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4512F" w14:textId="77777777" w:rsidR="00C62626" w:rsidRDefault="00C10039" w:rsidP="0041056C">
      <w:pPr>
        <w:jc w:val="center"/>
      </w:pPr>
      <w:bookmarkStart w:id="0" w:name="_Ref34092549"/>
      <w:bookmarkEnd w:id="0"/>
      <w:r>
        <w:rPr>
          <w:noProof/>
        </w:rPr>
        <w:drawing>
          <wp:inline distT="0" distB="0" distL="0" distR="0" wp14:anchorId="3D23FAB8" wp14:editId="28563146">
            <wp:extent cx="1352550" cy="914400"/>
            <wp:effectExtent l="0" t="0" r="0" b="0"/>
            <wp:docPr id="1" name="Picture 1" descr="cit-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t-bw"/>
                    <pic:cNvPicPr>
                      <a:picLocks noChangeAspect="1" noChangeArrowheads="1"/>
                    </pic:cNvPicPr>
                  </pic:nvPicPr>
                  <pic:blipFill>
                    <a:blip r:embed="rId11" cstate="print">
                      <a:lum contrast="20000"/>
                      <a:extLst>
                        <a:ext uri="{28A0092B-C50C-407E-A947-70E740481C1C}">
                          <a14:useLocalDpi xmlns:a14="http://schemas.microsoft.com/office/drawing/2010/main" val="0"/>
                        </a:ext>
                      </a:extLst>
                    </a:blip>
                    <a:srcRect/>
                    <a:stretch>
                      <a:fillRect/>
                    </a:stretch>
                  </pic:blipFill>
                  <pic:spPr bwMode="auto">
                    <a:xfrm>
                      <a:off x="0" y="0"/>
                      <a:ext cx="1352550" cy="914400"/>
                    </a:xfrm>
                    <a:prstGeom prst="rect">
                      <a:avLst/>
                    </a:prstGeom>
                    <a:noFill/>
                    <a:ln>
                      <a:noFill/>
                    </a:ln>
                  </pic:spPr>
                </pic:pic>
              </a:graphicData>
            </a:graphic>
          </wp:inline>
        </w:drawing>
      </w:r>
      <w:bookmarkStart w:id="1" w:name="_Ref58129064"/>
      <w:bookmarkEnd w:id="1"/>
    </w:p>
    <w:p w14:paraId="69FB3450" w14:textId="77777777" w:rsidR="00C62626" w:rsidRDefault="00C62626">
      <w:pPr>
        <w:spacing w:before="800"/>
        <w:jc w:val="center"/>
        <w:rPr>
          <w:b/>
          <w:bCs/>
          <w:sz w:val="40"/>
        </w:rPr>
      </w:pPr>
      <w:r>
        <w:rPr>
          <w:b/>
          <w:bCs/>
          <w:sz w:val="40"/>
        </w:rPr>
        <w:t>T</w:t>
      </w:r>
      <w:bookmarkStart w:id="2" w:name="_Ref482499463"/>
      <w:bookmarkEnd w:id="2"/>
      <w:r>
        <w:rPr>
          <w:b/>
          <w:bCs/>
          <w:sz w:val="40"/>
        </w:rPr>
        <w:t>HE CITY OF WINNIPEG</w:t>
      </w:r>
    </w:p>
    <w:p w14:paraId="6512E2C3" w14:textId="77777777" w:rsidR="00C62626" w:rsidRDefault="001179CA">
      <w:pPr>
        <w:spacing w:before="1200"/>
        <w:jc w:val="center"/>
        <w:rPr>
          <w:b/>
          <w:bCs/>
          <w:sz w:val="60"/>
        </w:rPr>
      </w:pPr>
      <w:r>
        <w:rPr>
          <w:b/>
          <w:bCs/>
          <w:sz w:val="60"/>
        </w:rPr>
        <w:t>TENDER</w:t>
      </w:r>
    </w:p>
    <w:p w14:paraId="20923CCA" w14:textId="77777777" w:rsidR="00C62626" w:rsidRDefault="001179CA">
      <w:pPr>
        <w:pStyle w:val="TenderNo"/>
      </w:pPr>
      <w:bookmarkStart w:id="3" w:name="_Ref481902850"/>
      <w:bookmarkEnd w:id="3"/>
      <w:r>
        <w:t>Tender</w:t>
      </w:r>
      <w:r w:rsidR="00C634D1">
        <w:t xml:space="preserve"> NO. </w:t>
      </w:r>
      <w:sdt>
        <w:sdtPr>
          <w:id w:val="1916050200"/>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377C836C-06F8-4D72-89A6-859FA3AFC490}"/>
          <w:text/>
        </w:sdtPr>
        <w:sdtEndPr/>
        <w:sdtContent>
          <w:r w:rsidR="005F03B9" w:rsidRPr="00061CAD">
            <w:rPr>
              <w:rStyle w:val="PlaceholderText"/>
            </w:rPr>
            <w:t>Click or tap here to enter text.</w:t>
          </w:r>
        </w:sdtContent>
      </w:sdt>
    </w:p>
    <w:sdt>
      <w:sdtPr>
        <w:id w:val="-1887097434"/>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377C836C-06F8-4D72-89A6-859FA3AFC490}"/>
        <w:text/>
      </w:sdtPr>
      <w:sdtEndPr/>
      <w:sdtContent>
        <w:p w14:paraId="2532E514" w14:textId="77777777" w:rsidR="005F03B9" w:rsidRDefault="005F03B9">
          <w:pPr>
            <w:pStyle w:val="TenderNo"/>
          </w:pPr>
          <w:r w:rsidRPr="00061CAD">
            <w:rPr>
              <w:rStyle w:val="PlaceholderText"/>
            </w:rPr>
            <w:t>Click or tap here to enter text.</w:t>
          </w:r>
        </w:p>
      </w:sdtContent>
    </w:sdt>
    <w:p w14:paraId="2C8B05FC" w14:textId="77777777" w:rsidR="00C62626" w:rsidRDefault="00637868">
      <w:pPr>
        <w:pStyle w:val="ProjectTitle"/>
        <w:rPr>
          <w:rStyle w:val="CommentFont"/>
          <w:b w:val="0"/>
          <w:caps w:val="0"/>
        </w:rPr>
      </w:pPr>
      <w:r w:rsidRPr="005F03B9">
        <w:rPr>
          <w:rStyle w:val="CommentFont"/>
          <w:b w:val="0"/>
          <w:caps w:val="0"/>
          <w:sz w:val="20"/>
          <w:szCs w:val="20"/>
        </w:rPr>
        <w:t>Contra</w:t>
      </w:r>
      <w:r w:rsidR="0039784A" w:rsidRPr="005F03B9">
        <w:rPr>
          <w:rStyle w:val="CommentFont"/>
          <w:b w:val="0"/>
          <w:caps w:val="0"/>
          <w:sz w:val="20"/>
          <w:szCs w:val="20"/>
        </w:rPr>
        <w:t>ct Title</w:t>
      </w:r>
      <w:r w:rsidR="005A45A6" w:rsidRPr="005F03B9">
        <w:rPr>
          <w:rStyle w:val="CommentFont"/>
          <w:b w:val="0"/>
          <w:caps w:val="0"/>
          <w:sz w:val="20"/>
          <w:szCs w:val="20"/>
        </w:rPr>
        <w:t xml:space="preserve"> (maximum 80 characters</w:t>
      </w:r>
      <w:r w:rsidR="005F03B9">
        <w:rPr>
          <w:rStyle w:val="CommentFont"/>
          <w:b w:val="0"/>
          <w:caps w:val="0"/>
          <w:sz w:val="20"/>
          <w:szCs w:val="20"/>
        </w:rPr>
        <w:t xml:space="preserve"> </w:t>
      </w:r>
      <w:r w:rsidR="005F03B9" w:rsidRPr="005F03B9">
        <w:rPr>
          <w:rStyle w:val="CommentFont"/>
          <w:b w:val="0"/>
          <w:caps w:val="0"/>
          <w:sz w:val="20"/>
          <w:szCs w:val="20"/>
        </w:rPr>
        <w:t>&amp;</w:t>
      </w:r>
      <w:r w:rsidR="005F03B9">
        <w:rPr>
          <w:rStyle w:val="CommentFont"/>
          <w:b w:val="0"/>
          <w:caps w:val="0"/>
        </w:rPr>
        <w:t xml:space="preserve"> </w:t>
      </w:r>
      <w:r w:rsidR="005F03B9" w:rsidRPr="00791BFA">
        <w:rPr>
          <w:rStyle w:val="CommentFont"/>
          <w:b w:val="0"/>
          <w:caps w:val="0"/>
          <w:sz w:val="20"/>
          <w:szCs w:val="20"/>
        </w:rPr>
        <w:t>although appears in uppercase only the first letter of each word should be typed uppercase &amp; subsequent letters of each word in lowercase</w:t>
      </w:r>
      <w:r w:rsidR="005A45A6">
        <w:rPr>
          <w:rStyle w:val="CommentFont"/>
          <w:b w:val="0"/>
          <w:caps w:val="0"/>
        </w:rPr>
        <w:t>)</w:t>
      </w:r>
    </w:p>
    <w:p w14:paraId="6C716697" w14:textId="77777777" w:rsidR="00354D5A" w:rsidRDefault="00354D5A" w:rsidP="00354D5A">
      <w:pPr>
        <w:pStyle w:val="ProjectTitle"/>
        <w:rPr>
          <w:rStyle w:val="CommentFont"/>
          <w:b w:val="0"/>
          <w:caps w:val="0"/>
          <w:sz w:val="20"/>
        </w:rPr>
      </w:pPr>
      <w:bookmarkStart w:id="4" w:name="_Hlk194308693"/>
      <w:r w:rsidRPr="00A56A49">
        <w:rPr>
          <w:rStyle w:val="CommentFont"/>
          <w:caps w:val="0"/>
          <w:sz w:val="40"/>
          <w:szCs w:val="40"/>
        </w:rPr>
        <w:t>DO NOT USE TRACK CHANGES OR MARKUP</w:t>
      </w:r>
      <w:r w:rsidRPr="00AC2FB0">
        <w:rPr>
          <w:rStyle w:val="CommentFont"/>
          <w:b w:val="0"/>
          <w:caps w:val="0"/>
          <w:sz w:val="20"/>
        </w:rPr>
        <w:t>.</w:t>
      </w:r>
    </w:p>
    <w:p w14:paraId="5579AB16" w14:textId="77777777" w:rsidR="00354D5A" w:rsidRPr="00AC2FB0" w:rsidRDefault="00354D5A" w:rsidP="00354D5A">
      <w:pPr>
        <w:pStyle w:val="ProjectTitle"/>
        <w:rPr>
          <w:rStyle w:val="CommentFont"/>
          <w:b w:val="0"/>
          <w:caps w:val="0"/>
          <w:sz w:val="20"/>
          <w:szCs w:val="20"/>
        </w:rPr>
      </w:pPr>
      <w:r w:rsidRPr="00AC2FB0">
        <w:rPr>
          <w:rStyle w:val="CommentFont"/>
          <w:b w:val="0"/>
          <w:caps w:val="0"/>
          <w:sz w:val="20"/>
        </w:rPr>
        <w:t xml:space="preserve"> IT WILL OVER RIDE THE FORMATTING AND YOUR DOCUMENT WILL BE UNUSABLE</w:t>
      </w:r>
      <w:bookmarkEnd w:id="4"/>
    </w:p>
    <w:p w14:paraId="37A54B20" w14:textId="77777777" w:rsidR="00354D5A" w:rsidRDefault="00354D5A">
      <w:pPr>
        <w:pStyle w:val="ProjectTitle"/>
        <w:rPr>
          <w:rStyle w:val="CommentFont"/>
          <w:b w:val="0"/>
          <w:caps w:val="0"/>
        </w:rPr>
      </w:pPr>
    </w:p>
    <w:p w14:paraId="5B3FE630" w14:textId="77777777" w:rsidR="008225EF" w:rsidRPr="00A10902" w:rsidRDefault="008225EF">
      <w:pPr>
        <w:pStyle w:val="ProjectTitle"/>
      </w:pPr>
    </w:p>
    <w:p w14:paraId="3D6E97EE" w14:textId="77777777" w:rsidR="00504982" w:rsidRDefault="00504982" w:rsidP="00504982">
      <w:pPr>
        <w:pStyle w:val="Comment"/>
      </w:pPr>
      <w:r>
        <w:lastRenderedPageBreak/>
        <w:t xml:space="preserve">SPEC NOTE: Do not use hard returns ( ¶ ) within the </w:t>
      </w:r>
      <w:r w:rsidR="00637868">
        <w:t>Contract</w:t>
      </w:r>
      <w:r>
        <w:t xml:space="preserve"> Title.</w:t>
      </w:r>
    </w:p>
    <w:p w14:paraId="56C74CCB" w14:textId="77777777" w:rsidR="00C62626" w:rsidRDefault="00C62626">
      <w:pPr>
        <w:pStyle w:val="Comment"/>
      </w:pPr>
      <w:r>
        <w:t xml:space="preserve">SPEC NOTE: After inserting </w:t>
      </w:r>
      <w:r w:rsidR="001179CA">
        <w:t>Tender</w:t>
      </w:r>
      <w:r w:rsidR="001779CE">
        <w:t xml:space="preserve"> No.</w:t>
      </w:r>
      <w:r>
        <w:t xml:space="preserve"> </w:t>
      </w:r>
      <w:r w:rsidR="00DF224D">
        <w:t xml:space="preserve">( nnnn-yyyy for PurTrac numbers) </w:t>
      </w:r>
      <w:r>
        <w:t xml:space="preserve">and </w:t>
      </w:r>
      <w:r w:rsidR="00637868">
        <w:t>Contract</w:t>
      </w:r>
      <w:r>
        <w:t xml:space="preserve"> Title between the bookmark brackets, update fields (</w:t>
      </w:r>
      <w:r w:rsidR="004B5DD6">
        <w:t>c</w:t>
      </w:r>
      <w:r w:rsidR="008F058F">
        <w:t xml:space="preserve">lick </w:t>
      </w:r>
      <w:r>
        <w:t xml:space="preserve">Print Preview) to update all required references to the </w:t>
      </w:r>
      <w:r w:rsidR="001179CA">
        <w:t>Tender</w:t>
      </w:r>
      <w:r w:rsidR="001779CE">
        <w:t xml:space="preserve"> No.</w:t>
      </w:r>
      <w:r>
        <w:t xml:space="preserve"> and </w:t>
      </w:r>
      <w:r w:rsidR="00637868">
        <w:t>Contract</w:t>
      </w:r>
      <w:r>
        <w:t xml:space="preserve"> Title.</w:t>
      </w:r>
    </w:p>
    <w:p w14:paraId="36D9DE97" w14:textId="77777777" w:rsidR="008E0F51" w:rsidRDefault="000677FD" w:rsidP="008E0F51">
      <w:pPr>
        <w:pStyle w:val="Comment"/>
      </w:pPr>
      <w:r>
        <w:t>SPEC NOTE: All c</w:t>
      </w:r>
      <w:r w:rsidR="008E0F51">
        <w:t xml:space="preserve">auses included in this template are mandatory and may not be deleted or modified unless approved in writing by the Manager of </w:t>
      </w:r>
      <w:r w:rsidR="00BB1A6E">
        <w:t>Purchasing</w:t>
      </w:r>
      <w:r w:rsidR="008E0F51">
        <w:t xml:space="preserve">.  </w:t>
      </w:r>
    </w:p>
    <w:p w14:paraId="5F3D0E56" w14:textId="77777777" w:rsidR="008E0F51" w:rsidRDefault="008E0F51" w:rsidP="008E0F51">
      <w:pPr>
        <w:pStyle w:val="Comment"/>
      </w:pPr>
      <w:r>
        <w:t xml:space="preserve">SPEC NOTE: Where a Spec Note is provided, modifications may only be made in accordance with the Spec Note, unless approved in writing by the Manager of </w:t>
      </w:r>
      <w:r w:rsidR="00BB1A6E">
        <w:t>Purchasing</w:t>
      </w:r>
      <w:r>
        <w:t xml:space="preserve">. </w:t>
      </w:r>
    </w:p>
    <w:p w14:paraId="445BDE05" w14:textId="0C8F09D4" w:rsidR="00C57C6E" w:rsidRPr="00E812B6" w:rsidRDefault="00C57C6E" w:rsidP="00C57C6E">
      <w:pPr>
        <w:pStyle w:val="Comment"/>
      </w:pPr>
      <w:r w:rsidRPr="00E812B6">
        <w:t xml:space="preserve">*** SPEC NOTE: If there are any funding agreements related to a </w:t>
      </w:r>
      <w:r w:rsidR="001179CA">
        <w:t>Tender</w:t>
      </w:r>
      <w:r w:rsidRPr="00E812B6">
        <w:t xml:space="preserve">, then the Contract Administrator should review the funding agreement to ensure that the </w:t>
      </w:r>
      <w:r w:rsidR="00B3270F">
        <w:t>General</w:t>
      </w:r>
      <w:r w:rsidRPr="00E812B6">
        <w:t xml:space="preserve"> Conditions include clauses to ensure compliance with the funding agreement, particularly in the areas of Insurance, Indemnity, Document Retention and Third Party Contract requirements.</w:t>
      </w:r>
      <w:r w:rsidR="00BA3982" w:rsidRPr="00BA3982">
        <w:t xml:space="preserve"> </w:t>
      </w:r>
      <w:r w:rsidR="00BA3982">
        <w:t xml:space="preserve"> The Contract Administrator should consult with Legal Services, to ensure the </w:t>
      </w:r>
      <w:r w:rsidR="00B3270F">
        <w:t>General Conditions w</w:t>
      </w:r>
      <w:r w:rsidR="00BA3982">
        <w:t>ording aligns with the applicable funding agreement</w:t>
      </w:r>
      <w:r w:rsidR="00B3270F">
        <w:t xml:space="preserve"> and the potential for a new Supplemental Conditions by submitting a</w:t>
      </w:r>
      <w:bookmarkStart w:id="5" w:name="_Hlk169157119"/>
      <w:r w:rsidR="003605EB">
        <w:t xml:space="preserve"> Legal Service Request Form to </w:t>
      </w:r>
      <w:hyperlink r:id="rId12" w:history="1">
        <w:r w:rsidR="003605EB">
          <w:rPr>
            <w:rStyle w:val="Hyperlink"/>
          </w:rPr>
          <w:t>Legal Service Request Form</w:t>
        </w:r>
      </w:hyperlink>
      <w:bookmarkEnd w:id="5"/>
      <w:r w:rsidR="00BA3982">
        <w:t xml:space="preserve"> with the proposed wording included.</w:t>
      </w:r>
    </w:p>
    <w:p w14:paraId="16972D67" w14:textId="50B365D3" w:rsidR="00DC6EE5" w:rsidRDefault="00DC6EE5" w:rsidP="00DC6EE5">
      <w:pPr>
        <w:pStyle w:val="Comment"/>
      </w:pPr>
      <w:r>
        <w:t xml:space="preserve">Version </w:t>
      </w:r>
      <w:fldSimple w:instr=" DOCPROPERTY  &quot;Template version&quot;  \* MERGEFORMAT ">
        <w:r w:rsidR="00D2538C">
          <w:t>2025 11 01 Const SO NoBidSecurity</w:t>
        </w:r>
      </w:fldSimple>
    </w:p>
    <w:p w14:paraId="40B5809D" w14:textId="77777777" w:rsidR="00CE421F" w:rsidRDefault="00CE421F" w:rsidP="00CE421F">
      <w:pPr>
        <w:pStyle w:val="Comment"/>
      </w:pPr>
    </w:p>
    <w:p w14:paraId="0E13E9B8" w14:textId="77777777" w:rsidR="00C62626" w:rsidRDefault="00C62626">
      <w:pPr>
        <w:sectPr w:rsidR="00C62626" w:rsidSect="00B736C8">
          <w:headerReference w:type="first" r:id="rId13"/>
          <w:endnotePr>
            <w:numFmt w:val="upperLetter"/>
          </w:endnotePr>
          <w:type w:val="continuous"/>
          <w:pgSz w:w="12240" w:h="15840" w:code="1"/>
          <w:pgMar w:top="2880" w:right="1440" w:bottom="1440" w:left="1440" w:header="432" w:footer="432" w:gutter="0"/>
          <w:cols w:space="720"/>
        </w:sectPr>
      </w:pPr>
    </w:p>
    <w:p w14:paraId="2CF9F3CA" w14:textId="77777777" w:rsidR="00C62626" w:rsidRDefault="00C62626">
      <w:pPr>
        <w:jc w:val="center"/>
        <w:rPr>
          <w:b/>
          <w:bCs/>
          <w:sz w:val="24"/>
        </w:rPr>
      </w:pPr>
      <w:r>
        <w:rPr>
          <w:b/>
          <w:bCs/>
          <w:sz w:val="24"/>
        </w:rPr>
        <w:lastRenderedPageBreak/>
        <w:t>TABLE OF CONTENTS</w:t>
      </w:r>
    </w:p>
    <w:p w14:paraId="0C0A4BDA" w14:textId="77777777" w:rsidR="00C62626" w:rsidRDefault="00C62626">
      <w:pPr>
        <w:pStyle w:val="Comment"/>
      </w:pPr>
      <w:r>
        <w:t>SPEC NOTE: The Table of Contents</w:t>
      </w:r>
      <w:r w:rsidR="0041096F">
        <w:t xml:space="preserve"> </w:t>
      </w:r>
      <w:r>
        <w:t xml:space="preserve">is automatically generated.  When the template is first opened, page numbers may be incorrect.  To update, right click anywhere in the field (shaded area) and select Update Field, Update entire table.  When printing, the update prompt </w:t>
      </w:r>
      <w:r w:rsidR="003D1418">
        <w:t>ma</w:t>
      </w:r>
      <w:r>
        <w:t>y display if any changes have been made since the previous update.</w:t>
      </w:r>
    </w:p>
    <w:p w14:paraId="020C97E8" w14:textId="77777777" w:rsidR="00C62626" w:rsidRDefault="00C62626">
      <w:pPr>
        <w:pStyle w:val="TOC1A"/>
      </w:pPr>
      <w:r>
        <w:t xml:space="preserve">PART A - </w:t>
      </w:r>
      <w:r w:rsidR="00437EE7">
        <w:t>BID</w:t>
      </w:r>
      <w:r>
        <w:t xml:space="preserve"> SUBMISSION</w:t>
      </w:r>
    </w:p>
    <w:p w14:paraId="382C4B1D" w14:textId="77777777" w:rsidR="00F16916" w:rsidRDefault="00C866A1" w:rsidP="00F16916">
      <w:pPr>
        <w:pStyle w:val="TOC3"/>
        <w:tabs>
          <w:tab w:val="left" w:pos="450"/>
        </w:tabs>
        <w:rPr>
          <w:noProof w:val="0"/>
        </w:rPr>
      </w:pPr>
      <w:r>
        <w:rPr>
          <w:noProof w:val="0"/>
        </w:rPr>
        <w:t>Form A: Bid/Proposal</w:t>
      </w:r>
    </w:p>
    <w:p w14:paraId="19653114" w14:textId="77777777" w:rsidR="00D2538C" w:rsidRDefault="00F16916" w:rsidP="00F16916">
      <w:pPr>
        <w:tabs>
          <w:tab w:val="left" w:pos="450"/>
        </w:tabs>
        <w:ind w:left="360"/>
        <w:rPr>
          <w:noProof/>
        </w:rPr>
      </w:pPr>
      <w:r>
        <w:t>Form B: Prices</w:t>
      </w:r>
      <w:r w:rsidR="00055D2F">
        <w:fldChar w:fldCharType="begin"/>
      </w:r>
      <w:r w:rsidR="00055D2F">
        <w:instrText xml:space="preserve"> TOC \o "1-4"</w:instrText>
      </w:r>
      <w:r w:rsidR="0022573E">
        <w:instrText xml:space="preserve"> \n "1-2"</w:instrText>
      </w:r>
      <w:r w:rsidR="00055D2F">
        <w:instrText xml:space="preserve"> \h \z \t "PARTHEADING,1,CLAUSEHEADING,3,SUBHEADING,2,FORMHEADING,3,FORMHEADING H,4,TABLEHEADING,4" </w:instrText>
      </w:r>
      <w:r w:rsidR="00055D2F">
        <w:fldChar w:fldCharType="separate"/>
      </w:r>
    </w:p>
    <w:p w14:paraId="5A187E64" w14:textId="79FDB004" w:rsidR="00D2538C" w:rsidRDefault="00D2538C">
      <w:pPr>
        <w:pStyle w:val="TOC1"/>
        <w:rPr>
          <w:rFonts w:asciiTheme="minorHAnsi" w:eastAsiaTheme="minorEastAsia" w:hAnsiTheme="minorHAnsi" w:cstheme="minorBidi"/>
          <w:b w:val="0"/>
          <w:caps w:val="0"/>
          <w:kern w:val="2"/>
          <w:sz w:val="24"/>
          <w:lang w:val="en-US"/>
          <w14:ligatures w14:val="standardContextual"/>
        </w:rPr>
      </w:pPr>
      <w:hyperlink w:anchor="_Toc212457033" w:history="1">
        <w:r w:rsidRPr="003F0CD5">
          <w:rPr>
            <w:rStyle w:val="Hyperlink"/>
          </w:rPr>
          <w:t>PART B - Bidding Procedures</w:t>
        </w:r>
      </w:hyperlink>
    </w:p>
    <w:p w14:paraId="78B5B005" w14:textId="580F54B5"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34" w:history="1">
        <w:r w:rsidRPr="003F0CD5">
          <w:rPr>
            <w:rStyle w:val="Hyperlink"/>
          </w:rPr>
          <w:t>B1.</w:t>
        </w:r>
        <w:r>
          <w:rPr>
            <w:rFonts w:asciiTheme="minorHAnsi" w:eastAsiaTheme="minorEastAsia" w:hAnsiTheme="minorHAnsi" w:cstheme="minorBidi"/>
            <w:kern w:val="2"/>
            <w:sz w:val="24"/>
            <w:szCs w:val="24"/>
            <w:lang w:val="en-US"/>
            <w14:ligatures w14:val="standardContextual"/>
          </w:rPr>
          <w:tab/>
        </w:r>
        <w:r w:rsidRPr="003F0CD5">
          <w:rPr>
            <w:rStyle w:val="Hyperlink"/>
          </w:rPr>
          <w:t>Contract Title</w:t>
        </w:r>
        <w:r>
          <w:rPr>
            <w:webHidden/>
          </w:rPr>
          <w:tab/>
        </w:r>
        <w:r>
          <w:rPr>
            <w:webHidden/>
          </w:rPr>
          <w:fldChar w:fldCharType="begin"/>
        </w:r>
        <w:r>
          <w:rPr>
            <w:webHidden/>
          </w:rPr>
          <w:instrText xml:space="preserve"> PAGEREF _Toc212457034 \h </w:instrText>
        </w:r>
        <w:r>
          <w:rPr>
            <w:webHidden/>
          </w:rPr>
        </w:r>
        <w:r>
          <w:rPr>
            <w:webHidden/>
          </w:rPr>
          <w:fldChar w:fldCharType="separate"/>
        </w:r>
        <w:r w:rsidR="00656677">
          <w:rPr>
            <w:webHidden/>
          </w:rPr>
          <w:t>1</w:t>
        </w:r>
        <w:r>
          <w:rPr>
            <w:webHidden/>
          </w:rPr>
          <w:fldChar w:fldCharType="end"/>
        </w:r>
      </w:hyperlink>
    </w:p>
    <w:p w14:paraId="6D2EAD05" w14:textId="191F3DF4"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35" w:history="1">
        <w:r w:rsidRPr="003F0CD5">
          <w:rPr>
            <w:rStyle w:val="Hyperlink"/>
          </w:rPr>
          <w:t>B2.</w:t>
        </w:r>
        <w:r>
          <w:rPr>
            <w:rFonts w:asciiTheme="minorHAnsi" w:eastAsiaTheme="minorEastAsia" w:hAnsiTheme="minorHAnsi" w:cstheme="minorBidi"/>
            <w:kern w:val="2"/>
            <w:sz w:val="24"/>
            <w:szCs w:val="24"/>
            <w:lang w:val="en-US"/>
            <w14:ligatures w14:val="standardContextual"/>
          </w:rPr>
          <w:tab/>
        </w:r>
        <w:r w:rsidRPr="003F0CD5">
          <w:rPr>
            <w:rStyle w:val="Hyperlink"/>
          </w:rPr>
          <w:t>Submission Deadline</w:t>
        </w:r>
        <w:r>
          <w:rPr>
            <w:webHidden/>
          </w:rPr>
          <w:tab/>
        </w:r>
        <w:r>
          <w:rPr>
            <w:webHidden/>
          </w:rPr>
          <w:fldChar w:fldCharType="begin"/>
        </w:r>
        <w:r>
          <w:rPr>
            <w:webHidden/>
          </w:rPr>
          <w:instrText xml:space="preserve"> PAGEREF _Toc212457035 \h </w:instrText>
        </w:r>
        <w:r>
          <w:rPr>
            <w:webHidden/>
          </w:rPr>
        </w:r>
        <w:r>
          <w:rPr>
            <w:webHidden/>
          </w:rPr>
          <w:fldChar w:fldCharType="separate"/>
        </w:r>
        <w:r w:rsidR="00656677">
          <w:rPr>
            <w:webHidden/>
          </w:rPr>
          <w:t>1</w:t>
        </w:r>
        <w:r>
          <w:rPr>
            <w:webHidden/>
          </w:rPr>
          <w:fldChar w:fldCharType="end"/>
        </w:r>
      </w:hyperlink>
    </w:p>
    <w:p w14:paraId="32B086BD" w14:textId="18656C29"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36" w:history="1">
        <w:r w:rsidRPr="003F0CD5">
          <w:rPr>
            <w:rStyle w:val="Hyperlink"/>
          </w:rPr>
          <w:t>B3.</w:t>
        </w:r>
        <w:r>
          <w:rPr>
            <w:rFonts w:asciiTheme="minorHAnsi" w:eastAsiaTheme="minorEastAsia" w:hAnsiTheme="minorHAnsi" w:cstheme="minorBidi"/>
            <w:kern w:val="2"/>
            <w:sz w:val="24"/>
            <w:szCs w:val="24"/>
            <w:lang w:val="en-US"/>
            <w14:ligatures w14:val="standardContextual"/>
          </w:rPr>
          <w:tab/>
        </w:r>
        <w:r w:rsidRPr="003F0CD5">
          <w:rPr>
            <w:rStyle w:val="Hyperlink"/>
          </w:rPr>
          <w:t>Site Investigation</w:t>
        </w:r>
        <w:r>
          <w:rPr>
            <w:webHidden/>
          </w:rPr>
          <w:tab/>
        </w:r>
        <w:r>
          <w:rPr>
            <w:webHidden/>
          </w:rPr>
          <w:fldChar w:fldCharType="begin"/>
        </w:r>
        <w:r>
          <w:rPr>
            <w:webHidden/>
          </w:rPr>
          <w:instrText xml:space="preserve"> PAGEREF _Toc212457036 \h </w:instrText>
        </w:r>
        <w:r>
          <w:rPr>
            <w:webHidden/>
          </w:rPr>
        </w:r>
        <w:r>
          <w:rPr>
            <w:webHidden/>
          </w:rPr>
          <w:fldChar w:fldCharType="separate"/>
        </w:r>
        <w:r w:rsidR="00656677">
          <w:rPr>
            <w:webHidden/>
          </w:rPr>
          <w:t>1</w:t>
        </w:r>
        <w:r>
          <w:rPr>
            <w:webHidden/>
          </w:rPr>
          <w:fldChar w:fldCharType="end"/>
        </w:r>
      </w:hyperlink>
    </w:p>
    <w:p w14:paraId="392DC61F" w14:textId="5A2A8921"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37" w:history="1">
        <w:r w:rsidRPr="003F0CD5">
          <w:rPr>
            <w:rStyle w:val="Hyperlink"/>
          </w:rPr>
          <w:t>B4.</w:t>
        </w:r>
        <w:r>
          <w:rPr>
            <w:rFonts w:asciiTheme="minorHAnsi" w:eastAsiaTheme="minorEastAsia" w:hAnsiTheme="minorHAnsi" w:cstheme="minorBidi"/>
            <w:kern w:val="2"/>
            <w:sz w:val="24"/>
            <w:szCs w:val="24"/>
            <w:lang w:val="en-US"/>
            <w14:ligatures w14:val="standardContextual"/>
          </w:rPr>
          <w:tab/>
        </w:r>
        <w:r w:rsidRPr="003F0CD5">
          <w:rPr>
            <w:rStyle w:val="Hyperlink"/>
          </w:rPr>
          <w:t>Enquiries</w:t>
        </w:r>
        <w:r>
          <w:rPr>
            <w:webHidden/>
          </w:rPr>
          <w:tab/>
        </w:r>
        <w:r>
          <w:rPr>
            <w:webHidden/>
          </w:rPr>
          <w:fldChar w:fldCharType="begin"/>
        </w:r>
        <w:r>
          <w:rPr>
            <w:webHidden/>
          </w:rPr>
          <w:instrText xml:space="preserve"> PAGEREF _Toc212457037 \h </w:instrText>
        </w:r>
        <w:r>
          <w:rPr>
            <w:webHidden/>
          </w:rPr>
        </w:r>
        <w:r>
          <w:rPr>
            <w:webHidden/>
          </w:rPr>
          <w:fldChar w:fldCharType="separate"/>
        </w:r>
        <w:r w:rsidR="00656677">
          <w:rPr>
            <w:webHidden/>
          </w:rPr>
          <w:t>2</w:t>
        </w:r>
        <w:r>
          <w:rPr>
            <w:webHidden/>
          </w:rPr>
          <w:fldChar w:fldCharType="end"/>
        </w:r>
      </w:hyperlink>
    </w:p>
    <w:p w14:paraId="2C16555A" w14:textId="0101C7A7"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38" w:history="1">
        <w:r w:rsidRPr="003F0CD5">
          <w:rPr>
            <w:rStyle w:val="Hyperlink"/>
          </w:rPr>
          <w:t>B5.</w:t>
        </w:r>
        <w:r>
          <w:rPr>
            <w:rFonts w:asciiTheme="minorHAnsi" w:eastAsiaTheme="minorEastAsia" w:hAnsiTheme="minorHAnsi" w:cstheme="minorBidi"/>
            <w:kern w:val="2"/>
            <w:sz w:val="24"/>
            <w:szCs w:val="24"/>
            <w:lang w:val="en-US"/>
            <w14:ligatures w14:val="standardContextual"/>
          </w:rPr>
          <w:tab/>
        </w:r>
        <w:r w:rsidRPr="003F0CD5">
          <w:rPr>
            <w:rStyle w:val="Hyperlink"/>
          </w:rPr>
          <w:t>Confidentiality</w:t>
        </w:r>
        <w:r>
          <w:rPr>
            <w:webHidden/>
          </w:rPr>
          <w:tab/>
        </w:r>
        <w:r>
          <w:rPr>
            <w:webHidden/>
          </w:rPr>
          <w:fldChar w:fldCharType="begin"/>
        </w:r>
        <w:r>
          <w:rPr>
            <w:webHidden/>
          </w:rPr>
          <w:instrText xml:space="preserve"> PAGEREF _Toc212457038 \h </w:instrText>
        </w:r>
        <w:r>
          <w:rPr>
            <w:webHidden/>
          </w:rPr>
        </w:r>
        <w:r>
          <w:rPr>
            <w:webHidden/>
          </w:rPr>
          <w:fldChar w:fldCharType="separate"/>
        </w:r>
        <w:r w:rsidR="00656677">
          <w:rPr>
            <w:webHidden/>
          </w:rPr>
          <w:t>2</w:t>
        </w:r>
        <w:r>
          <w:rPr>
            <w:webHidden/>
          </w:rPr>
          <w:fldChar w:fldCharType="end"/>
        </w:r>
      </w:hyperlink>
    </w:p>
    <w:p w14:paraId="6FD5191C" w14:textId="25E3E068"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39" w:history="1">
        <w:r w:rsidRPr="003F0CD5">
          <w:rPr>
            <w:rStyle w:val="Hyperlink"/>
          </w:rPr>
          <w:t>B6.</w:t>
        </w:r>
        <w:r>
          <w:rPr>
            <w:rFonts w:asciiTheme="minorHAnsi" w:eastAsiaTheme="minorEastAsia" w:hAnsiTheme="minorHAnsi" w:cstheme="minorBidi"/>
            <w:kern w:val="2"/>
            <w:sz w:val="24"/>
            <w:szCs w:val="24"/>
            <w:lang w:val="en-US"/>
            <w14:ligatures w14:val="standardContextual"/>
          </w:rPr>
          <w:tab/>
        </w:r>
        <w:r w:rsidRPr="003F0CD5">
          <w:rPr>
            <w:rStyle w:val="Hyperlink"/>
          </w:rPr>
          <w:t>Addenda</w:t>
        </w:r>
        <w:r>
          <w:rPr>
            <w:webHidden/>
          </w:rPr>
          <w:tab/>
        </w:r>
        <w:r>
          <w:rPr>
            <w:webHidden/>
          </w:rPr>
          <w:fldChar w:fldCharType="begin"/>
        </w:r>
        <w:r>
          <w:rPr>
            <w:webHidden/>
          </w:rPr>
          <w:instrText xml:space="preserve"> PAGEREF _Toc212457039 \h </w:instrText>
        </w:r>
        <w:r>
          <w:rPr>
            <w:webHidden/>
          </w:rPr>
        </w:r>
        <w:r>
          <w:rPr>
            <w:webHidden/>
          </w:rPr>
          <w:fldChar w:fldCharType="separate"/>
        </w:r>
        <w:r w:rsidR="00656677">
          <w:rPr>
            <w:webHidden/>
          </w:rPr>
          <w:t>3</w:t>
        </w:r>
        <w:r>
          <w:rPr>
            <w:webHidden/>
          </w:rPr>
          <w:fldChar w:fldCharType="end"/>
        </w:r>
      </w:hyperlink>
    </w:p>
    <w:p w14:paraId="5D3148F2" w14:textId="48AB3F07"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40" w:history="1">
        <w:r w:rsidRPr="003F0CD5">
          <w:rPr>
            <w:rStyle w:val="Hyperlink"/>
          </w:rPr>
          <w:t>B7.</w:t>
        </w:r>
        <w:r>
          <w:rPr>
            <w:rFonts w:asciiTheme="minorHAnsi" w:eastAsiaTheme="minorEastAsia" w:hAnsiTheme="minorHAnsi" w:cstheme="minorBidi"/>
            <w:kern w:val="2"/>
            <w:sz w:val="24"/>
            <w:szCs w:val="24"/>
            <w:lang w:val="en-US"/>
            <w14:ligatures w14:val="standardContextual"/>
          </w:rPr>
          <w:tab/>
        </w:r>
        <w:r w:rsidRPr="003F0CD5">
          <w:rPr>
            <w:rStyle w:val="Hyperlink"/>
          </w:rPr>
          <w:t>Substitutes</w:t>
        </w:r>
        <w:r>
          <w:rPr>
            <w:webHidden/>
          </w:rPr>
          <w:tab/>
        </w:r>
        <w:r>
          <w:rPr>
            <w:webHidden/>
          </w:rPr>
          <w:fldChar w:fldCharType="begin"/>
        </w:r>
        <w:r>
          <w:rPr>
            <w:webHidden/>
          </w:rPr>
          <w:instrText xml:space="preserve"> PAGEREF _Toc212457040 \h </w:instrText>
        </w:r>
        <w:r>
          <w:rPr>
            <w:webHidden/>
          </w:rPr>
        </w:r>
        <w:r>
          <w:rPr>
            <w:webHidden/>
          </w:rPr>
          <w:fldChar w:fldCharType="separate"/>
        </w:r>
        <w:r w:rsidR="00656677">
          <w:rPr>
            <w:webHidden/>
          </w:rPr>
          <w:t>3</w:t>
        </w:r>
        <w:r>
          <w:rPr>
            <w:webHidden/>
          </w:rPr>
          <w:fldChar w:fldCharType="end"/>
        </w:r>
      </w:hyperlink>
    </w:p>
    <w:p w14:paraId="46C85CD5" w14:textId="7EF2875C"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41" w:history="1">
        <w:r w:rsidRPr="003F0CD5">
          <w:rPr>
            <w:rStyle w:val="Hyperlink"/>
          </w:rPr>
          <w:t>B8.</w:t>
        </w:r>
        <w:r>
          <w:rPr>
            <w:rFonts w:asciiTheme="minorHAnsi" w:eastAsiaTheme="minorEastAsia" w:hAnsiTheme="minorHAnsi" w:cstheme="minorBidi"/>
            <w:kern w:val="2"/>
            <w:sz w:val="24"/>
            <w:szCs w:val="24"/>
            <w:lang w:val="en-US"/>
            <w14:ligatures w14:val="standardContextual"/>
          </w:rPr>
          <w:tab/>
        </w:r>
        <w:r w:rsidRPr="003F0CD5">
          <w:rPr>
            <w:rStyle w:val="Hyperlink"/>
          </w:rPr>
          <w:t>Bid Components</w:t>
        </w:r>
        <w:r>
          <w:rPr>
            <w:webHidden/>
          </w:rPr>
          <w:tab/>
        </w:r>
        <w:r>
          <w:rPr>
            <w:webHidden/>
          </w:rPr>
          <w:fldChar w:fldCharType="begin"/>
        </w:r>
        <w:r>
          <w:rPr>
            <w:webHidden/>
          </w:rPr>
          <w:instrText xml:space="preserve"> PAGEREF _Toc212457041 \h </w:instrText>
        </w:r>
        <w:r>
          <w:rPr>
            <w:webHidden/>
          </w:rPr>
        </w:r>
        <w:r>
          <w:rPr>
            <w:webHidden/>
          </w:rPr>
          <w:fldChar w:fldCharType="separate"/>
        </w:r>
        <w:r w:rsidR="00656677">
          <w:rPr>
            <w:webHidden/>
          </w:rPr>
          <w:t>4</w:t>
        </w:r>
        <w:r>
          <w:rPr>
            <w:webHidden/>
          </w:rPr>
          <w:fldChar w:fldCharType="end"/>
        </w:r>
      </w:hyperlink>
    </w:p>
    <w:p w14:paraId="0F9E26F5" w14:textId="629E7AEB"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42" w:history="1">
        <w:r w:rsidRPr="003F0CD5">
          <w:rPr>
            <w:rStyle w:val="Hyperlink"/>
          </w:rPr>
          <w:t>B9.</w:t>
        </w:r>
        <w:r>
          <w:rPr>
            <w:rFonts w:asciiTheme="minorHAnsi" w:eastAsiaTheme="minorEastAsia" w:hAnsiTheme="minorHAnsi" w:cstheme="minorBidi"/>
            <w:kern w:val="2"/>
            <w:sz w:val="24"/>
            <w:szCs w:val="24"/>
            <w:lang w:val="en-US"/>
            <w14:ligatures w14:val="standardContextual"/>
          </w:rPr>
          <w:tab/>
        </w:r>
        <w:r w:rsidRPr="003F0CD5">
          <w:rPr>
            <w:rStyle w:val="Hyperlink"/>
          </w:rPr>
          <w:t>Bid</w:t>
        </w:r>
        <w:r>
          <w:rPr>
            <w:webHidden/>
          </w:rPr>
          <w:tab/>
        </w:r>
        <w:r>
          <w:rPr>
            <w:webHidden/>
          </w:rPr>
          <w:fldChar w:fldCharType="begin"/>
        </w:r>
        <w:r>
          <w:rPr>
            <w:webHidden/>
          </w:rPr>
          <w:instrText xml:space="preserve"> PAGEREF _Toc212457042 \h </w:instrText>
        </w:r>
        <w:r>
          <w:rPr>
            <w:webHidden/>
          </w:rPr>
        </w:r>
        <w:r>
          <w:rPr>
            <w:webHidden/>
          </w:rPr>
          <w:fldChar w:fldCharType="separate"/>
        </w:r>
        <w:r w:rsidR="00656677">
          <w:rPr>
            <w:webHidden/>
          </w:rPr>
          <w:t>4</w:t>
        </w:r>
        <w:r>
          <w:rPr>
            <w:webHidden/>
          </w:rPr>
          <w:fldChar w:fldCharType="end"/>
        </w:r>
      </w:hyperlink>
    </w:p>
    <w:p w14:paraId="414934BC" w14:textId="16FA8D78"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43" w:history="1">
        <w:r w:rsidRPr="003F0CD5">
          <w:rPr>
            <w:rStyle w:val="Hyperlink"/>
          </w:rPr>
          <w:t>B10.</w:t>
        </w:r>
        <w:r>
          <w:rPr>
            <w:rFonts w:asciiTheme="minorHAnsi" w:eastAsiaTheme="minorEastAsia" w:hAnsiTheme="minorHAnsi" w:cstheme="minorBidi"/>
            <w:kern w:val="2"/>
            <w:sz w:val="24"/>
            <w:szCs w:val="24"/>
            <w:lang w:val="en-US"/>
            <w14:ligatures w14:val="standardContextual"/>
          </w:rPr>
          <w:tab/>
        </w:r>
        <w:r w:rsidRPr="003F0CD5">
          <w:rPr>
            <w:rStyle w:val="Hyperlink"/>
          </w:rPr>
          <w:t>Prices</w:t>
        </w:r>
        <w:r>
          <w:rPr>
            <w:webHidden/>
          </w:rPr>
          <w:tab/>
        </w:r>
        <w:r>
          <w:rPr>
            <w:webHidden/>
          </w:rPr>
          <w:fldChar w:fldCharType="begin"/>
        </w:r>
        <w:r>
          <w:rPr>
            <w:webHidden/>
          </w:rPr>
          <w:instrText xml:space="preserve"> PAGEREF _Toc212457043 \h </w:instrText>
        </w:r>
        <w:r>
          <w:rPr>
            <w:webHidden/>
          </w:rPr>
        </w:r>
        <w:r>
          <w:rPr>
            <w:webHidden/>
          </w:rPr>
          <w:fldChar w:fldCharType="separate"/>
        </w:r>
        <w:r w:rsidR="00656677">
          <w:rPr>
            <w:webHidden/>
          </w:rPr>
          <w:t>5</w:t>
        </w:r>
        <w:r>
          <w:rPr>
            <w:webHidden/>
          </w:rPr>
          <w:fldChar w:fldCharType="end"/>
        </w:r>
      </w:hyperlink>
    </w:p>
    <w:p w14:paraId="3078DED3" w14:textId="39B35B37"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44" w:history="1">
        <w:r w:rsidRPr="003F0CD5">
          <w:rPr>
            <w:rStyle w:val="Hyperlink"/>
          </w:rPr>
          <w:t>B11.</w:t>
        </w:r>
        <w:r>
          <w:rPr>
            <w:rFonts w:asciiTheme="minorHAnsi" w:eastAsiaTheme="minorEastAsia" w:hAnsiTheme="minorHAnsi" w:cstheme="minorBidi"/>
            <w:kern w:val="2"/>
            <w:sz w:val="24"/>
            <w:szCs w:val="24"/>
            <w:lang w:val="en-US"/>
            <w14:ligatures w14:val="standardContextual"/>
          </w:rPr>
          <w:tab/>
        </w:r>
        <w:r w:rsidRPr="003F0CD5">
          <w:rPr>
            <w:rStyle w:val="Hyperlink"/>
          </w:rPr>
          <w:t>Disclosure</w:t>
        </w:r>
        <w:r>
          <w:rPr>
            <w:webHidden/>
          </w:rPr>
          <w:tab/>
        </w:r>
        <w:r>
          <w:rPr>
            <w:webHidden/>
          </w:rPr>
          <w:fldChar w:fldCharType="begin"/>
        </w:r>
        <w:r>
          <w:rPr>
            <w:webHidden/>
          </w:rPr>
          <w:instrText xml:space="preserve"> PAGEREF _Toc212457044 \h </w:instrText>
        </w:r>
        <w:r>
          <w:rPr>
            <w:webHidden/>
          </w:rPr>
        </w:r>
        <w:r>
          <w:rPr>
            <w:webHidden/>
          </w:rPr>
          <w:fldChar w:fldCharType="separate"/>
        </w:r>
        <w:r w:rsidR="00656677">
          <w:rPr>
            <w:webHidden/>
          </w:rPr>
          <w:t>6</w:t>
        </w:r>
        <w:r>
          <w:rPr>
            <w:webHidden/>
          </w:rPr>
          <w:fldChar w:fldCharType="end"/>
        </w:r>
      </w:hyperlink>
    </w:p>
    <w:p w14:paraId="280905EB" w14:textId="2D167C6F"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45" w:history="1">
        <w:r w:rsidRPr="003F0CD5">
          <w:rPr>
            <w:rStyle w:val="Hyperlink"/>
          </w:rPr>
          <w:t>B12.</w:t>
        </w:r>
        <w:r>
          <w:rPr>
            <w:rFonts w:asciiTheme="minorHAnsi" w:eastAsiaTheme="minorEastAsia" w:hAnsiTheme="minorHAnsi" w:cstheme="minorBidi"/>
            <w:kern w:val="2"/>
            <w:sz w:val="24"/>
            <w:szCs w:val="24"/>
            <w:lang w:val="en-US"/>
            <w14:ligatures w14:val="standardContextual"/>
          </w:rPr>
          <w:tab/>
        </w:r>
        <w:r w:rsidRPr="003F0CD5">
          <w:rPr>
            <w:rStyle w:val="Hyperlink"/>
          </w:rPr>
          <w:t>Conflict of Interest and Good Faith</w:t>
        </w:r>
        <w:r>
          <w:rPr>
            <w:webHidden/>
          </w:rPr>
          <w:tab/>
        </w:r>
        <w:r>
          <w:rPr>
            <w:webHidden/>
          </w:rPr>
          <w:fldChar w:fldCharType="begin"/>
        </w:r>
        <w:r>
          <w:rPr>
            <w:webHidden/>
          </w:rPr>
          <w:instrText xml:space="preserve"> PAGEREF _Toc212457045 \h </w:instrText>
        </w:r>
        <w:r>
          <w:rPr>
            <w:webHidden/>
          </w:rPr>
        </w:r>
        <w:r>
          <w:rPr>
            <w:webHidden/>
          </w:rPr>
          <w:fldChar w:fldCharType="separate"/>
        </w:r>
        <w:r w:rsidR="00656677">
          <w:rPr>
            <w:webHidden/>
          </w:rPr>
          <w:t>6</w:t>
        </w:r>
        <w:r>
          <w:rPr>
            <w:webHidden/>
          </w:rPr>
          <w:fldChar w:fldCharType="end"/>
        </w:r>
      </w:hyperlink>
    </w:p>
    <w:p w14:paraId="7D34C3DC" w14:textId="5542B485"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46" w:history="1">
        <w:r w:rsidRPr="003F0CD5">
          <w:rPr>
            <w:rStyle w:val="Hyperlink"/>
          </w:rPr>
          <w:t>B13.</w:t>
        </w:r>
        <w:r>
          <w:rPr>
            <w:rFonts w:asciiTheme="minorHAnsi" w:eastAsiaTheme="minorEastAsia" w:hAnsiTheme="minorHAnsi" w:cstheme="minorBidi"/>
            <w:kern w:val="2"/>
            <w:sz w:val="24"/>
            <w:szCs w:val="24"/>
            <w:lang w:val="en-US"/>
            <w14:ligatures w14:val="standardContextual"/>
          </w:rPr>
          <w:tab/>
        </w:r>
        <w:r w:rsidRPr="003F0CD5">
          <w:rPr>
            <w:rStyle w:val="Hyperlink"/>
          </w:rPr>
          <w:t>Qualification</w:t>
        </w:r>
        <w:r>
          <w:rPr>
            <w:webHidden/>
          </w:rPr>
          <w:tab/>
        </w:r>
        <w:r>
          <w:rPr>
            <w:webHidden/>
          </w:rPr>
          <w:fldChar w:fldCharType="begin"/>
        </w:r>
        <w:r>
          <w:rPr>
            <w:webHidden/>
          </w:rPr>
          <w:instrText xml:space="preserve"> PAGEREF _Toc212457046 \h </w:instrText>
        </w:r>
        <w:r>
          <w:rPr>
            <w:webHidden/>
          </w:rPr>
        </w:r>
        <w:r>
          <w:rPr>
            <w:webHidden/>
          </w:rPr>
          <w:fldChar w:fldCharType="separate"/>
        </w:r>
        <w:r w:rsidR="00656677">
          <w:rPr>
            <w:webHidden/>
          </w:rPr>
          <w:t>7</w:t>
        </w:r>
        <w:r>
          <w:rPr>
            <w:webHidden/>
          </w:rPr>
          <w:fldChar w:fldCharType="end"/>
        </w:r>
      </w:hyperlink>
    </w:p>
    <w:p w14:paraId="6C4AD7AA" w14:textId="52EB69CD"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47" w:history="1">
        <w:r w:rsidRPr="003F0CD5">
          <w:rPr>
            <w:rStyle w:val="Hyperlink"/>
          </w:rPr>
          <w:t>B14.</w:t>
        </w:r>
        <w:r>
          <w:rPr>
            <w:rFonts w:asciiTheme="minorHAnsi" w:eastAsiaTheme="minorEastAsia" w:hAnsiTheme="minorHAnsi" w:cstheme="minorBidi"/>
            <w:kern w:val="2"/>
            <w:sz w:val="24"/>
            <w:szCs w:val="24"/>
            <w:lang w:val="en-US"/>
            <w14:ligatures w14:val="standardContextual"/>
          </w:rPr>
          <w:tab/>
        </w:r>
        <w:r w:rsidRPr="003F0CD5">
          <w:rPr>
            <w:rStyle w:val="Hyperlink"/>
          </w:rPr>
          <w:t xml:space="preserve">Opening of </w:t>
        </w:r>
        <w:r w:rsidRPr="003F0CD5">
          <w:rPr>
            <w:rStyle w:val="Hyperlink"/>
            <w:rFonts w:cs="Arial"/>
          </w:rPr>
          <w:t>Bids and Release of Information</w:t>
        </w:r>
        <w:r>
          <w:rPr>
            <w:webHidden/>
          </w:rPr>
          <w:tab/>
        </w:r>
        <w:r>
          <w:rPr>
            <w:webHidden/>
          </w:rPr>
          <w:fldChar w:fldCharType="begin"/>
        </w:r>
        <w:r>
          <w:rPr>
            <w:webHidden/>
          </w:rPr>
          <w:instrText xml:space="preserve"> PAGEREF _Toc212457047 \h </w:instrText>
        </w:r>
        <w:r>
          <w:rPr>
            <w:webHidden/>
          </w:rPr>
        </w:r>
        <w:r>
          <w:rPr>
            <w:webHidden/>
          </w:rPr>
          <w:fldChar w:fldCharType="separate"/>
        </w:r>
        <w:r w:rsidR="00656677">
          <w:rPr>
            <w:webHidden/>
          </w:rPr>
          <w:t>8</w:t>
        </w:r>
        <w:r>
          <w:rPr>
            <w:webHidden/>
          </w:rPr>
          <w:fldChar w:fldCharType="end"/>
        </w:r>
      </w:hyperlink>
    </w:p>
    <w:p w14:paraId="0E4081A2" w14:textId="3254AE52"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48" w:history="1">
        <w:r w:rsidRPr="003F0CD5">
          <w:rPr>
            <w:rStyle w:val="Hyperlink"/>
          </w:rPr>
          <w:t>B15.</w:t>
        </w:r>
        <w:r>
          <w:rPr>
            <w:rFonts w:asciiTheme="minorHAnsi" w:eastAsiaTheme="minorEastAsia" w:hAnsiTheme="minorHAnsi" w:cstheme="minorBidi"/>
            <w:kern w:val="2"/>
            <w:sz w:val="24"/>
            <w:szCs w:val="24"/>
            <w:lang w:val="en-US"/>
            <w14:ligatures w14:val="standardContextual"/>
          </w:rPr>
          <w:tab/>
        </w:r>
        <w:r w:rsidRPr="003F0CD5">
          <w:rPr>
            <w:rStyle w:val="Hyperlink"/>
          </w:rPr>
          <w:t>Irrevocable Bid</w:t>
        </w:r>
        <w:r>
          <w:rPr>
            <w:webHidden/>
          </w:rPr>
          <w:tab/>
        </w:r>
        <w:r>
          <w:rPr>
            <w:webHidden/>
          </w:rPr>
          <w:fldChar w:fldCharType="begin"/>
        </w:r>
        <w:r>
          <w:rPr>
            <w:webHidden/>
          </w:rPr>
          <w:instrText xml:space="preserve"> PAGEREF _Toc212457048 \h </w:instrText>
        </w:r>
        <w:r>
          <w:rPr>
            <w:webHidden/>
          </w:rPr>
        </w:r>
        <w:r>
          <w:rPr>
            <w:webHidden/>
          </w:rPr>
          <w:fldChar w:fldCharType="separate"/>
        </w:r>
        <w:r w:rsidR="00656677">
          <w:rPr>
            <w:webHidden/>
          </w:rPr>
          <w:t>8</w:t>
        </w:r>
        <w:r>
          <w:rPr>
            <w:webHidden/>
          </w:rPr>
          <w:fldChar w:fldCharType="end"/>
        </w:r>
      </w:hyperlink>
    </w:p>
    <w:p w14:paraId="5BB9D47B" w14:textId="04E7BB27"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49" w:history="1">
        <w:r w:rsidRPr="003F0CD5">
          <w:rPr>
            <w:rStyle w:val="Hyperlink"/>
          </w:rPr>
          <w:t>B16.</w:t>
        </w:r>
        <w:r>
          <w:rPr>
            <w:rFonts w:asciiTheme="minorHAnsi" w:eastAsiaTheme="minorEastAsia" w:hAnsiTheme="minorHAnsi" w:cstheme="minorBidi"/>
            <w:kern w:val="2"/>
            <w:sz w:val="24"/>
            <w:szCs w:val="24"/>
            <w:lang w:val="en-US"/>
            <w14:ligatures w14:val="standardContextual"/>
          </w:rPr>
          <w:tab/>
        </w:r>
        <w:r w:rsidRPr="003F0CD5">
          <w:rPr>
            <w:rStyle w:val="Hyperlink"/>
          </w:rPr>
          <w:t>Withdrawal of Bids</w:t>
        </w:r>
        <w:r>
          <w:rPr>
            <w:webHidden/>
          </w:rPr>
          <w:tab/>
        </w:r>
        <w:r>
          <w:rPr>
            <w:webHidden/>
          </w:rPr>
          <w:fldChar w:fldCharType="begin"/>
        </w:r>
        <w:r>
          <w:rPr>
            <w:webHidden/>
          </w:rPr>
          <w:instrText xml:space="preserve"> PAGEREF _Toc212457049 \h </w:instrText>
        </w:r>
        <w:r>
          <w:rPr>
            <w:webHidden/>
          </w:rPr>
        </w:r>
        <w:r>
          <w:rPr>
            <w:webHidden/>
          </w:rPr>
          <w:fldChar w:fldCharType="separate"/>
        </w:r>
        <w:r w:rsidR="00656677">
          <w:rPr>
            <w:webHidden/>
          </w:rPr>
          <w:t>9</w:t>
        </w:r>
        <w:r>
          <w:rPr>
            <w:webHidden/>
          </w:rPr>
          <w:fldChar w:fldCharType="end"/>
        </w:r>
      </w:hyperlink>
    </w:p>
    <w:p w14:paraId="0319481B" w14:textId="2681D23C"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50" w:history="1">
        <w:r w:rsidRPr="003F0CD5">
          <w:rPr>
            <w:rStyle w:val="Hyperlink"/>
          </w:rPr>
          <w:t>B17.</w:t>
        </w:r>
        <w:r>
          <w:rPr>
            <w:rFonts w:asciiTheme="minorHAnsi" w:eastAsiaTheme="minorEastAsia" w:hAnsiTheme="minorHAnsi" w:cstheme="minorBidi"/>
            <w:kern w:val="2"/>
            <w:sz w:val="24"/>
            <w:szCs w:val="24"/>
            <w:lang w:val="en-US"/>
            <w14:ligatures w14:val="standardContextual"/>
          </w:rPr>
          <w:tab/>
        </w:r>
        <w:r w:rsidRPr="003F0CD5">
          <w:rPr>
            <w:rStyle w:val="Hyperlink"/>
          </w:rPr>
          <w:t>Evaluation of Bids</w:t>
        </w:r>
        <w:r>
          <w:rPr>
            <w:webHidden/>
          </w:rPr>
          <w:tab/>
        </w:r>
        <w:r>
          <w:rPr>
            <w:webHidden/>
          </w:rPr>
          <w:fldChar w:fldCharType="begin"/>
        </w:r>
        <w:r>
          <w:rPr>
            <w:webHidden/>
          </w:rPr>
          <w:instrText xml:space="preserve"> PAGEREF _Toc212457050 \h </w:instrText>
        </w:r>
        <w:r>
          <w:rPr>
            <w:webHidden/>
          </w:rPr>
        </w:r>
        <w:r>
          <w:rPr>
            <w:webHidden/>
          </w:rPr>
          <w:fldChar w:fldCharType="separate"/>
        </w:r>
        <w:r w:rsidR="00656677">
          <w:rPr>
            <w:webHidden/>
          </w:rPr>
          <w:t>9</w:t>
        </w:r>
        <w:r>
          <w:rPr>
            <w:webHidden/>
          </w:rPr>
          <w:fldChar w:fldCharType="end"/>
        </w:r>
      </w:hyperlink>
    </w:p>
    <w:p w14:paraId="7BEFE9FA" w14:textId="6F4A1AAA"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51" w:history="1">
        <w:r w:rsidRPr="003F0CD5">
          <w:rPr>
            <w:rStyle w:val="Hyperlink"/>
          </w:rPr>
          <w:t>B18.</w:t>
        </w:r>
        <w:r>
          <w:rPr>
            <w:rFonts w:asciiTheme="minorHAnsi" w:eastAsiaTheme="minorEastAsia" w:hAnsiTheme="minorHAnsi" w:cstheme="minorBidi"/>
            <w:kern w:val="2"/>
            <w:sz w:val="24"/>
            <w:szCs w:val="24"/>
            <w:lang w:val="en-US"/>
            <w14:ligatures w14:val="standardContextual"/>
          </w:rPr>
          <w:tab/>
        </w:r>
        <w:r w:rsidRPr="003F0CD5">
          <w:rPr>
            <w:rStyle w:val="Hyperlink"/>
          </w:rPr>
          <w:t>Award of Contract</w:t>
        </w:r>
        <w:r>
          <w:rPr>
            <w:webHidden/>
          </w:rPr>
          <w:tab/>
        </w:r>
        <w:r>
          <w:rPr>
            <w:webHidden/>
          </w:rPr>
          <w:fldChar w:fldCharType="begin"/>
        </w:r>
        <w:r>
          <w:rPr>
            <w:webHidden/>
          </w:rPr>
          <w:instrText xml:space="preserve"> PAGEREF _Toc212457051 \h </w:instrText>
        </w:r>
        <w:r>
          <w:rPr>
            <w:webHidden/>
          </w:rPr>
        </w:r>
        <w:r>
          <w:rPr>
            <w:webHidden/>
          </w:rPr>
          <w:fldChar w:fldCharType="separate"/>
        </w:r>
        <w:r w:rsidR="00656677">
          <w:rPr>
            <w:webHidden/>
          </w:rPr>
          <w:t>9</w:t>
        </w:r>
        <w:r>
          <w:rPr>
            <w:webHidden/>
          </w:rPr>
          <w:fldChar w:fldCharType="end"/>
        </w:r>
      </w:hyperlink>
    </w:p>
    <w:p w14:paraId="3DF0288A" w14:textId="77777777" w:rsidR="00D2538C" w:rsidRDefault="00D2538C">
      <w:pPr>
        <w:pStyle w:val="TOC1"/>
        <w:rPr>
          <w:rFonts w:asciiTheme="minorHAnsi" w:eastAsiaTheme="minorEastAsia" w:hAnsiTheme="minorHAnsi" w:cstheme="minorBidi"/>
          <w:b w:val="0"/>
          <w:caps w:val="0"/>
          <w:kern w:val="2"/>
          <w:sz w:val="24"/>
          <w:lang w:val="en-US"/>
          <w14:ligatures w14:val="standardContextual"/>
        </w:rPr>
      </w:pPr>
      <w:hyperlink w:anchor="_Toc212457052" w:history="1">
        <w:r w:rsidRPr="003F0CD5">
          <w:rPr>
            <w:rStyle w:val="Hyperlink"/>
          </w:rPr>
          <w:t>PART C - General Conditions</w:t>
        </w:r>
      </w:hyperlink>
    </w:p>
    <w:p w14:paraId="41500555" w14:textId="27F2AB9A"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53" w:history="1">
        <w:r w:rsidRPr="003F0CD5">
          <w:rPr>
            <w:rStyle w:val="Hyperlink"/>
          </w:rPr>
          <w:t>C0.</w:t>
        </w:r>
        <w:r>
          <w:rPr>
            <w:rFonts w:asciiTheme="minorHAnsi" w:eastAsiaTheme="minorEastAsia" w:hAnsiTheme="minorHAnsi" w:cstheme="minorBidi"/>
            <w:kern w:val="2"/>
            <w:sz w:val="24"/>
            <w:szCs w:val="24"/>
            <w:lang w:val="en-US"/>
            <w14:ligatures w14:val="standardContextual"/>
          </w:rPr>
          <w:tab/>
        </w:r>
        <w:r w:rsidRPr="003F0CD5">
          <w:rPr>
            <w:rStyle w:val="Hyperlink"/>
          </w:rPr>
          <w:t>General Conditions</w:t>
        </w:r>
        <w:r>
          <w:rPr>
            <w:webHidden/>
          </w:rPr>
          <w:tab/>
        </w:r>
        <w:r>
          <w:rPr>
            <w:webHidden/>
          </w:rPr>
          <w:fldChar w:fldCharType="begin"/>
        </w:r>
        <w:r>
          <w:rPr>
            <w:webHidden/>
          </w:rPr>
          <w:instrText xml:space="preserve"> PAGEREF _Toc212457053 \h </w:instrText>
        </w:r>
        <w:r>
          <w:rPr>
            <w:webHidden/>
          </w:rPr>
        </w:r>
        <w:r>
          <w:rPr>
            <w:webHidden/>
          </w:rPr>
          <w:fldChar w:fldCharType="separate"/>
        </w:r>
        <w:r w:rsidR="00656677">
          <w:rPr>
            <w:webHidden/>
          </w:rPr>
          <w:t>1</w:t>
        </w:r>
        <w:r>
          <w:rPr>
            <w:webHidden/>
          </w:rPr>
          <w:fldChar w:fldCharType="end"/>
        </w:r>
      </w:hyperlink>
    </w:p>
    <w:p w14:paraId="35E9677E" w14:textId="77777777" w:rsidR="00D2538C" w:rsidRDefault="00D2538C">
      <w:pPr>
        <w:pStyle w:val="TOC1"/>
        <w:rPr>
          <w:rFonts w:asciiTheme="minorHAnsi" w:eastAsiaTheme="minorEastAsia" w:hAnsiTheme="minorHAnsi" w:cstheme="minorBidi"/>
          <w:b w:val="0"/>
          <w:caps w:val="0"/>
          <w:kern w:val="2"/>
          <w:sz w:val="24"/>
          <w:lang w:val="en-US"/>
          <w14:ligatures w14:val="standardContextual"/>
        </w:rPr>
      </w:pPr>
      <w:hyperlink w:anchor="_Toc212457054" w:history="1">
        <w:r w:rsidRPr="003F0CD5">
          <w:rPr>
            <w:rStyle w:val="Hyperlink"/>
          </w:rPr>
          <w:t>PART D - Supplemental Conditions</w:t>
        </w:r>
      </w:hyperlink>
    </w:p>
    <w:p w14:paraId="56342FE7" w14:textId="77777777" w:rsidR="00D2538C" w:rsidRDefault="00D2538C">
      <w:pPr>
        <w:pStyle w:val="TOC2"/>
        <w:rPr>
          <w:rFonts w:asciiTheme="minorHAnsi" w:eastAsiaTheme="minorEastAsia" w:hAnsiTheme="minorHAnsi" w:cstheme="minorBidi"/>
          <w:b w:val="0"/>
          <w:noProof/>
          <w:kern w:val="2"/>
          <w:sz w:val="24"/>
          <w:lang w:val="en-US"/>
          <w14:ligatures w14:val="standardContextual"/>
        </w:rPr>
      </w:pPr>
      <w:hyperlink w:anchor="_Toc212457055" w:history="1">
        <w:r w:rsidRPr="003F0CD5">
          <w:rPr>
            <w:rStyle w:val="Hyperlink"/>
            <w:noProof/>
          </w:rPr>
          <w:t>General</w:t>
        </w:r>
      </w:hyperlink>
    </w:p>
    <w:p w14:paraId="2B1E96AC" w14:textId="653C0310"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56" w:history="1">
        <w:r w:rsidRPr="003F0CD5">
          <w:rPr>
            <w:rStyle w:val="Hyperlink"/>
          </w:rPr>
          <w:t>D1.</w:t>
        </w:r>
        <w:r>
          <w:rPr>
            <w:rFonts w:asciiTheme="minorHAnsi" w:eastAsiaTheme="minorEastAsia" w:hAnsiTheme="minorHAnsi" w:cstheme="minorBidi"/>
            <w:kern w:val="2"/>
            <w:sz w:val="24"/>
            <w:szCs w:val="24"/>
            <w:lang w:val="en-US"/>
            <w14:ligatures w14:val="standardContextual"/>
          </w:rPr>
          <w:tab/>
        </w:r>
        <w:r w:rsidRPr="003F0CD5">
          <w:rPr>
            <w:rStyle w:val="Hyperlink"/>
          </w:rPr>
          <w:t>General Conditions</w:t>
        </w:r>
        <w:r>
          <w:rPr>
            <w:webHidden/>
          </w:rPr>
          <w:tab/>
        </w:r>
        <w:r>
          <w:rPr>
            <w:webHidden/>
          </w:rPr>
          <w:fldChar w:fldCharType="begin"/>
        </w:r>
        <w:r>
          <w:rPr>
            <w:webHidden/>
          </w:rPr>
          <w:instrText xml:space="preserve"> PAGEREF _Toc212457056 \h </w:instrText>
        </w:r>
        <w:r>
          <w:rPr>
            <w:webHidden/>
          </w:rPr>
        </w:r>
        <w:r>
          <w:rPr>
            <w:webHidden/>
          </w:rPr>
          <w:fldChar w:fldCharType="separate"/>
        </w:r>
        <w:r w:rsidR="00656677">
          <w:rPr>
            <w:webHidden/>
          </w:rPr>
          <w:t>1</w:t>
        </w:r>
        <w:r>
          <w:rPr>
            <w:webHidden/>
          </w:rPr>
          <w:fldChar w:fldCharType="end"/>
        </w:r>
      </w:hyperlink>
    </w:p>
    <w:p w14:paraId="4F871196" w14:textId="3DA95073"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57" w:history="1">
        <w:r w:rsidRPr="003F0CD5">
          <w:rPr>
            <w:rStyle w:val="Hyperlink"/>
          </w:rPr>
          <w:t>D2.</w:t>
        </w:r>
        <w:r>
          <w:rPr>
            <w:rFonts w:asciiTheme="minorHAnsi" w:eastAsiaTheme="minorEastAsia" w:hAnsiTheme="minorHAnsi" w:cstheme="minorBidi"/>
            <w:kern w:val="2"/>
            <w:sz w:val="24"/>
            <w:szCs w:val="24"/>
            <w:lang w:val="en-US"/>
            <w14:ligatures w14:val="standardContextual"/>
          </w:rPr>
          <w:tab/>
        </w:r>
        <w:r w:rsidRPr="003F0CD5">
          <w:rPr>
            <w:rStyle w:val="Hyperlink"/>
          </w:rPr>
          <w:t>Scope of Work</w:t>
        </w:r>
        <w:r>
          <w:rPr>
            <w:webHidden/>
          </w:rPr>
          <w:tab/>
        </w:r>
        <w:r>
          <w:rPr>
            <w:webHidden/>
          </w:rPr>
          <w:fldChar w:fldCharType="begin"/>
        </w:r>
        <w:r>
          <w:rPr>
            <w:webHidden/>
          </w:rPr>
          <w:instrText xml:space="preserve"> PAGEREF _Toc212457057 \h </w:instrText>
        </w:r>
        <w:r>
          <w:rPr>
            <w:webHidden/>
          </w:rPr>
        </w:r>
        <w:r>
          <w:rPr>
            <w:webHidden/>
          </w:rPr>
          <w:fldChar w:fldCharType="separate"/>
        </w:r>
        <w:r w:rsidR="00656677">
          <w:rPr>
            <w:webHidden/>
          </w:rPr>
          <w:t>1</w:t>
        </w:r>
        <w:r>
          <w:rPr>
            <w:webHidden/>
          </w:rPr>
          <w:fldChar w:fldCharType="end"/>
        </w:r>
      </w:hyperlink>
    </w:p>
    <w:p w14:paraId="0BBA7DD0" w14:textId="03643047"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58" w:history="1">
        <w:r w:rsidRPr="003F0CD5">
          <w:rPr>
            <w:rStyle w:val="Hyperlink"/>
          </w:rPr>
          <w:t>D3.</w:t>
        </w:r>
        <w:r>
          <w:rPr>
            <w:rFonts w:asciiTheme="minorHAnsi" w:eastAsiaTheme="minorEastAsia" w:hAnsiTheme="minorHAnsi" w:cstheme="minorBidi"/>
            <w:kern w:val="2"/>
            <w:sz w:val="24"/>
            <w:szCs w:val="24"/>
            <w:lang w:val="en-US"/>
            <w14:ligatures w14:val="standardContextual"/>
          </w:rPr>
          <w:tab/>
        </w:r>
        <w:r w:rsidRPr="003F0CD5">
          <w:rPr>
            <w:rStyle w:val="Hyperlink"/>
          </w:rPr>
          <w:t>Duration of Contract</w:t>
        </w:r>
        <w:r>
          <w:rPr>
            <w:webHidden/>
          </w:rPr>
          <w:tab/>
        </w:r>
        <w:r>
          <w:rPr>
            <w:webHidden/>
          </w:rPr>
          <w:fldChar w:fldCharType="begin"/>
        </w:r>
        <w:r>
          <w:rPr>
            <w:webHidden/>
          </w:rPr>
          <w:instrText xml:space="preserve"> PAGEREF _Toc212457058 \h </w:instrText>
        </w:r>
        <w:r>
          <w:rPr>
            <w:webHidden/>
          </w:rPr>
        </w:r>
        <w:r>
          <w:rPr>
            <w:webHidden/>
          </w:rPr>
          <w:fldChar w:fldCharType="separate"/>
        </w:r>
        <w:r w:rsidR="00656677">
          <w:rPr>
            <w:webHidden/>
          </w:rPr>
          <w:t>2</w:t>
        </w:r>
        <w:r>
          <w:rPr>
            <w:webHidden/>
          </w:rPr>
          <w:fldChar w:fldCharType="end"/>
        </w:r>
      </w:hyperlink>
    </w:p>
    <w:p w14:paraId="0C7951A2" w14:textId="59116532"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59" w:history="1">
        <w:r w:rsidRPr="003F0CD5">
          <w:rPr>
            <w:rStyle w:val="Hyperlink"/>
            <w:lang w:val="en-US"/>
          </w:rPr>
          <w:t>D4.</w:t>
        </w:r>
        <w:r>
          <w:rPr>
            <w:rFonts w:asciiTheme="minorHAnsi" w:eastAsiaTheme="minorEastAsia" w:hAnsiTheme="minorHAnsi" w:cstheme="minorBidi"/>
            <w:kern w:val="2"/>
            <w:sz w:val="24"/>
            <w:szCs w:val="24"/>
            <w:lang w:val="en-US"/>
            <w14:ligatures w14:val="standardContextual"/>
          </w:rPr>
          <w:tab/>
        </w:r>
        <w:r w:rsidRPr="003F0CD5">
          <w:rPr>
            <w:rStyle w:val="Hyperlink"/>
            <w:lang w:val="en-US"/>
          </w:rPr>
          <w:t>Cooperative Purchase</w:t>
        </w:r>
        <w:r>
          <w:rPr>
            <w:webHidden/>
          </w:rPr>
          <w:tab/>
        </w:r>
        <w:r>
          <w:rPr>
            <w:webHidden/>
          </w:rPr>
          <w:fldChar w:fldCharType="begin"/>
        </w:r>
        <w:r>
          <w:rPr>
            <w:webHidden/>
          </w:rPr>
          <w:instrText xml:space="preserve"> PAGEREF _Toc212457059 \h </w:instrText>
        </w:r>
        <w:r>
          <w:rPr>
            <w:webHidden/>
          </w:rPr>
        </w:r>
        <w:r>
          <w:rPr>
            <w:webHidden/>
          </w:rPr>
          <w:fldChar w:fldCharType="separate"/>
        </w:r>
        <w:r w:rsidR="00656677">
          <w:rPr>
            <w:webHidden/>
          </w:rPr>
          <w:t>2</w:t>
        </w:r>
        <w:r>
          <w:rPr>
            <w:webHidden/>
          </w:rPr>
          <w:fldChar w:fldCharType="end"/>
        </w:r>
      </w:hyperlink>
    </w:p>
    <w:p w14:paraId="253D68C1" w14:textId="1A8BBC94"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60" w:history="1">
        <w:r w:rsidRPr="003F0CD5">
          <w:rPr>
            <w:rStyle w:val="Hyperlink"/>
          </w:rPr>
          <w:t>D5.</w:t>
        </w:r>
        <w:r>
          <w:rPr>
            <w:rFonts w:asciiTheme="minorHAnsi" w:eastAsiaTheme="minorEastAsia" w:hAnsiTheme="minorHAnsi" w:cstheme="minorBidi"/>
            <w:kern w:val="2"/>
            <w:sz w:val="24"/>
            <w:szCs w:val="24"/>
            <w:lang w:val="en-US"/>
            <w14:ligatures w14:val="standardContextual"/>
          </w:rPr>
          <w:tab/>
        </w:r>
        <w:r w:rsidRPr="003F0CD5">
          <w:rPr>
            <w:rStyle w:val="Hyperlink"/>
          </w:rPr>
          <w:t>Definitions</w:t>
        </w:r>
        <w:r>
          <w:rPr>
            <w:webHidden/>
          </w:rPr>
          <w:tab/>
        </w:r>
        <w:r>
          <w:rPr>
            <w:webHidden/>
          </w:rPr>
          <w:fldChar w:fldCharType="begin"/>
        </w:r>
        <w:r>
          <w:rPr>
            <w:webHidden/>
          </w:rPr>
          <w:instrText xml:space="preserve"> PAGEREF _Toc212457060 \h </w:instrText>
        </w:r>
        <w:r>
          <w:rPr>
            <w:webHidden/>
          </w:rPr>
        </w:r>
        <w:r>
          <w:rPr>
            <w:webHidden/>
          </w:rPr>
          <w:fldChar w:fldCharType="separate"/>
        </w:r>
        <w:r w:rsidR="00656677">
          <w:rPr>
            <w:webHidden/>
          </w:rPr>
          <w:t>2</w:t>
        </w:r>
        <w:r>
          <w:rPr>
            <w:webHidden/>
          </w:rPr>
          <w:fldChar w:fldCharType="end"/>
        </w:r>
      </w:hyperlink>
    </w:p>
    <w:p w14:paraId="3FE870BB" w14:textId="69CFD383"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61" w:history="1">
        <w:r w:rsidRPr="003F0CD5">
          <w:rPr>
            <w:rStyle w:val="Hyperlink"/>
          </w:rPr>
          <w:t>D6.</w:t>
        </w:r>
        <w:r>
          <w:rPr>
            <w:rFonts w:asciiTheme="minorHAnsi" w:eastAsiaTheme="minorEastAsia" w:hAnsiTheme="minorHAnsi" w:cstheme="minorBidi"/>
            <w:kern w:val="2"/>
            <w:sz w:val="24"/>
            <w:szCs w:val="24"/>
            <w:lang w:val="en-US"/>
            <w14:ligatures w14:val="standardContextual"/>
          </w:rPr>
          <w:tab/>
        </w:r>
        <w:r w:rsidRPr="003F0CD5">
          <w:rPr>
            <w:rStyle w:val="Hyperlink"/>
          </w:rPr>
          <w:t>Contract Administrator</w:t>
        </w:r>
        <w:r>
          <w:rPr>
            <w:webHidden/>
          </w:rPr>
          <w:tab/>
        </w:r>
        <w:r>
          <w:rPr>
            <w:webHidden/>
          </w:rPr>
          <w:fldChar w:fldCharType="begin"/>
        </w:r>
        <w:r>
          <w:rPr>
            <w:webHidden/>
          </w:rPr>
          <w:instrText xml:space="preserve"> PAGEREF _Toc212457061 \h </w:instrText>
        </w:r>
        <w:r>
          <w:rPr>
            <w:webHidden/>
          </w:rPr>
        </w:r>
        <w:r>
          <w:rPr>
            <w:webHidden/>
          </w:rPr>
          <w:fldChar w:fldCharType="separate"/>
        </w:r>
        <w:r w:rsidR="00656677">
          <w:rPr>
            <w:webHidden/>
          </w:rPr>
          <w:t>2</w:t>
        </w:r>
        <w:r>
          <w:rPr>
            <w:webHidden/>
          </w:rPr>
          <w:fldChar w:fldCharType="end"/>
        </w:r>
      </w:hyperlink>
    </w:p>
    <w:p w14:paraId="53398DC0" w14:textId="3B898051"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62" w:history="1">
        <w:r w:rsidRPr="003F0CD5">
          <w:rPr>
            <w:rStyle w:val="Hyperlink"/>
          </w:rPr>
          <w:t>D7.</w:t>
        </w:r>
        <w:r>
          <w:rPr>
            <w:rFonts w:asciiTheme="minorHAnsi" w:eastAsiaTheme="minorEastAsia" w:hAnsiTheme="minorHAnsi" w:cstheme="minorBidi"/>
            <w:kern w:val="2"/>
            <w:sz w:val="24"/>
            <w:szCs w:val="24"/>
            <w:lang w:val="en-US"/>
            <w14:ligatures w14:val="standardContextual"/>
          </w:rPr>
          <w:tab/>
        </w:r>
        <w:r w:rsidRPr="003F0CD5">
          <w:rPr>
            <w:rStyle w:val="Hyperlink"/>
          </w:rPr>
          <w:t>Contractor's Supervisor</w:t>
        </w:r>
        <w:r>
          <w:rPr>
            <w:webHidden/>
          </w:rPr>
          <w:tab/>
        </w:r>
        <w:r>
          <w:rPr>
            <w:webHidden/>
          </w:rPr>
          <w:fldChar w:fldCharType="begin"/>
        </w:r>
        <w:r>
          <w:rPr>
            <w:webHidden/>
          </w:rPr>
          <w:instrText xml:space="preserve"> PAGEREF _Toc212457062 \h </w:instrText>
        </w:r>
        <w:r>
          <w:rPr>
            <w:webHidden/>
          </w:rPr>
        </w:r>
        <w:r>
          <w:rPr>
            <w:webHidden/>
          </w:rPr>
          <w:fldChar w:fldCharType="separate"/>
        </w:r>
        <w:r w:rsidR="00656677">
          <w:rPr>
            <w:webHidden/>
          </w:rPr>
          <w:t>3</w:t>
        </w:r>
        <w:r>
          <w:rPr>
            <w:webHidden/>
          </w:rPr>
          <w:fldChar w:fldCharType="end"/>
        </w:r>
      </w:hyperlink>
    </w:p>
    <w:p w14:paraId="61FFD417" w14:textId="77777777" w:rsidR="00D2538C" w:rsidRDefault="00D2538C">
      <w:pPr>
        <w:pStyle w:val="TOC2"/>
        <w:rPr>
          <w:rFonts w:asciiTheme="minorHAnsi" w:eastAsiaTheme="minorEastAsia" w:hAnsiTheme="minorHAnsi" w:cstheme="minorBidi"/>
          <w:b w:val="0"/>
          <w:noProof/>
          <w:kern w:val="2"/>
          <w:sz w:val="24"/>
          <w:lang w:val="en-US"/>
          <w14:ligatures w14:val="standardContextual"/>
        </w:rPr>
      </w:pPr>
      <w:hyperlink w:anchor="_Toc212457063" w:history="1">
        <w:r w:rsidRPr="003F0CD5">
          <w:rPr>
            <w:rStyle w:val="Hyperlink"/>
            <w:noProof/>
          </w:rPr>
          <w:t>Submissions</w:t>
        </w:r>
      </w:hyperlink>
    </w:p>
    <w:p w14:paraId="2E78724A" w14:textId="6D171563"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64" w:history="1">
        <w:r w:rsidRPr="003F0CD5">
          <w:rPr>
            <w:rStyle w:val="Hyperlink"/>
          </w:rPr>
          <w:t>D8.</w:t>
        </w:r>
        <w:r>
          <w:rPr>
            <w:rFonts w:asciiTheme="minorHAnsi" w:eastAsiaTheme="minorEastAsia" w:hAnsiTheme="minorHAnsi" w:cstheme="minorBidi"/>
            <w:kern w:val="2"/>
            <w:sz w:val="24"/>
            <w:szCs w:val="24"/>
            <w:lang w:val="en-US"/>
            <w14:ligatures w14:val="standardContextual"/>
          </w:rPr>
          <w:tab/>
        </w:r>
        <w:r w:rsidRPr="003F0CD5">
          <w:rPr>
            <w:rStyle w:val="Hyperlink"/>
          </w:rPr>
          <w:t>Authority to Carry on Business</w:t>
        </w:r>
        <w:r>
          <w:rPr>
            <w:webHidden/>
          </w:rPr>
          <w:tab/>
        </w:r>
        <w:r>
          <w:rPr>
            <w:webHidden/>
          </w:rPr>
          <w:fldChar w:fldCharType="begin"/>
        </w:r>
        <w:r>
          <w:rPr>
            <w:webHidden/>
          </w:rPr>
          <w:instrText xml:space="preserve"> PAGEREF _Toc212457064 \h </w:instrText>
        </w:r>
        <w:r>
          <w:rPr>
            <w:webHidden/>
          </w:rPr>
        </w:r>
        <w:r>
          <w:rPr>
            <w:webHidden/>
          </w:rPr>
          <w:fldChar w:fldCharType="separate"/>
        </w:r>
        <w:r w:rsidR="00656677">
          <w:rPr>
            <w:webHidden/>
          </w:rPr>
          <w:t>3</w:t>
        </w:r>
        <w:r>
          <w:rPr>
            <w:webHidden/>
          </w:rPr>
          <w:fldChar w:fldCharType="end"/>
        </w:r>
      </w:hyperlink>
    </w:p>
    <w:p w14:paraId="5DC544FE" w14:textId="71021079"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65" w:history="1">
        <w:r w:rsidRPr="003F0CD5">
          <w:rPr>
            <w:rStyle w:val="Hyperlink"/>
          </w:rPr>
          <w:t>D9.</w:t>
        </w:r>
        <w:r>
          <w:rPr>
            <w:rFonts w:asciiTheme="minorHAnsi" w:eastAsiaTheme="minorEastAsia" w:hAnsiTheme="minorHAnsi" w:cstheme="minorBidi"/>
            <w:kern w:val="2"/>
            <w:sz w:val="24"/>
            <w:szCs w:val="24"/>
            <w:lang w:val="en-US"/>
            <w14:ligatures w14:val="standardContextual"/>
          </w:rPr>
          <w:tab/>
        </w:r>
        <w:r w:rsidRPr="003F0CD5">
          <w:rPr>
            <w:rStyle w:val="Hyperlink"/>
          </w:rPr>
          <w:t>Safe Work Plan</w:t>
        </w:r>
        <w:r>
          <w:rPr>
            <w:webHidden/>
          </w:rPr>
          <w:tab/>
        </w:r>
        <w:r>
          <w:rPr>
            <w:webHidden/>
          </w:rPr>
          <w:fldChar w:fldCharType="begin"/>
        </w:r>
        <w:r>
          <w:rPr>
            <w:webHidden/>
          </w:rPr>
          <w:instrText xml:space="preserve"> PAGEREF _Toc212457065 \h </w:instrText>
        </w:r>
        <w:r>
          <w:rPr>
            <w:webHidden/>
          </w:rPr>
        </w:r>
        <w:r>
          <w:rPr>
            <w:webHidden/>
          </w:rPr>
          <w:fldChar w:fldCharType="separate"/>
        </w:r>
        <w:r w:rsidR="00656677">
          <w:rPr>
            <w:webHidden/>
          </w:rPr>
          <w:t>3</w:t>
        </w:r>
        <w:r>
          <w:rPr>
            <w:webHidden/>
          </w:rPr>
          <w:fldChar w:fldCharType="end"/>
        </w:r>
      </w:hyperlink>
    </w:p>
    <w:p w14:paraId="73F4A261" w14:textId="4050B518"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66" w:history="1">
        <w:r w:rsidRPr="003F0CD5">
          <w:rPr>
            <w:rStyle w:val="Hyperlink"/>
          </w:rPr>
          <w:t>D10.</w:t>
        </w:r>
        <w:r>
          <w:rPr>
            <w:rFonts w:asciiTheme="minorHAnsi" w:eastAsiaTheme="minorEastAsia" w:hAnsiTheme="minorHAnsi" w:cstheme="minorBidi"/>
            <w:kern w:val="2"/>
            <w:sz w:val="24"/>
            <w:szCs w:val="24"/>
            <w:lang w:val="en-US"/>
            <w14:ligatures w14:val="standardContextual"/>
          </w:rPr>
          <w:tab/>
        </w:r>
        <w:r w:rsidRPr="003F0CD5">
          <w:rPr>
            <w:rStyle w:val="Hyperlink"/>
          </w:rPr>
          <w:t>Insurance</w:t>
        </w:r>
        <w:r>
          <w:rPr>
            <w:webHidden/>
          </w:rPr>
          <w:tab/>
        </w:r>
        <w:r>
          <w:rPr>
            <w:webHidden/>
          </w:rPr>
          <w:fldChar w:fldCharType="begin"/>
        </w:r>
        <w:r>
          <w:rPr>
            <w:webHidden/>
          </w:rPr>
          <w:instrText xml:space="preserve"> PAGEREF _Toc212457066 \h </w:instrText>
        </w:r>
        <w:r>
          <w:rPr>
            <w:webHidden/>
          </w:rPr>
        </w:r>
        <w:r>
          <w:rPr>
            <w:webHidden/>
          </w:rPr>
          <w:fldChar w:fldCharType="separate"/>
        </w:r>
        <w:r w:rsidR="00656677">
          <w:rPr>
            <w:webHidden/>
          </w:rPr>
          <w:t>3</w:t>
        </w:r>
        <w:r>
          <w:rPr>
            <w:webHidden/>
          </w:rPr>
          <w:fldChar w:fldCharType="end"/>
        </w:r>
      </w:hyperlink>
    </w:p>
    <w:p w14:paraId="0B0668D7" w14:textId="0037CFF0"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67" w:history="1">
        <w:r w:rsidRPr="003F0CD5">
          <w:rPr>
            <w:rStyle w:val="Hyperlink"/>
          </w:rPr>
          <w:t>D11.</w:t>
        </w:r>
        <w:r>
          <w:rPr>
            <w:rFonts w:asciiTheme="minorHAnsi" w:eastAsiaTheme="minorEastAsia" w:hAnsiTheme="minorHAnsi" w:cstheme="minorBidi"/>
            <w:kern w:val="2"/>
            <w:sz w:val="24"/>
            <w:szCs w:val="24"/>
            <w:lang w:val="en-US"/>
            <w14:ligatures w14:val="standardContextual"/>
          </w:rPr>
          <w:tab/>
        </w:r>
        <w:r w:rsidRPr="003F0CD5">
          <w:rPr>
            <w:rStyle w:val="Hyperlink"/>
          </w:rPr>
          <w:t>Contract Security</w:t>
        </w:r>
        <w:r>
          <w:rPr>
            <w:webHidden/>
          </w:rPr>
          <w:tab/>
        </w:r>
        <w:r>
          <w:rPr>
            <w:webHidden/>
          </w:rPr>
          <w:fldChar w:fldCharType="begin"/>
        </w:r>
        <w:r>
          <w:rPr>
            <w:webHidden/>
          </w:rPr>
          <w:instrText xml:space="preserve"> PAGEREF _Toc212457067 \h </w:instrText>
        </w:r>
        <w:r>
          <w:rPr>
            <w:webHidden/>
          </w:rPr>
        </w:r>
        <w:r>
          <w:rPr>
            <w:webHidden/>
          </w:rPr>
          <w:fldChar w:fldCharType="separate"/>
        </w:r>
        <w:r w:rsidR="00656677">
          <w:rPr>
            <w:webHidden/>
          </w:rPr>
          <w:t>4</w:t>
        </w:r>
        <w:r>
          <w:rPr>
            <w:webHidden/>
          </w:rPr>
          <w:fldChar w:fldCharType="end"/>
        </w:r>
      </w:hyperlink>
    </w:p>
    <w:p w14:paraId="0FF0AE7D" w14:textId="0422268A"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68" w:history="1">
        <w:r w:rsidRPr="003F0CD5">
          <w:rPr>
            <w:rStyle w:val="Hyperlink"/>
          </w:rPr>
          <w:t>D12.</w:t>
        </w:r>
        <w:r>
          <w:rPr>
            <w:rFonts w:asciiTheme="minorHAnsi" w:eastAsiaTheme="minorEastAsia" w:hAnsiTheme="minorHAnsi" w:cstheme="minorBidi"/>
            <w:kern w:val="2"/>
            <w:sz w:val="24"/>
            <w:szCs w:val="24"/>
            <w:lang w:val="en-US"/>
            <w14:ligatures w14:val="standardContextual"/>
          </w:rPr>
          <w:tab/>
        </w:r>
        <w:r w:rsidRPr="003F0CD5">
          <w:rPr>
            <w:rStyle w:val="Hyperlink"/>
          </w:rPr>
          <w:t>Subcontractor List</w:t>
        </w:r>
        <w:r>
          <w:rPr>
            <w:webHidden/>
          </w:rPr>
          <w:tab/>
        </w:r>
        <w:r>
          <w:rPr>
            <w:webHidden/>
          </w:rPr>
          <w:fldChar w:fldCharType="begin"/>
        </w:r>
        <w:r>
          <w:rPr>
            <w:webHidden/>
          </w:rPr>
          <w:instrText xml:space="preserve"> PAGEREF _Toc212457068 \h </w:instrText>
        </w:r>
        <w:r>
          <w:rPr>
            <w:webHidden/>
          </w:rPr>
        </w:r>
        <w:r>
          <w:rPr>
            <w:webHidden/>
          </w:rPr>
          <w:fldChar w:fldCharType="separate"/>
        </w:r>
        <w:r w:rsidR="00656677">
          <w:rPr>
            <w:webHidden/>
          </w:rPr>
          <w:t>7</w:t>
        </w:r>
        <w:r>
          <w:rPr>
            <w:webHidden/>
          </w:rPr>
          <w:fldChar w:fldCharType="end"/>
        </w:r>
      </w:hyperlink>
    </w:p>
    <w:p w14:paraId="1F62B599" w14:textId="3BD86AB4"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69" w:history="1">
        <w:r w:rsidRPr="003F0CD5">
          <w:rPr>
            <w:rStyle w:val="Hyperlink"/>
          </w:rPr>
          <w:t>D13.</w:t>
        </w:r>
        <w:r>
          <w:rPr>
            <w:rFonts w:asciiTheme="minorHAnsi" w:eastAsiaTheme="minorEastAsia" w:hAnsiTheme="minorHAnsi" w:cstheme="minorBidi"/>
            <w:kern w:val="2"/>
            <w:sz w:val="24"/>
            <w:szCs w:val="24"/>
            <w:lang w:val="en-US"/>
            <w14:ligatures w14:val="standardContextual"/>
          </w:rPr>
          <w:tab/>
        </w:r>
        <w:r w:rsidRPr="003F0CD5">
          <w:rPr>
            <w:rStyle w:val="Hyperlink"/>
          </w:rPr>
          <w:t>Requirements for Site Accessibility Plan</w:t>
        </w:r>
        <w:r>
          <w:rPr>
            <w:webHidden/>
          </w:rPr>
          <w:tab/>
        </w:r>
        <w:r>
          <w:rPr>
            <w:webHidden/>
          </w:rPr>
          <w:fldChar w:fldCharType="begin"/>
        </w:r>
        <w:r>
          <w:rPr>
            <w:webHidden/>
          </w:rPr>
          <w:instrText xml:space="preserve"> PAGEREF _Toc212457069 \h </w:instrText>
        </w:r>
        <w:r>
          <w:rPr>
            <w:webHidden/>
          </w:rPr>
        </w:r>
        <w:r>
          <w:rPr>
            <w:webHidden/>
          </w:rPr>
          <w:fldChar w:fldCharType="separate"/>
        </w:r>
        <w:r w:rsidR="00656677">
          <w:rPr>
            <w:webHidden/>
          </w:rPr>
          <w:t>7</w:t>
        </w:r>
        <w:r>
          <w:rPr>
            <w:webHidden/>
          </w:rPr>
          <w:fldChar w:fldCharType="end"/>
        </w:r>
      </w:hyperlink>
    </w:p>
    <w:p w14:paraId="28DD6D4C" w14:textId="77777777" w:rsidR="00D2538C" w:rsidRDefault="00D2538C">
      <w:pPr>
        <w:pStyle w:val="TOC2"/>
        <w:rPr>
          <w:rFonts w:asciiTheme="minorHAnsi" w:eastAsiaTheme="minorEastAsia" w:hAnsiTheme="minorHAnsi" w:cstheme="minorBidi"/>
          <w:b w:val="0"/>
          <w:noProof/>
          <w:kern w:val="2"/>
          <w:sz w:val="24"/>
          <w:lang w:val="en-US"/>
          <w14:ligatures w14:val="standardContextual"/>
        </w:rPr>
      </w:pPr>
      <w:hyperlink w:anchor="_Toc212457070" w:history="1">
        <w:r w:rsidRPr="003F0CD5">
          <w:rPr>
            <w:rStyle w:val="Hyperlink"/>
            <w:noProof/>
          </w:rPr>
          <w:t>Schedule of Work</w:t>
        </w:r>
      </w:hyperlink>
    </w:p>
    <w:p w14:paraId="51B6D7B9" w14:textId="3A3D936B"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71" w:history="1">
        <w:r w:rsidRPr="003F0CD5">
          <w:rPr>
            <w:rStyle w:val="Hyperlink"/>
          </w:rPr>
          <w:t>D14.</w:t>
        </w:r>
        <w:r>
          <w:rPr>
            <w:rFonts w:asciiTheme="minorHAnsi" w:eastAsiaTheme="minorEastAsia" w:hAnsiTheme="minorHAnsi" w:cstheme="minorBidi"/>
            <w:kern w:val="2"/>
            <w:sz w:val="24"/>
            <w:szCs w:val="24"/>
            <w:lang w:val="en-US"/>
            <w14:ligatures w14:val="standardContextual"/>
          </w:rPr>
          <w:tab/>
        </w:r>
        <w:r w:rsidRPr="003F0CD5">
          <w:rPr>
            <w:rStyle w:val="Hyperlink"/>
          </w:rPr>
          <w:t>Commencement</w:t>
        </w:r>
        <w:r>
          <w:rPr>
            <w:webHidden/>
          </w:rPr>
          <w:tab/>
        </w:r>
        <w:r>
          <w:rPr>
            <w:webHidden/>
          </w:rPr>
          <w:fldChar w:fldCharType="begin"/>
        </w:r>
        <w:r>
          <w:rPr>
            <w:webHidden/>
          </w:rPr>
          <w:instrText xml:space="preserve"> PAGEREF _Toc212457071 \h </w:instrText>
        </w:r>
        <w:r>
          <w:rPr>
            <w:webHidden/>
          </w:rPr>
        </w:r>
        <w:r>
          <w:rPr>
            <w:webHidden/>
          </w:rPr>
          <w:fldChar w:fldCharType="separate"/>
        </w:r>
        <w:r w:rsidR="00656677">
          <w:rPr>
            <w:webHidden/>
          </w:rPr>
          <w:t>8</w:t>
        </w:r>
        <w:r>
          <w:rPr>
            <w:webHidden/>
          </w:rPr>
          <w:fldChar w:fldCharType="end"/>
        </w:r>
      </w:hyperlink>
    </w:p>
    <w:p w14:paraId="6E7EA940" w14:textId="197F2EE6"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72" w:history="1">
        <w:r w:rsidRPr="003F0CD5">
          <w:rPr>
            <w:rStyle w:val="Hyperlink"/>
          </w:rPr>
          <w:t>D15.</w:t>
        </w:r>
        <w:r>
          <w:rPr>
            <w:rFonts w:asciiTheme="minorHAnsi" w:eastAsiaTheme="minorEastAsia" w:hAnsiTheme="minorHAnsi" w:cstheme="minorBidi"/>
            <w:kern w:val="2"/>
            <w:sz w:val="24"/>
            <w:szCs w:val="24"/>
            <w:lang w:val="en-US"/>
            <w14:ligatures w14:val="standardContextual"/>
          </w:rPr>
          <w:tab/>
        </w:r>
        <w:r w:rsidRPr="003F0CD5">
          <w:rPr>
            <w:rStyle w:val="Hyperlink"/>
          </w:rPr>
          <w:t>Work By Others</w:t>
        </w:r>
        <w:r>
          <w:rPr>
            <w:webHidden/>
          </w:rPr>
          <w:tab/>
        </w:r>
        <w:r>
          <w:rPr>
            <w:webHidden/>
          </w:rPr>
          <w:fldChar w:fldCharType="begin"/>
        </w:r>
        <w:r>
          <w:rPr>
            <w:webHidden/>
          </w:rPr>
          <w:instrText xml:space="preserve"> PAGEREF _Toc212457072 \h </w:instrText>
        </w:r>
        <w:r>
          <w:rPr>
            <w:webHidden/>
          </w:rPr>
        </w:r>
        <w:r>
          <w:rPr>
            <w:webHidden/>
          </w:rPr>
          <w:fldChar w:fldCharType="separate"/>
        </w:r>
        <w:r w:rsidR="00656677">
          <w:rPr>
            <w:webHidden/>
          </w:rPr>
          <w:t>9</w:t>
        </w:r>
        <w:r>
          <w:rPr>
            <w:webHidden/>
          </w:rPr>
          <w:fldChar w:fldCharType="end"/>
        </w:r>
      </w:hyperlink>
    </w:p>
    <w:p w14:paraId="0C2FDC50" w14:textId="378BFFC5"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73" w:history="1">
        <w:r w:rsidRPr="003F0CD5">
          <w:rPr>
            <w:rStyle w:val="Hyperlink"/>
          </w:rPr>
          <w:t>D16.</w:t>
        </w:r>
        <w:r>
          <w:rPr>
            <w:rFonts w:asciiTheme="minorHAnsi" w:eastAsiaTheme="minorEastAsia" w:hAnsiTheme="minorHAnsi" w:cstheme="minorBidi"/>
            <w:kern w:val="2"/>
            <w:sz w:val="24"/>
            <w:szCs w:val="24"/>
            <w:lang w:val="en-US"/>
            <w14:ligatures w14:val="standardContextual"/>
          </w:rPr>
          <w:tab/>
        </w:r>
        <w:r w:rsidRPr="003F0CD5">
          <w:rPr>
            <w:rStyle w:val="Hyperlink"/>
          </w:rPr>
          <w:t>Substantial Performance</w:t>
        </w:r>
        <w:r>
          <w:rPr>
            <w:webHidden/>
          </w:rPr>
          <w:tab/>
        </w:r>
        <w:r>
          <w:rPr>
            <w:webHidden/>
          </w:rPr>
          <w:fldChar w:fldCharType="begin"/>
        </w:r>
        <w:r>
          <w:rPr>
            <w:webHidden/>
          </w:rPr>
          <w:instrText xml:space="preserve"> PAGEREF _Toc212457073 \h </w:instrText>
        </w:r>
        <w:r>
          <w:rPr>
            <w:webHidden/>
          </w:rPr>
        </w:r>
        <w:r>
          <w:rPr>
            <w:webHidden/>
          </w:rPr>
          <w:fldChar w:fldCharType="separate"/>
        </w:r>
        <w:r w:rsidR="00656677">
          <w:rPr>
            <w:webHidden/>
          </w:rPr>
          <w:t>9</w:t>
        </w:r>
        <w:r>
          <w:rPr>
            <w:webHidden/>
          </w:rPr>
          <w:fldChar w:fldCharType="end"/>
        </w:r>
      </w:hyperlink>
    </w:p>
    <w:p w14:paraId="23239772" w14:textId="79D24398"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74" w:history="1">
        <w:r w:rsidRPr="003F0CD5">
          <w:rPr>
            <w:rStyle w:val="Hyperlink"/>
          </w:rPr>
          <w:t>D17.</w:t>
        </w:r>
        <w:r>
          <w:rPr>
            <w:rFonts w:asciiTheme="minorHAnsi" w:eastAsiaTheme="minorEastAsia" w:hAnsiTheme="minorHAnsi" w:cstheme="minorBidi"/>
            <w:kern w:val="2"/>
            <w:sz w:val="24"/>
            <w:szCs w:val="24"/>
            <w:lang w:val="en-US"/>
            <w14:ligatures w14:val="standardContextual"/>
          </w:rPr>
          <w:tab/>
        </w:r>
        <w:r w:rsidRPr="003F0CD5">
          <w:rPr>
            <w:rStyle w:val="Hyperlink"/>
          </w:rPr>
          <w:t>Total Performance</w:t>
        </w:r>
        <w:r>
          <w:rPr>
            <w:webHidden/>
          </w:rPr>
          <w:tab/>
        </w:r>
        <w:r>
          <w:rPr>
            <w:webHidden/>
          </w:rPr>
          <w:fldChar w:fldCharType="begin"/>
        </w:r>
        <w:r>
          <w:rPr>
            <w:webHidden/>
          </w:rPr>
          <w:instrText xml:space="preserve"> PAGEREF _Toc212457074 \h </w:instrText>
        </w:r>
        <w:r>
          <w:rPr>
            <w:webHidden/>
          </w:rPr>
        </w:r>
        <w:r>
          <w:rPr>
            <w:webHidden/>
          </w:rPr>
          <w:fldChar w:fldCharType="separate"/>
        </w:r>
        <w:r w:rsidR="00656677">
          <w:rPr>
            <w:webHidden/>
          </w:rPr>
          <w:t>9</w:t>
        </w:r>
        <w:r>
          <w:rPr>
            <w:webHidden/>
          </w:rPr>
          <w:fldChar w:fldCharType="end"/>
        </w:r>
      </w:hyperlink>
    </w:p>
    <w:p w14:paraId="2775B49A" w14:textId="2173D22E"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75" w:history="1">
        <w:r w:rsidRPr="003F0CD5">
          <w:rPr>
            <w:rStyle w:val="Hyperlink"/>
          </w:rPr>
          <w:t>D18.</w:t>
        </w:r>
        <w:r>
          <w:rPr>
            <w:rFonts w:asciiTheme="minorHAnsi" w:eastAsiaTheme="minorEastAsia" w:hAnsiTheme="minorHAnsi" w:cstheme="minorBidi"/>
            <w:kern w:val="2"/>
            <w:sz w:val="24"/>
            <w:szCs w:val="24"/>
            <w:lang w:val="en-US"/>
            <w14:ligatures w14:val="standardContextual"/>
          </w:rPr>
          <w:tab/>
        </w:r>
        <w:r w:rsidRPr="003F0CD5">
          <w:rPr>
            <w:rStyle w:val="Hyperlink"/>
          </w:rPr>
          <w:t>Liquidated Damages</w:t>
        </w:r>
        <w:r>
          <w:rPr>
            <w:webHidden/>
          </w:rPr>
          <w:tab/>
        </w:r>
        <w:r>
          <w:rPr>
            <w:webHidden/>
          </w:rPr>
          <w:fldChar w:fldCharType="begin"/>
        </w:r>
        <w:r>
          <w:rPr>
            <w:webHidden/>
          </w:rPr>
          <w:instrText xml:space="preserve"> PAGEREF _Toc212457075 \h </w:instrText>
        </w:r>
        <w:r>
          <w:rPr>
            <w:webHidden/>
          </w:rPr>
        </w:r>
        <w:r>
          <w:rPr>
            <w:webHidden/>
          </w:rPr>
          <w:fldChar w:fldCharType="separate"/>
        </w:r>
        <w:r w:rsidR="00656677">
          <w:rPr>
            <w:webHidden/>
          </w:rPr>
          <w:t>10</w:t>
        </w:r>
        <w:r>
          <w:rPr>
            <w:webHidden/>
          </w:rPr>
          <w:fldChar w:fldCharType="end"/>
        </w:r>
      </w:hyperlink>
    </w:p>
    <w:p w14:paraId="699E36A8" w14:textId="4E03F9E0"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76" w:history="1">
        <w:r w:rsidRPr="003F0CD5">
          <w:rPr>
            <w:rStyle w:val="Hyperlink"/>
          </w:rPr>
          <w:t>D19.</w:t>
        </w:r>
        <w:r>
          <w:rPr>
            <w:rFonts w:asciiTheme="minorHAnsi" w:eastAsiaTheme="minorEastAsia" w:hAnsiTheme="minorHAnsi" w:cstheme="minorBidi"/>
            <w:kern w:val="2"/>
            <w:sz w:val="24"/>
            <w:szCs w:val="24"/>
            <w:lang w:val="en-US"/>
            <w14:ligatures w14:val="standardContextual"/>
          </w:rPr>
          <w:tab/>
        </w:r>
        <w:r w:rsidRPr="003F0CD5">
          <w:rPr>
            <w:rStyle w:val="Hyperlink"/>
          </w:rPr>
          <w:t>Scheduled Maintenance</w:t>
        </w:r>
        <w:r>
          <w:rPr>
            <w:webHidden/>
          </w:rPr>
          <w:tab/>
        </w:r>
        <w:r>
          <w:rPr>
            <w:webHidden/>
          </w:rPr>
          <w:fldChar w:fldCharType="begin"/>
        </w:r>
        <w:r>
          <w:rPr>
            <w:webHidden/>
          </w:rPr>
          <w:instrText xml:space="preserve"> PAGEREF _Toc212457076 \h </w:instrText>
        </w:r>
        <w:r>
          <w:rPr>
            <w:webHidden/>
          </w:rPr>
        </w:r>
        <w:r>
          <w:rPr>
            <w:webHidden/>
          </w:rPr>
          <w:fldChar w:fldCharType="separate"/>
        </w:r>
        <w:r w:rsidR="00656677">
          <w:rPr>
            <w:webHidden/>
          </w:rPr>
          <w:t>10</w:t>
        </w:r>
        <w:r>
          <w:rPr>
            <w:webHidden/>
          </w:rPr>
          <w:fldChar w:fldCharType="end"/>
        </w:r>
      </w:hyperlink>
    </w:p>
    <w:p w14:paraId="75A3CC81" w14:textId="5787DB7A"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77" w:history="1">
        <w:r w:rsidRPr="003F0CD5">
          <w:rPr>
            <w:rStyle w:val="Hyperlink"/>
            <w:rFonts w:cs="Arial"/>
          </w:rPr>
          <w:t>D20.</w:t>
        </w:r>
        <w:r>
          <w:rPr>
            <w:rFonts w:asciiTheme="minorHAnsi" w:eastAsiaTheme="minorEastAsia" w:hAnsiTheme="minorHAnsi" w:cstheme="minorBidi"/>
            <w:kern w:val="2"/>
            <w:sz w:val="24"/>
            <w:szCs w:val="24"/>
            <w:lang w:val="en-US"/>
            <w14:ligatures w14:val="standardContextual"/>
          </w:rPr>
          <w:tab/>
        </w:r>
        <w:r w:rsidRPr="003F0CD5">
          <w:rPr>
            <w:rStyle w:val="Hyperlink"/>
            <w:rFonts w:cs="Arial"/>
          </w:rPr>
          <w:t>Orders</w:t>
        </w:r>
        <w:r>
          <w:rPr>
            <w:webHidden/>
          </w:rPr>
          <w:tab/>
        </w:r>
        <w:r>
          <w:rPr>
            <w:webHidden/>
          </w:rPr>
          <w:fldChar w:fldCharType="begin"/>
        </w:r>
        <w:r>
          <w:rPr>
            <w:webHidden/>
          </w:rPr>
          <w:instrText xml:space="preserve"> PAGEREF _Toc212457077 \h </w:instrText>
        </w:r>
        <w:r>
          <w:rPr>
            <w:webHidden/>
          </w:rPr>
        </w:r>
        <w:r>
          <w:rPr>
            <w:webHidden/>
          </w:rPr>
          <w:fldChar w:fldCharType="separate"/>
        </w:r>
        <w:r w:rsidR="00656677">
          <w:rPr>
            <w:webHidden/>
          </w:rPr>
          <w:t>11</w:t>
        </w:r>
        <w:r>
          <w:rPr>
            <w:webHidden/>
          </w:rPr>
          <w:fldChar w:fldCharType="end"/>
        </w:r>
      </w:hyperlink>
    </w:p>
    <w:p w14:paraId="27E96C46" w14:textId="011B744F"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78" w:history="1">
        <w:r w:rsidRPr="003F0CD5">
          <w:rPr>
            <w:rStyle w:val="Hyperlink"/>
            <w:rFonts w:cs="Arial"/>
            <w:lang w:val="en-GB"/>
          </w:rPr>
          <w:t>D21.</w:t>
        </w:r>
        <w:r>
          <w:rPr>
            <w:rFonts w:asciiTheme="minorHAnsi" w:eastAsiaTheme="minorEastAsia" w:hAnsiTheme="minorHAnsi" w:cstheme="minorBidi"/>
            <w:kern w:val="2"/>
            <w:sz w:val="24"/>
            <w:szCs w:val="24"/>
            <w:lang w:val="en-US"/>
            <w14:ligatures w14:val="standardContextual"/>
          </w:rPr>
          <w:tab/>
        </w:r>
        <w:r w:rsidRPr="003F0CD5">
          <w:rPr>
            <w:rStyle w:val="Hyperlink"/>
            <w:rFonts w:cs="Arial"/>
            <w:lang w:val="en-GB"/>
          </w:rPr>
          <w:t>Records</w:t>
        </w:r>
        <w:r>
          <w:rPr>
            <w:webHidden/>
          </w:rPr>
          <w:tab/>
        </w:r>
        <w:r>
          <w:rPr>
            <w:webHidden/>
          </w:rPr>
          <w:fldChar w:fldCharType="begin"/>
        </w:r>
        <w:r>
          <w:rPr>
            <w:webHidden/>
          </w:rPr>
          <w:instrText xml:space="preserve"> PAGEREF _Toc212457078 \h </w:instrText>
        </w:r>
        <w:r>
          <w:rPr>
            <w:webHidden/>
          </w:rPr>
        </w:r>
        <w:r>
          <w:rPr>
            <w:webHidden/>
          </w:rPr>
          <w:fldChar w:fldCharType="separate"/>
        </w:r>
        <w:r w:rsidR="00656677">
          <w:rPr>
            <w:webHidden/>
          </w:rPr>
          <w:t>11</w:t>
        </w:r>
        <w:r>
          <w:rPr>
            <w:webHidden/>
          </w:rPr>
          <w:fldChar w:fldCharType="end"/>
        </w:r>
      </w:hyperlink>
    </w:p>
    <w:p w14:paraId="40EB7333" w14:textId="77777777" w:rsidR="00D2538C" w:rsidRDefault="00D2538C">
      <w:pPr>
        <w:pStyle w:val="TOC2"/>
        <w:rPr>
          <w:rFonts w:asciiTheme="minorHAnsi" w:eastAsiaTheme="minorEastAsia" w:hAnsiTheme="minorHAnsi" w:cstheme="minorBidi"/>
          <w:b w:val="0"/>
          <w:noProof/>
          <w:kern w:val="2"/>
          <w:sz w:val="24"/>
          <w:lang w:val="en-US"/>
          <w14:ligatures w14:val="standardContextual"/>
        </w:rPr>
      </w:pPr>
      <w:hyperlink w:anchor="_Toc212457079" w:history="1">
        <w:r w:rsidRPr="003F0CD5">
          <w:rPr>
            <w:rStyle w:val="Hyperlink"/>
            <w:noProof/>
          </w:rPr>
          <w:t>Control of Work</w:t>
        </w:r>
      </w:hyperlink>
    </w:p>
    <w:p w14:paraId="23AF4717" w14:textId="4877B154"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80" w:history="1">
        <w:r w:rsidRPr="003F0CD5">
          <w:rPr>
            <w:rStyle w:val="Hyperlink"/>
          </w:rPr>
          <w:t>D22.</w:t>
        </w:r>
        <w:r>
          <w:rPr>
            <w:rFonts w:asciiTheme="minorHAnsi" w:eastAsiaTheme="minorEastAsia" w:hAnsiTheme="minorHAnsi" w:cstheme="minorBidi"/>
            <w:kern w:val="2"/>
            <w:sz w:val="24"/>
            <w:szCs w:val="24"/>
            <w:lang w:val="en-US"/>
            <w14:ligatures w14:val="standardContextual"/>
          </w:rPr>
          <w:tab/>
        </w:r>
        <w:r w:rsidRPr="003F0CD5">
          <w:rPr>
            <w:rStyle w:val="Hyperlink"/>
          </w:rPr>
          <w:t>Prime Contractor – The Workplace Safety and Health Act (Manitoba)</w:t>
        </w:r>
        <w:r>
          <w:rPr>
            <w:webHidden/>
          </w:rPr>
          <w:tab/>
        </w:r>
        <w:r>
          <w:rPr>
            <w:webHidden/>
          </w:rPr>
          <w:fldChar w:fldCharType="begin"/>
        </w:r>
        <w:r>
          <w:rPr>
            <w:webHidden/>
          </w:rPr>
          <w:instrText xml:space="preserve"> PAGEREF _Toc212457080 \h </w:instrText>
        </w:r>
        <w:r>
          <w:rPr>
            <w:webHidden/>
          </w:rPr>
        </w:r>
        <w:r>
          <w:rPr>
            <w:webHidden/>
          </w:rPr>
          <w:fldChar w:fldCharType="separate"/>
        </w:r>
        <w:r w:rsidR="00656677">
          <w:rPr>
            <w:webHidden/>
          </w:rPr>
          <w:t>11</w:t>
        </w:r>
        <w:r>
          <w:rPr>
            <w:webHidden/>
          </w:rPr>
          <w:fldChar w:fldCharType="end"/>
        </w:r>
      </w:hyperlink>
    </w:p>
    <w:p w14:paraId="164715D9" w14:textId="0D33271C"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81" w:history="1">
        <w:r w:rsidRPr="003F0CD5">
          <w:rPr>
            <w:rStyle w:val="Hyperlink"/>
          </w:rPr>
          <w:t>D23.</w:t>
        </w:r>
        <w:r>
          <w:rPr>
            <w:rFonts w:asciiTheme="minorHAnsi" w:eastAsiaTheme="minorEastAsia" w:hAnsiTheme="minorHAnsi" w:cstheme="minorBidi"/>
            <w:kern w:val="2"/>
            <w:sz w:val="24"/>
            <w:szCs w:val="24"/>
            <w:lang w:val="en-US"/>
            <w14:ligatures w14:val="standardContextual"/>
          </w:rPr>
          <w:tab/>
        </w:r>
        <w:r w:rsidRPr="003F0CD5">
          <w:rPr>
            <w:rStyle w:val="Hyperlink"/>
          </w:rPr>
          <w:t>The Workplace Safety and Health Act (Manitoba) – Qualifications</w:t>
        </w:r>
        <w:r>
          <w:rPr>
            <w:webHidden/>
          </w:rPr>
          <w:tab/>
        </w:r>
        <w:r>
          <w:rPr>
            <w:webHidden/>
          </w:rPr>
          <w:fldChar w:fldCharType="begin"/>
        </w:r>
        <w:r>
          <w:rPr>
            <w:webHidden/>
          </w:rPr>
          <w:instrText xml:space="preserve"> PAGEREF _Toc212457081 \h </w:instrText>
        </w:r>
        <w:r>
          <w:rPr>
            <w:webHidden/>
          </w:rPr>
        </w:r>
        <w:r>
          <w:rPr>
            <w:webHidden/>
          </w:rPr>
          <w:fldChar w:fldCharType="separate"/>
        </w:r>
        <w:r w:rsidR="00656677">
          <w:rPr>
            <w:webHidden/>
          </w:rPr>
          <w:t>11</w:t>
        </w:r>
        <w:r>
          <w:rPr>
            <w:webHidden/>
          </w:rPr>
          <w:fldChar w:fldCharType="end"/>
        </w:r>
      </w:hyperlink>
    </w:p>
    <w:p w14:paraId="401DED2A" w14:textId="77777777" w:rsidR="00D2538C" w:rsidRDefault="00D2538C">
      <w:pPr>
        <w:pStyle w:val="TOC2"/>
        <w:rPr>
          <w:rFonts w:asciiTheme="minorHAnsi" w:eastAsiaTheme="minorEastAsia" w:hAnsiTheme="minorHAnsi" w:cstheme="minorBidi"/>
          <w:b w:val="0"/>
          <w:noProof/>
          <w:kern w:val="2"/>
          <w:sz w:val="24"/>
          <w:lang w:val="en-US"/>
          <w14:ligatures w14:val="standardContextual"/>
        </w:rPr>
      </w:pPr>
      <w:hyperlink w:anchor="_Toc212457082" w:history="1">
        <w:r w:rsidRPr="003F0CD5">
          <w:rPr>
            <w:rStyle w:val="Hyperlink"/>
            <w:noProof/>
          </w:rPr>
          <w:t>Payment</w:t>
        </w:r>
      </w:hyperlink>
    </w:p>
    <w:p w14:paraId="57203B19" w14:textId="2F605DC4"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83" w:history="1">
        <w:r w:rsidRPr="003F0CD5">
          <w:rPr>
            <w:rStyle w:val="Hyperlink"/>
          </w:rPr>
          <w:t>D24.</w:t>
        </w:r>
        <w:r>
          <w:rPr>
            <w:rFonts w:asciiTheme="minorHAnsi" w:eastAsiaTheme="minorEastAsia" w:hAnsiTheme="minorHAnsi" w:cstheme="minorBidi"/>
            <w:kern w:val="2"/>
            <w:sz w:val="24"/>
            <w:szCs w:val="24"/>
            <w:lang w:val="en-US"/>
            <w14:ligatures w14:val="standardContextual"/>
          </w:rPr>
          <w:tab/>
        </w:r>
        <w:r w:rsidRPr="003F0CD5">
          <w:rPr>
            <w:rStyle w:val="Hyperlink"/>
          </w:rPr>
          <w:t>Payment</w:t>
        </w:r>
        <w:r>
          <w:rPr>
            <w:webHidden/>
          </w:rPr>
          <w:tab/>
        </w:r>
        <w:r>
          <w:rPr>
            <w:webHidden/>
          </w:rPr>
          <w:fldChar w:fldCharType="begin"/>
        </w:r>
        <w:r>
          <w:rPr>
            <w:webHidden/>
          </w:rPr>
          <w:instrText xml:space="preserve"> PAGEREF _Toc212457083 \h </w:instrText>
        </w:r>
        <w:r>
          <w:rPr>
            <w:webHidden/>
          </w:rPr>
        </w:r>
        <w:r>
          <w:rPr>
            <w:webHidden/>
          </w:rPr>
          <w:fldChar w:fldCharType="separate"/>
        </w:r>
        <w:r w:rsidR="00656677">
          <w:rPr>
            <w:webHidden/>
          </w:rPr>
          <w:t>11</w:t>
        </w:r>
        <w:r>
          <w:rPr>
            <w:webHidden/>
          </w:rPr>
          <w:fldChar w:fldCharType="end"/>
        </w:r>
      </w:hyperlink>
    </w:p>
    <w:p w14:paraId="0A881BEE" w14:textId="77777777" w:rsidR="00D2538C" w:rsidRDefault="00D2538C">
      <w:pPr>
        <w:pStyle w:val="TOC2"/>
        <w:rPr>
          <w:rFonts w:asciiTheme="minorHAnsi" w:eastAsiaTheme="minorEastAsia" w:hAnsiTheme="minorHAnsi" w:cstheme="minorBidi"/>
          <w:b w:val="0"/>
          <w:noProof/>
          <w:kern w:val="2"/>
          <w:sz w:val="24"/>
          <w:lang w:val="en-US"/>
          <w14:ligatures w14:val="standardContextual"/>
        </w:rPr>
      </w:pPr>
      <w:hyperlink w:anchor="_Toc212457084" w:history="1">
        <w:r w:rsidRPr="003F0CD5">
          <w:rPr>
            <w:rStyle w:val="Hyperlink"/>
            <w:noProof/>
          </w:rPr>
          <w:t>Warranty</w:t>
        </w:r>
      </w:hyperlink>
    </w:p>
    <w:p w14:paraId="22A437E1" w14:textId="77AEB75B"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85" w:history="1">
        <w:r w:rsidRPr="003F0CD5">
          <w:rPr>
            <w:rStyle w:val="Hyperlink"/>
          </w:rPr>
          <w:t>D25.</w:t>
        </w:r>
        <w:r>
          <w:rPr>
            <w:rFonts w:asciiTheme="minorHAnsi" w:eastAsiaTheme="minorEastAsia" w:hAnsiTheme="minorHAnsi" w:cstheme="minorBidi"/>
            <w:kern w:val="2"/>
            <w:sz w:val="24"/>
            <w:szCs w:val="24"/>
            <w:lang w:val="en-US"/>
            <w14:ligatures w14:val="standardContextual"/>
          </w:rPr>
          <w:tab/>
        </w:r>
        <w:r w:rsidRPr="003F0CD5">
          <w:rPr>
            <w:rStyle w:val="Hyperlink"/>
          </w:rPr>
          <w:t>Warranty</w:t>
        </w:r>
        <w:r>
          <w:rPr>
            <w:webHidden/>
          </w:rPr>
          <w:tab/>
        </w:r>
        <w:r>
          <w:rPr>
            <w:webHidden/>
          </w:rPr>
          <w:fldChar w:fldCharType="begin"/>
        </w:r>
        <w:r>
          <w:rPr>
            <w:webHidden/>
          </w:rPr>
          <w:instrText xml:space="preserve"> PAGEREF _Toc212457085 \h </w:instrText>
        </w:r>
        <w:r>
          <w:rPr>
            <w:webHidden/>
          </w:rPr>
        </w:r>
        <w:r>
          <w:rPr>
            <w:webHidden/>
          </w:rPr>
          <w:fldChar w:fldCharType="separate"/>
        </w:r>
        <w:r w:rsidR="00656677">
          <w:rPr>
            <w:webHidden/>
          </w:rPr>
          <w:t>11</w:t>
        </w:r>
        <w:r>
          <w:rPr>
            <w:webHidden/>
          </w:rPr>
          <w:fldChar w:fldCharType="end"/>
        </w:r>
      </w:hyperlink>
    </w:p>
    <w:p w14:paraId="110071FB" w14:textId="77777777" w:rsidR="00D2538C" w:rsidRDefault="00D2538C">
      <w:pPr>
        <w:pStyle w:val="TOC2"/>
        <w:rPr>
          <w:rFonts w:asciiTheme="minorHAnsi" w:eastAsiaTheme="minorEastAsia" w:hAnsiTheme="minorHAnsi" w:cstheme="minorBidi"/>
          <w:b w:val="0"/>
          <w:noProof/>
          <w:kern w:val="2"/>
          <w:sz w:val="24"/>
          <w:lang w:val="en-US"/>
          <w14:ligatures w14:val="standardContextual"/>
        </w:rPr>
      </w:pPr>
      <w:hyperlink w:anchor="_Toc212457086" w:history="1">
        <w:r w:rsidRPr="003F0CD5">
          <w:rPr>
            <w:rStyle w:val="Hyperlink"/>
            <w:noProof/>
          </w:rPr>
          <w:t>Indemnity</w:t>
        </w:r>
      </w:hyperlink>
    </w:p>
    <w:p w14:paraId="59216959" w14:textId="649B14F7"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87" w:history="1">
        <w:r w:rsidRPr="003F0CD5">
          <w:rPr>
            <w:rStyle w:val="Hyperlink"/>
          </w:rPr>
          <w:t>D26.</w:t>
        </w:r>
        <w:r>
          <w:rPr>
            <w:rFonts w:asciiTheme="minorHAnsi" w:eastAsiaTheme="minorEastAsia" w:hAnsiTheme="minorHAnsi" w:cstheme="minorBidi"/>
            <w:kern w:val="2"/>
            <w:sz w:val="24"/>
            <w:szCs w:val="24"/>
            <w:lang w:val="en-US"/>
            <w14:ligatures w14:val="standardContextual"/>
          </w:rPr>
          <w:tab/>
        </w:r>
        <w:r w:rsidRPr="003F0CD5">
          <w:rPr>
            <w:rStyle w:val="Hyperlink"/>
          </w:rPr>
          <w:t>Indemnity</w:t>
        </w:r>
        <w:r>
          <w:rPr>
            <w:webHidden/>
          </w:rPr>
          <w:tab/>
        </w:r>
        <w:r>
          <w:rPr>
            <w:webHidden/>
          </w:rPr>
          <w:fldChar w:fldCharType="begin"/>
        </w:r>
        <w:r>
          <w:rPr>
            <w:webHidden/>
          </w:rPr>
          <w:instrText xml:space="preserve"> PAGEREF _Toc212457087 \h </w:instrText>
        </w:r>
        <w:r>
          <w:rPr>
            <w:webHidden/>
          </w:rPr>
        </w:r>
        <w:r>
          <w:rPr>
            <w:webHidden/>
          </w:rPr>
          <w:fldChar w:fldCharType="separate"/>
        </w:r>
        <w:r w:rsidR="00656677">
          <w:rPr>
            <w:webHidden/>
          </w:rPr>
          <w:t>13</w:t>
        </w:r>
        <w:r>
          <w:rPr>
            <w:webHidden/>
          </w:rPr>
          <w:fldChar w:fldCharType="end"/>
        </w:r>
      </w:hyperlink>
    </w:p>
    <w:p w14:paraId="71D359E4" w14:textId="4F7CD732"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88" w:history="1">
        <w:r w:rsidRPr="003F0CD5">
          <w:rPr>
            <w:rStyle w:val="Hyperlink"/>
          </w:rPr>
          <w:t>Form J: Subcontractor List</w:t>
        </w:r>
        <w:r>
          <w:rPr>
            <w:webHidden/>
          </w:rPr>
          <w:tab/>
        </w:r>
        <w:r>
          <w:rPr>
            <w:webHidden/>
          </w:rPr>
          <w:fldChar w:fldCharType="begin"/>
        </w:r>
        <w:r>
          <w:rPr>
            <w:webHidden/>
          </w:rPr>
          <w:instrText xml:space="preserve"> PAGEREF _Toc212457088 \h </w:instrText>
        </w:r>
        <w:r>
          <w:rPr>
            <w:webHidden/>
          </w:rPr>
        </w:r>
        <w:r>
          <w:rPr>
            <w:webHidden/>
          </w:rPr>
          <w:fldChar w:fldCharType="separate"/>
        </w:r>
        <w:r w:rsidR="00656677">
          <w:rPr>
            <w:webHidden/>
          </w:rPr>
          <w:t>14</w:t>
        </w:r>
        <w:r>
          <w:rPr>
            <w:webHidden/>
          </w:rPr>
          <w:fldChar w:fldCharType="end"/>
        </w:r>
      </w:hyperlink>
    </w:p>
    <w:p w14:paraId="542C6282" w14:textId="77777777" w:rsidR="00D2538C" w:rsidRDefault="00D2538C">
      <w:pPr>
        <w:pStyle w:val="TOC1"/>
        <w:rPr>
          <w:rFonts w:asciiTheme="minorHAnsi" w:eastAsiaTheme="minorEastAsia" w:hAnsiTheme="minorHAnsi" w:cstheme="minorBidi"/>
          <w:b w:val="0"/>
          <w:caps w:val="0"/>
          <w:kern w:val="2"/>
          <w:sz w:val="24"/>
          <w:lang w:val="en-US"/>
          <w14:ligatures w14:val="standardContextual"/>
        </w:rPr>
      </w:pPr>
      <w:hyperlink w:anchor="_Toc212457089" w:history="1">
        <w:r w:rsidRPr="003F0CD5">
          <w:rPr>
            <w:rStyle w:val="Hyperlink"/>
          </w:rPr>
          <w:t>PART E - Specifications</w:t>
        </w:r>
      </w:hyperlink>
    </w:p>
    <w:p w14:paraId="45CBF79B" w14:textId="77777777" w:rsidR="00D2538C" w:rsidRDefault="00D2538C">
      <w:pPr>
        <w:pStyle w:val="TOC2"/>
        <w:rPr>
          <w:rFonts w:asciiTheme="minorHAnsi" w:eastAsiaTheme="minorEastAsia" w:hAnsiTheme="minorHAnsi" w:cstheme="minorBidi"/>
          <w:b w:val="0"/>
          <w:noProof/>
          <w:kern w:val="2"/>
          <w:sz w:val="24"/>
          <w:lang w:val="en-US"/>
          <w14:ligatures w14:val="standardContextual"/>
        </w:rPr>
      </w:pPr>
      <w:hyperlink w:anchor="_Toc212457090" w:history="1">
        <w:r w:rsidRPr="003F0CD5">
          <w:rPr>
            <w:rStyle w:val="Hyperlink"/>
            <w:noProof/>
          </w:rPr>
          <w:t>General</w:t>
        </w:r>
      </w:hyperlink>
    </w:p>
    <w:p w14:paraId="3CE6E21B" w14:textId="7382DC0F"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91" w:history="1">
        <w:r w:rsidRPr="003F0CD5">
          <w:rPr>
            <w:rStyle w:val="Hyperlink"/>
          </w:rPr>
          <w:t>E1.</w:t>
        </w:r>
        <w:r>
          <w:rPr>
            <w:rFonts w:asciiTheme="minorHAnsi" w:eastAsiaTheme="minorEastAsia" w:hAnsiTheme="minorHAnsi" w:cstheme="minorBidi"/>
            <w:kern w:val="2"/>
            <w:sz w:val="24"/>
            <w:szCs w:val="24"/>
            <w:lang w:val="en-US"/>
            <w14:ligatures w14:val="standardContextual"/>
          </w:rPr>
          <w:tab/>
        </w:r>
        <w:r w:rsidRPr="003F0CD5">
          <w:rPr>
            <w:rStyle w:val="Hyperlink"/>
          </w:rPr>
          <w:t>Applicable Specifications and Drawings</w:t>
        </w:r>
        <w:r>
          <w:rPr>
            <w:webHidden/>
          </w:rPr>
          <w:tab/>
        </w:r>
        <w:r>
          <w:rPr>
            <w:webHidden/>
          </w:rPr>
          <w:fldChar w:fldCharType="begin"/>
        </w:r>
        <w:r>
          <w:rPr>
            <w:webHidden/>
          </w:rPr>
          <w:instrText xml:space="preserve"> PAGEREF _Toc212457091 \h </w:instrText>
        </w:r>
        <w:r>
          <w:rPr>
            <w:webHidden/>
          </w:rPr>
        </w:r>
        <w:r>
          <w:rPr>
            <w:webHidden/>
          </w:rPr>
          <w:fldChar w:fldCharType="separate"/>
        </w:r>
        <w:r w:rsidR="00656677">
          <w:rPr>
            <w:webHidden/>
          </w:rPr>
          <w:t>1</w:t>
        </w:r>
        <w:r>
          <w:rPr>
            <w:webHidden/>
          </w:rPr>
          <w:fldChar w:fldCharType="end"/>
        </w:r>
      </w:hyperlink>
    </w:p>
    <w:p w14:paraId="007CF5C3" w14:textId="226E7749"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92" w:history="1">
        <w:r w:rsidRPr="003F0CD5">
          <w:rPr>
            <w:rStyle w:val="Hyperlink"/>
          </w:rPr>
          <w:t>E2.</w:t>
        </w:r>
        <w:r>
          <w:rPr>
            <w:rFonts w:asciiTheme="minorHAnsi" w:eastAsiaTheme="minorEastAsia" w:hAnsiTheme="minorHAnsi" w:cstheme="minorBidi"/>
            <w:kern w:val="2"/>
            <w:sz w:val="24"/>
            <w:szCs w:val="24"/>
            <w:lang w:val="en-US"/>
            <w14:ligatures w14:val="standardContextual"/>
          </w:rPr>
          <w:tab/>
        </w:r>
        <w:r w:rsidRPr="003F0CD5">
          <w:rPr>
            <w:rStyle w:val="Hyperlink"/>
          </w:rPr>
          <w:t>Soils Investigation Report</w:t>
        </w:r>
        <w:r>
          <w:rPr>
            <w:webHidden/>
          </w:rPr>
          <w:tab/>
        </w:r>
        <w:r>
          <w:rPr>
            <w:webHidden/>
          </w:rPr>
          <w:fldChar w:fldCharType="begin"/>
        </w:r>
        <w:r>
          <w:rPr>
            <w:webHidden/>
          </w:rPr>
          <w:instrText xml:space="preserve"> PAGEREF _Toc212457092 \h </w:instrText>
        </w:r>
        <w:r>
          <w:rPr>
            <w:webHidden/>
          </w:rPr>
        </w:r>
        <w:r>
          <w:rPr>
            <w:webHidden/>
          </w:rPr>
          <w:fldChar w:fldCharType="separate"/>
        </w:r>
        <w:r w:rsidR="00656677">
          <w:rPr>
            <w:webHidden/>
          </w:rPr>
          <w:t>2</w:t>
        </w:r>
        <w:r>
          <w:rPr>
            <w:webHidden/>
          </w:rPr>
          <w:fldChar w:fldCharType="end"/>
        </w:r>
      </w:hyperlink>
    </w:p>
    <w:p w14:paraId="54ECE60C" w14:textId="57940BA6"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93" w:history="1">
        <w:r w:rsidRPr="003F0CD5">
          <w:rPr>
            <w:rStyle w:val="Hyperlink"/>
          </w:rPr>
          <w:t>E3.</w:t>
        </w:r>
        <w:r>
          <w:rPr>
            <w:rFonts w:asciiTheme="minorHAnsi" w:eastAsiaTheme="minorEastAsia" w:hAnsiTheme="minorHAnsi" w:cstheme="minorBidi"/>
            <w:kern w:val="2"/>
            <w:sz w:val="24"/>
            <w:szCs w:val="24"/>
            <w:lang w:val="en-US"/>
            <w14:ligatures w14:val="standardContextual"/>
          </w:rPr>
          <w:tab/>
        </w:r>
        <w:r w:rsidRPr="003F0CD5">
          <w:rPr>
            <w:rStyle w:val="Hyperlink"/>
          </w:rPr>
          <w:t>Hazardous Materials</w:t>
        </w:r>
        <w:r>
          <w:rPr>
            <w:webHidden/>
          </w:rPr>
          <w:tab/>
        </w:r>
        <w:r>
          <w:rPr>
            <w:webHidden/>
          </w:rPr>
          <w:fldChar w:fldCharType="begin"/>
        </w:r>
        <w:r>
          <w:rPr>
            <w:webHidden/>
          </w:rPr>
          <w:instrText xml:space="preserve"> PAGEREF _Toc212457093 \h </w:instrText>
        </w:r>
        <w:r>
          <w:rPr>
            <w:webHidden/>
          </w:rPr>
        </w:r>
        <w:r>
          <w:rPr>
            <w:webHidden/>
          </w:rPr>
          <w:fldChar w:fldCharType="separate"/>
        </w:r>
        <w:r w:rsidR="00656677">
          <w:rPr>
            <w:webHidden/>
          </w:rPr>
          <w:t>2</w:t>
        </w:r>
        <w:r>
          <w:rPr>
            <w:webHidden/>
          </w:rPr>
          <w:fldChar w:fldCharType="end"/>
        </w:r>
      </w:hyperlink>
    </w:p>
    <w:p w14:paraId="1F423AA5" w14:textId="56E3DBED"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94" w:history="1">
        <w:r w:rsidRPr="003F0CD5">
          <w:rPr>
            <w:rStyle w:val="Hyperlink"/>
          </w:rPr>
          <w:t>E4.</w:t>
        </w:r>
        <w:r>
          <w:rPr>
            <w:rFonts w:asciiTheme="minorHAnsi" w:eastAsiaTheme="minorEastAsia" w:hAnsiTheme="minorHAnsi" w:cstheme="minorBidi"/>
            <w:kern w:val="2"/>
            <w:sz w:val="24"/>
            <w:szCs w:val="24"/>
            <w:lang w:val="en-US"/>
            <w14:ligatures w14:val="standardContextual"/>
          </w:rPr>
          <w:tab/>
        </w:r>
        <w:r w:rsidRPr="003F0CD5">
          <w:rPr>
            <w:rStyle w:val="Hyperlink"/>
          </w:rPr>
          <w:t>Cash Allowance for Additional Work</w:t>
        </w:r>
        <w:r>
          <w:rPr>
            <w:webHidden/>
          </w:rPr>
          <w:tab/>
        </w:r>
        <w:r>
          <w:rPr>
            <w:webHidden/>
          </w:rPr>
          <w:fldChar w:fldCharType="begin"/>
        </w:r>
        <w:r>
          <w:rPr>
            <w:webHidden/>
          </w:rPr>
          <w:instrText xml:space="preserve"> PAGEREF _Toc212457094 \h </w:instrText>
        </w:r>
        <w:r>
          <w:rPr>
            <w:webHidden/>
          </w:rPr>
        </w:r>
        <w:r>
          <w:rPr>
            <w:webHidden/>
          </w:rPr>
          <w:fldChar w:fldCharType="separate"/>
        </w:r>
        <w:r w:rsidR="00656677">
          <w:rPr>
            <w:webHidden/>
          </w:rPr>
          <w:t>2</w:t>
        </w:r>
        <w:r>
          <w:rPr>
            <w:webHidden/>
          </w:rPr>
          <w:fldChar w:fldCharType="end"/>
        </w:r>
      </w:hyperlink>
    </w:p>
    <w:p w14:paraId="4AD09A8A" w14:textId="7EF8B26F"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95" w:history="1">
        <w:r w:rsidRPr="003F0CD5">
          <w:rPr>
            <w:rStyle w:val="Hyperlink"/>
          </w:rPr>
          <w:t>E5.</w:t>
        </w:r>
        <w:r>
          <w:rPr>
            <w:rFonts w:asciiTheme="minorHAnsi" w:eastAsiaTheme="minorEastAsia" w:hAnsiTheme="minorHAnsi" w:cstheme="minorBidi"/>
            <w:kern w:val="2"/>
            <w:sz w:val="24"/>
            <w:szCs w:val="24"/>
            <w:lang w:val="en-US"/>
            <w14:ligatures w14:val="standardContextual"/>
          </w:rPr>
          <w:tab/>
        </w:r>
        <w:r w:rsidRPr="003F0CD5">
          <w:rPr>
            <w:rStyle w:val="Hyperlink"/>
          </w:rPr>
          <w:t>^</w:t>
        </w:r>
        <w:r>
          <w:rPr>
            <w:webHidden/>
          </w:rPr>
          <w:tab/>
        </w:r>
        <w:r>
          <w:rPr>
            <w:webHidden/>
          </w:rPr>
          <w:fldChar w:fldCharType="begin"/>
        </w:r>
        <w:r>
          <w:rPr>
            <w:webHidden/>
          </w:rPr>
          <w:instrText xml:space="preserve"> PAGEREF _Toc212457095 \h </w:instrText>
        </w:r>
        <w:r>
          <w:rPr>
            <w:webHidden/>
          </w:rPr>
        </w:r>
        <w:r>
          <w:rPr>
            <w:webHidden/>
          </w:rPr>
          <w:fldChar w:fldCharType="separate"/>
        </w:r>
        <w:r w:rsidR="00656677">
          <w:rPr>
            <w:webHidden/>
          </w:rPr>
          <w:t>3</w:t>
        </w:r>
        <w:r>
          <w:rPr>
            <w:webHidden/>
          </w:rPr>
          <w:fldChar w:fldCharType="end"/>
        </w:r>
      </w:hyperlink>
    </w:p>
    <w:p w14:paraId="3FC58EBA" w14:textId="77777777" w:rsidR="00D2538C" w:rsidRDefault="00D2538C">
      <w:pPr>
        <w:pStyle w:val="TOC1"/>
        <w:rPr>
          <w:rFonts w:asciiTheme="minorHAnsi" w:eastAsiaTheme="minorEastAsia" w:hAnsiTheme="minorHAnsi" w:cstheme="minorBidi"/>
          <w:b w:val="0"/>
          <w:caps w:val="0"/>
          <w:kern w:val="2"/>
          <w:sz w:val="24"/>
          <w:lang w:val="en-US"/>
          <w14:ligatures w14:val="standardContextual"/>
        </w:rPr>
      </w:pPr>
      <w:hyperlink w:anchor="_Toc212457096" w:history="1">
        <w:r w:rsidRPr="003F0CD5">
          <w:rPr>
            <w:rStyle w:val="Hyperlink"/>
          </w:rPr>
          <w:t>PART F - Security Clearance</w:t>
        </w:r>
      </w:hyperlink>
    </w:p>
    <w:p w14:paraId="1901534F" w14:textId="772B56F1" w:rsidR="00D2538C" w:rsidRDefault="00D2538C">
      <w:pPr>
        <w:pStyle w:val="TOC3"/>
        <w:rPr>
          <w:rFonts w:asciiTheme="minorHAnsi" w:eastAsiaTheme="minorEastAsia" w:hAnsiTheme="minorHAnsi" w:cstheme="minorBidi"/>
          <w:kern w:val="2"/>
          <w:sz w:val="24"/>
          <w:szCs w:val="24"/>
          <w:lang w:val="en-US"/>
          <w14:ligatures w14:val="standardContextual"/>
        </w:rPr>
      </w:pPr>
      <w:hyperlink w:anchor="_Toc212457097" w:history="1">
        <w:r w:rsidRPr="003F0CD5">
          <w:rPr>
            <w:rStyle w:val="Hyperlink"/>
          </w:rPr>
          <w:t>F1.</w:t>
        </w:r>
        <w:r>
          <w:rPr>
            <w:rFonts w:asciiTheme="minorHAnsi" w:eastAsiaTheme="minorEastAsia" w:hAnsiTheme="minorHAnsi" w:cstheme="minorBidi"/>
            <w:kern w:val="2"/>
            <w:sz w:val="24"/>
            <w:szCs w:val="24"/>
            <w:lang w:val="en-US"/>
            <w14:ligatures w14:val="standardContextual"/>
          </w:rPr>
          <w:tab/>
        </w:r>
        <w:r w:rsidRPr="003F0CD5">
          <w:rPr>
            <w:rStyle w:val="Hyperlink"/>
          </w:rPr>
          <w:t>Security Clearance</w:t>
        </w:r>
        <w:r>
          <w:rPr>
            <w:webHidden/>
          </w:rPr>
          <w:tab/>
        </w:r>
        <w:r>
          <w:rPr>
            <w:webHidden/>
          </w:rPr>
          <w:fldChar w:fldCharType="begin"/>
        </w:r>
        <w:r>
          <w:rPr>
            <w:webHidden/>
          </w:rPr>
          <w:instrText xml:space="preserve"> PAGEREF _Toc212457097 \h </w:instrText>
        </w:r>
        <w:r>
          <w:rPr>
            <w:webHidden/>
          </w:rPr>
        </w:r>
        <w:r>
          <w:rPr>
            <w:webHidden/>
          </w:rPr>
          <w:fldChar w:fldCharType="separate"/>
        </w:r>
        <w:r w:rsidR="00656677">
          <w:rPr>
            <w:webHidden/>
          </w:rPr>
          <w:t>1</w:t>
        </w:r>
        <w:r>
          <w:rPr>
            <w:webHidden/>
          </w:rPr>
          <w:fldChar w:fldCharType="end"/>
        </w:r>
      </w:hyperlink>
    </w:p>
    <w:p w14:paraId="62E5BA17" w14:textId="77777777" w:rsidR="00D2538C" w:rsidRDefault="00D2538C">
      <w:pPr>
        <w:pStyle w:val="TOC2"/>
        <w:rPr>
          <w:rFonts w:asciiTheme="minorHAnsi" w:eastAsiaTheme="minorEastAsia" w:hAnsiTheme="minorHAnsi" w:cstheme="minorBidi"/>
          <w:b w:val="0"/>
          <w:noProof/>
          <w:kern w:val="2"/>
          <w:sz w:val="24"/>
          <w:lang w:val="en-US"/>
          <w14:ligatures w14:val="standardContextual"/>
        </w:rPr>
      </w:pPr>
      <w:hyperlink w:anchor="_Toc212457098" w:history="1">
        <w:r w:rsidRPr="003F0CD5">
          <w:rPr>
            <w:rStyle w:val="Hyperlink"/>
            <w:noProof/>
          </w:rPr>
          <w:t>Security Clearance for Site Investigations at Winnipeg Police Service Buildings or Stations</w:t>
        </w:r>
      </w:hyperlink>
    </w:p>
    <w:p w14:paraId="2220EDA2" w14:textId="77777777" w:rsidR="00D2538C" w:rsidRDefault="00D2538C">
      <w:pPr>
        <w:pStyle w:val="TOC2"/>
        <w:rPr>
          <w:rFonts w:asciiTheme="minorHAnsi" w:eastAsiaTheme="minorEastAsia" w:hAnsiTheme="minorHAnsi" w:cstheme="minorBidi"/>
          <w:b w:val="0"/>
          <w:noProof/>
          <w:kern w:val="2"/>
          <w:sz w:val="24"/>
          <w:lang w:val="en-US"/>
          <w14:ligatures w14:val="standardContextual"/>
        </w:rPr>
      </w:pPr>
      <w:hyperlink w:anchor="_Toc212457099" w:history="1">
        <w:r w:rsidRPr="003F0CD5">
          <w:rPr>
            <w:rStyle w:val="Hyperlink"/>
            <w:noProof/>
          </w:rPr>
          <w:t>Security Clearance for Work at Winnipeg Police Service Buildings or Stations</w:t>
        </w:r>
      </w:hyperlink>
    </w:p>
    <w:p w14:paraId="1D35EE78" w14:textId="77777777" w:rsidR="00C62626" w:rsidRDefault="00055D2F" w:rsidP="007A4CFD">
      <w:pPr>
        <w:pStyle w:val="TOC3"/>
      </w:pPr>
      <w:r>
        <w:rPr>
          <w:noProof w:val="0"/>
        </w:rPr>
        <w:fldChar w:fldCharType="end"/>
      </w:r>
    </w:p>
    <w:p w14:paraId="390A2213" w14:textId="77777777" w:rsidR="00C62626" w:rsidRDefault="00C62626">
      <w:pPr>
        <w:sectPr w:rsidR="00C62626" w:rsidSect="00B736C8">
          <w:headerReference w:type="default" r:id="rId14"/>
          <w:endnotePr>
            <w:numFmt w:val="upperLetter"/>
          </w:endnotePr>
          <w:pgSz w:w="12240" w:h="15840" w:code="1"/>
          <w:pgMar w:top="1440" w:right="1440" w:bottom="720" w:left="1440" w:header="432" w:footer="432" w:gutter="0"/>
          <w:pgNumType w:start="1"/>
          <w:cols w:space="720"/>
        </w:sectPr>
      </w:pPr>
    </w:p>
    <w:p w14:paraId="54C9FA62" w14:textId="77777777" w:rsidR="00C62626" w:rsidRDefault="00C62626" w:rsidP="00987C3F">
      <w:pPr>
        <w:pStyle w:val="PARTHEADING"/>
      </w:pPr>
      <w:bookmarkStart w:id="6" w:name="_Toc482432330"/>
      <w:bookmarkStart w:id="7" w:name="_Toc3968664"/>
      <w:bookmarkStart w:id="8" w:name="_Toc212457033"/>
      <w:r>
        <w:lastRenderedPageBreak/>
        <w:t>Bidding Procedures</w:t>
      </w:r>
      <w:bookmarkEnd w:id="6"/>
      <w:bookmarkEnd w:id="7"/>
      <w:bookmarkEnd w:id="8"/>
    </w:p>
    <w:p w14:paraId="63976661" w14:textId="77777777" w:rsidR="00C62626" w:rsidRDefault="00637868">
      <w:pPr>
        <w:pStyle w:val="CLAUSEHEADING"/>
      </w:pPr>
      <w:bookmarkStart w:id="9" w:name="_Toc482432331"/>
      <w:bookmarkStart w:id="10" w:name="_Ref482432882"/>
      <w:bookmarkStart w:id="11" w:name="_Ref482433074"/>
      <w:bookmarkStart w:id="12" w:name="_Ref482433225"/>
      <w:bookmarkStart w:id="13" w:name="_Ref482434035"/>
      <w:bookmarkStart w:id="14" w:name="_Toc3968665"/>
      <w:bookmarkStart w:id="15" w:name="_Toc212457034"/>
      <w:r>
        <w:t>Contract</w:t>
      </w:r>
      <w:r w:rsidR="00C62626">
        <w:t xml:space="preserve"> Title</w:t>
      </w:r>
      <w:bookmarkEnd w:id="9"/>
      <w:bookmarkEnd w:id="10"/>
      <w:bookmarkEnd w:id="11"/>
      <w:bookmarkEnd w:id="12"/>
      <w:bookmarkEnd w:id="13"/>
      <w:bookmarkEnd w:id="14"/>
      <w:bookmarkEnd w:id="15"/>
    </w:p>
    <w:sdt>
      <w:sdtPr>
        <w:id w:val="2092969388"/>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377C836C-06F8-4D72-89A6-859FA3AFC490}"/>
        <w:text/>
      </w:sdtPr>
      <w:sdtEndPr/>
      <w:sdtContent>
        <w:p w14:paraId="423F7CD7" w14:textId="77777777" w:rsidR="00C62626" w:rsidRPr="0027457C" w:rsidRDefault="005F03B9">
          <w:pPr>
            <w:pStyle w:val="Clause"/>
          </w:pPr>
          <w:r w:rsidRPr="00061CAD">
            <w:rPr>
              <w:rStyle w:val="PlaceholderText"/>
            </w:rPr>
            <w:t>Click or tap here to enter text.</w:t>
          </w:r>
        </w:p>
      </w:sdtContent>
    </w:sdt>
    <w:p w14:paraId="18A529A3" w14:textId="77777777" w:rsidR="0027457C" w:rsidRPr="00BD051D" w:rsidRDefault="00354D5A" w:rsidP="0027457C">
      <w:pPr>
        <w:pStyle w:val="Comment"/>
        <w:rPr>
          <w:b/>
          <w:szCs w:val="20"/>
        </w:rPr>
      </w:pPr>
      <w:bookmarkStart w:id="16" w:name="_Hlk194308732"/>
      <w:r w:rsidRPr="00831B4F">
        <w:rPr>
          <w:b/>
          <w:sz w:val="36"/>
          <w:szCs w:val="36"/>
        </w:rPr>
        <w:t>DO NOT USE TRACK CHANGES OR MARKUP</w:t>
      </w:r>
      <w:r>
        <w:rPr>
          <w:b/>
          <w:sz w:val="32"/>
          <w:szCs w:val="32"/>
        </w:rPr>
        <w:t>.</w:t>
      </w:r>
      <w:r>
        <w:rPr>
          <w:b/>
          <w:szCs w:val="20"/>
        </w:rPr>
        <w:t xml:space="preserve">  IT WILL OVER RIDE THE FORMATTING AND YOUR DOCUMENT WILL BE UNUSABLE</w:t>
      </w:r>
      <w:bookmarkEnd w:id="16"/>
    </w:p>
    <w:p w14:paraId="133B0A6A" w14:textId="77777777" w:rsidR="00C62626" w:rsidRDefault="00C62626">
      <w:pPr>
        <w:pStyle w:val="CLAUSEHEADING"/>
      </w:pPr>
      <w:bookmarkStart w:id="17" w:name="_Toc482432333"/>
      <w:bookmarkStart w:id="18" w:name="_Ref482432894"/>
      <w:bookmarkStart w:id="19" w:name="_Ref482433080"/>
      <w:bookmarkStart w:id="20" w:name="_Ref482433229"/>
      <w:bookmarkStart w:id="21" w:name="_Ref482434099"/>
      <w:bookmarkStart w:id="22" w:name="_Toc3968667"/>
      <w:bookmarkStart w:id="23" w:name="_Toc212457035"/>
      <w:r>
        <w:t>Submission Deadline</w:t>
      </w:r>
      <w:bookmarkEnd w:id="17"/>
      <w:bookmarkEnd w:id="18"/>
      <w:bookmarkEnd w:id="19"/>
      <w:bookmarkEnd w:id="20"/>
      <w:bookmarkEnd w:id="21"/>
      <w:bookmarkEnd w:id="22"/>
      <w:bookmarkEnd w:id="23"/>
    </w:p>
    <w:p w14:paraId="5B0B40D3" w14:textId="77777777" w:rsidR="00C62626" w:rsidRDefault="00C62626">
      <w:pPr>
        <w:pStyle w:val="Comment"/>
      </w:pPr>
      <w:r>
        <w:t xml:space="preserve">SPEC NOTE: Insert month, day and year of Submission Deadline scheduled by </w:t>
      </w:r>
      <w:r w:rsidR="00BB1A6E">
        <w:t>the Purchasing Division</w:t>
      </w:r>
      <w:r>
        <w:t>.</w:t>
      </w:r>
    </w:p>
    <w:p w14:paraId="59C2C0F5" w14:textId="77777777" w:rsidR="00C62626" w:rsidRDefault="00C62626">
      <w:pPr>
        <w:pStyle w:val="Clause"/>
      </w:pPr>
      <w:bookmarkStart w:id="24" w:name="_Ref481903650"/>
      <w:r>
        <w:t xml:space="preserve">The Submission Deadline is </w:t>
      </w:r>
      <w:r w:rsidR="00431711">
        <w:t>4:00 p.m.</w:t>
      </w:r>
      <w:r w:rsidR="00431711" w:rsidDel="00431711">
        <w:t xml:space="preserve"> </w:t>
      </w:r>
      <w:r w:rsidR="00431711">
        <w:t xml:space="preserve"> </w:t>
      </w:r>
      <w:r>
        <w:t>Winnipeg time, ^</w:t>
      </w:r>
      <w:r>
        <w:rPr>
          <w:rStyle w:val="CommentFont"/>
        </w:rPr>
        <w:t>month day, year</w:t>
      </w:r>
      <w:r>
        <w:t>.</w:t>
      </w:r>
      <w:bookmarkEnd w:id="24"/>
    </w:p>
    <w:p w14:paraId="1F715CD5" w14:textId="1FC27CAB" w:rsidR="00C62626" w:rsidRDefault="00C62626">
      <w:pPr>
        <w:pStyle w:val="Clause"/>
      </w:pPr>
      <w:r>
        <w:t xml:space="preserve">The Contract Administrator or the Manager of </w:t>
      </w:r>
      <w:r w:rsidR="00BB1A6E">
        <w:t>Purchasing</w:t>
      </w:r>
      <w:r>
        <w:t xml:space="preserve"> may extend the Submission Deadline by issuing an addendum at any time prior to the time and date specified in </w:t>
      </w:r>
      <w:r>
        <w:fldChar w:fldCharType="begin"/>
      </w:r>
      <w:r>
        <w:instrText xml:space="preserve"> REF _Ref481903650 \r \h </w:instrText>
      </w:r>
      <w:r>
        <w:fldChar w:fldCharType="separate"/>
      </w:r>
      <w:r w:rsidR="00656677">
        <w:t>B2.1</w:t>
      </w:r>
      <w:r>
        <w:fldChar w:fldCharType="end"/>
      </w:r>
      <w:r>
        <w:t>.</w:t>
      </w:r>
    </w:p>
    <w:p w14:paraId="5B032B72" w14:textId="77777777" w:rsidR="00C62626" w:rsidRDefault="00C62626">
      <w:pPr>
        <w:pStyle w:val="CLAUSEHEADING"/>
      </w:pPr>
      <w:bookmarkStart w:id="25" w:name="_Ref482427955"/>
      <w:bookmarkStart w:id="26" w:name="_Toc482432334"/>
      <w:bookmarkStart w:id="27" w:name="_Toc3968668"/>
      <w:bookmarkStart w:id="28" w:name="_Toc212457036"/>
      <w:r>
        <w:t>Site Investigation</w:t>
      </w:r>
      <w:bookmarkEnd w:id="25"/>
      <w:bookmarkEnd w:id="26"/>
      <w:bookmarkEnd w:id="27"/>
      <w:bookmarkEnd w:id="28"/>
    </w:p>
    <w:p w14:paraId="23A6ACFA" w14:textId="368F297B" w:rsidR="00C62626" w:rsidRDefault="00C62626">
      <w:pPr>
        <w:pStyle w:val="Comment"/>
      </w:pPr>
      <w:r>
        <w:t xml:space="preserve">SPEC NOTE: Use </w:t>
      </w:r>
      <w:r>
        <w:fldChar w:fldCharType="begin"/>
      </w:r>
      <w:r>
        <w:instrText xml:space="preserve"> REF _Ref482427955 \r \h </w:instrText>
      </w:r>
      <w:r>
        <w:fldChar w:fldCharType="separate"/>
      </w:r>
      <w:r w:rsidR="00656677">
        <w:t>B3</w:t>
      </w:r>
      <w:r>
        <w:fldChar w:fldCharType="end"/>
      </w:r>
      <w:r>
        <w:t xml:space="preserve"> only if the Bidder must be advised of restrictions on or special reasons for investigating the Site.</w:t>
      </w:r>
    </w:p>
    <w:p w14:paraId="4C46B043" w14:textId="77777777" w:rsidR="00C62626" w:rsidRDefault="00C62626">
      <w:pPr>
        <w:pStyle w:val="Comment"/>
      </w:pPr>
      <w:r>
        <w:t xml:space="preserve">VERSION 1 - Use this version when providing a limited number of opportunities to view the Site is reasonable and the Contract Administrator should be in attendance, e.g., soil test holes to be drilled.  Insert times, month(s), day(s) and year when the Site will be attended by the Contract Administrator.  Advise </w:t>
      </w:r>
      <w:r w:rsidR="00BB1A6E">
        <w:t>the Purchasing Division</w:t>
      </w:r>
      <w:r>
        <w:t xml:space="preserve"> of the requirement to ensure that it is included in the advertisement of the </w:t>
      </w:r>
      <w:r w:rsidR="001179CA">
        <w:t>Tender</w:t>
      </w:r>
      <w:r>
        <w:t>.</w:t>
      </w:r>
    </w:p>
    <w:p w14:paraId="4EE4D215" w14:textId="77777777" w:rsidR="00C62626" w:rsidRDefault="00C62626">
      <w:pPr>
        <w:pStyle w:val="Clause"/>
      </w:pPr>
      <w:r>
        <w:t xml:space="preserve">Further to </w:t>
      </w:r>
      <w:r w:rsidR="008F1484">
        <w:t>C</w:t>
      </w:r>
      <w:r>
        <w:t xml:space="preserve">3.1, the Contract Administrator or an authorized representative will be available at the Site </w:t>
      </w:r>
      <w:r w:rsidR="003B53F8">
        <w:t>at</w:t>
      </w:r>
      <w:r>
        <w:t xml:space="preserve"> ^</w:t>
      </w:r>
      <w:r>
        <w:rPr>
          <w:rStyle w:val="CommentFont"/>
        </w:rPr>
        <w:t>start time</w:t>
      </w:r>
      <w:r>
        <w:t xml:space="preserve"> on ^</w:t>
      </w:r>
      <w:r>
        <w:rPr>
          <w:rStyle w:val="CommentFont"/>
        </w:rPr>
        <w:t>month day, year</w:t>
      </w:r>
      <w:r>
        <w:t xml:space="preserve"> to provide Bidders access to the Site.</w:t>
      </w:r>
    </w:p>
    <w:p w14:paraId="3B5C3E01" w14:textId="37E0419B" w:rsidR="00C62626" w:rsidRDefault="00C62626">
      <w:pPr>
        <w:pStyle w:val="Clause"/>
      </w:pPr>
      <w:bookmarkStart w:id="29" w:name="_Ref481913139"/>
      <w:r>
        <w:t>The Bidder is advised that</w:t>
      </w:r>
      <w:bookmarkEnd w:id="29"/>
      <w:r>
        <w:t xml:space="preserve"> ^</w:t>
      </w:r>
      <w:r>
        <w:rPr>
          <w:rStyle w:val="CommentFont"/>
        </w:rPr>
        <w:t xml:space="preserve">SPEC NOTE: Identify any special reason(s) the Bidder should view the site, e.g., demonstration of operations, test borings, etc.  Delete </w:t>
      </w:r>
      <w:r>
        <w:rPr>
          <w:rStyle w:val="CommentFont"/>
        </w:rPr>
        <w:fldChar w:fldCharType="begin"/>
      </w:r>
      <w:r>
        <w:rPr>
          <w:rStyle w:val="CommentFont"/>
        </w:rPr>
        <w:instrText xml:space="preserve"> REF _Ref481913139 \r \h </w:instrText>
      </w:r>
      <w:r>
        <w:rPr>
          <w:rStyle w:val="CommentFont"/>
        </w:rPr>
      </w:r>
      <w:r>
        <w:rPr>
          <w:rStyle w:val="CommentFont"/>
        </w:rPr>
        <w:fldChar w:fldCharType="separate"/>
      </w:r>
      <w:r w:rsidR="00656677">
        <w:rPr>
          <w:rStyle w:val="CommentFont"/>
        </w:rPr>
        <w:t>B3.2</w:t>
      </w:r>
      <w:r>
        <w:rPr>
          <w:rStyle w:val="CommentFont"/>
        </w:rPr>
        <w:fldChar w:fldCharType="end"/>
      </w:r>
      <w:r>
        <w:rPr>
          <w:rStyle w:val="CommentFont"/>
        </w:rPr>
        <w:t xml:space="preserve"> if there are no such reasons.</w:t>
      </w:r>
    </w:p>
    <w:p w14:paraId="5CC3860D" w14:textId="77777777" w:rsidR="00C62626" w:rsidRDefault="00C62626">
      <w:pPr>
        <w:pStyle w:val="Clause"/>
      </w:pPr>
      <w:r>
        <w:t>The Bidder shall not be entitled to rely on any information or interpretation received at the Site investigation unless that information or interpretation is the Bidder’s direct observation, or is provided by the Contract Administrator in writing.</w:t>
      </w:r>
    </w:p>
    <w:p w14:paraId="53FA8AD2" w14:textId="77777777" w:rsidR="004364DE" w:rsidRDefault="004364DE">
      <w:pPr>
        <w:pStyle w:val="Clause"/>
      </w:pPr>
      <w:bookmarkStart w:id="30" w:name="_Hlk94620350"/>
      <w:r w:rsidRPr="00DE6B61">
        <w:rPr>
          <w:rFonts w:cs="Arial"/>
        </w:rPr>
        <w:t xml:space="preserve">The </w:t>
      </w:r>
      <w:r>
        <w:rPr>
          <w:rFonts w:cs="Arial"/>
        </w:rPr>
        <w:t>Bidder</w:t>
      </w:r>
      <w:r w:rsidRPr="00DE6B61">
        <w:rPr>
          <w:rFonts w:cs="Arial"/>
        </w:rPr>
        <w:t xml:space="preserve"> is responsible for inspecting the </w:t>
      </w:r>
      <w:r>
        <w:rPr>
          <w:rFonts w:cs="Arial"/>
        </w:rPr>
        <w:t>Site</w:t>
      </w:r>
      <w:r w:rsidRPr="00DE6B61">
        <w:rPr>
          <w:rFonts w:cs="Arial"/>
        </w:rPr>
        <w:t>, the nature of the Work to be done and all conditions that might affect</w:t>
      </w:r>
      <w:r w:rsidR="00272218">
        <w:rPr>
          <w:rFonts w:cs="Arial"/>
        </w:rPr>
        <w:t xml:space="preserve"> their </w:t>
      </w:r>
      <w:r>
        <w:rPr>
          <w:rFonts w:cs="Arial"/>
        </w:rPr>
        <w:t>Bid</w:t>
      </w:r>
      <w:r w:rsidRPr="00DE6B61">
        <w:rPr>
          <w:rFonts w:cs="Arial"/>
        </w:rPr>
        <w:t xml:space="preserve"> or</w:t>
      </w:r>
      <w:r w:rsidR="00272218">
        <w:rPr>
          <w:rFonts w:cs="Arial"/>
        </w:rPr>
        <w:t xml:space="preserve"> their </w:t>
      </w:r>
      <w:r w:rsidRPr="00DE6B61">
        <w:rPr>
          <w:rFonts w:cs="Arial"/>
        </w:rPr>
        <w:t>performance of the Work, and shall assume all risk for conditions existing or arising in the course of the Work which have been or could have been determined through such inspection.</w:t>
      </w:r>
      <w:bookmarkEnd w:id="30"/>
    </w:p>
    <w:p w14:paraId="4DAC7BEC" w14:textId="77777777" w:rsidR="00C62626" w:rsidRDefault="00C62626">
      <w:pPr>
        <w:pStyle w:val="Comment"/>
      </w:pPr>
      <w:r>
        <w:t>VERSION 2 - Use this version when providing multiple opportunities to view the Site is reasonable but the Contract Administrator should be in attendance, e.g., to provide access to a locked building.</w:t>
      </w:r>
    </w:p>
    <w:p w14:paraId="6D1ADA35" w14:textId="77777777" w:rsidR="00C62626" w:rsidRDefault="00C62626">
      <w:pPr>
        <w:pStyle w:val="Clause"/>
        <w:numPr>
          <w:ilvl w:val="2"/>
          <w:numId w:val="2"/>
        </w:numPr>
      </w:pPr>
      <w:r>
        <w:t xml:space="preserve">Further to </w:t>
      </w:r>
      <w:r w:rsidR="008F1484">
        <w:t>C</w:t>
      </w:r>
      <w:r>
        <w:t>3.1, the Bidder may make an appointment to view the Site by contacting the Contract Administrator.</w:t>
      </w:r>
    </w:p>
    <w:p w14:paraId="3A321C6A" w14:textId="40C58A03" w:rsidR="00C62626" w:rsidRDefault="00C62626">
      <w:pPr>
        <w:pStyle w:val="Clause"/>
      </w:pPr>
      <w:bookmarkStart w:id="31" w:name="_Ref210197144"/>
      <w:r>
        <w:t>The Bidder is advised that ^</w:t>
      </w:r>
      <w:bookmarkEnd w:id="31"/>
      <w:r>
        <w:rPr>
          <w:rStyle w:val="CommentFont"/>
        </w:rPr>
        <w:t xml:space="preserve">SPEC NOTE: Identify any special reason(s) the Bidder should view the site, e.g., demonstration of operations, test borings, etc.  Delete </w:t>
      </w:r>
      <w:r w:rsidR="00FA5647">
        <w:rPr>
          <w:rStyle w:val="CommentFont"/>
        </w:rPr>
        <w:fldChar w:fldCharType="begin"/>
      </w:r>
      <w:r w:rsidR="00FA5647">
        <w:rPr>
          <w:rStyle w:val="CommentFont"/>
        </w:rPr>
        <w:instrText xml:space="preserve"> REF _Ref210197144 \r \h </w:instrText>
      </w:r>
      <w:r w:rsidR="00FA5647">
        <w:rPr>
          <w:rStyle w:val="CommentFont"/>
        </w:rPr>
      </w:r>
      <w:r w:rsidR="00FA5647">
        <w:rPr>
          <w:rStyle w:val="CommentFont"/>
        </w:rPr>
        <w:fldChar w:fldCharType="separate"/>
      </w:r>
      <w:r w:rsidR="00656677">
        <w:rPr>
          <w:rStyle w:val="CommentFont"/>
        </w:rPr>
        <w:t>B3.2</w:t>
      </w:r>
      <w:r w:rsidR="00FA5647">
        <w:rPr>
          <w:rStyle w:val="CommentFont"/>
        </w:rPr>
        <w:fldChar w:fldCharType="end"/>
      </w:r>
      <w:r w:rsidR="00FA5647">
        <w:rPr>
          <w:rStyle w:val="CommentFont"/>
        </w:rPr>
        <w:t xml:space="preserve"> </w:t>
      </w:r>
      <w:r>
        <w:rPr>
          <w:rStyle w:val="CommentFont"/>
        </w:rPr>
        <w:t>if there are no such reasons.</w:t>
      </w:r>
    </w:p>
    <w:p w14:paraId="2F78DD69" w14:textId="77777777" w:rsidR="00C62626" w:rsidRDefault="00C62626">
      <w:pPr>
        <w:pStyle w:val="Clause"/>
      </w:pPr>
      <w:r>
        <w:t>The Bidder shall not be entitled to rely on any information or interpretation received at the Site investigation unless that information or interpretation is the Bidder’s direct observation, or is provided by the Contract Administrator in writing.</w:t>
      </w:r>
    </w:p>
    <w:p w14:paraId="4AD2C2E3" w14:textId="77777777" w:rsidR="004364DE" w:rsidRDefault="004364DE">
      <w:pPr>
        <w:pStyle w:val="Clause"/>
      </w:pPr>
      <w:r w:rsidRPr="00DE6B61">
        <w:rPr>
          <w:rFonts w:cs="Arial"/>
        </w:rPr>
        <w:lastRenderedPageBreak/>
        <w:t xml:space="preserve">The </w:t>
      </w:r>
      <w:r>
        <w:rPr>
          <w:rFonts w:cs="Arial"/>
        </w:rPr>
        <w:t>Bidder</w:t>
      </w:r>
      <w:r w:rsidRPr="00DE6B61">
        <w:rPr>
          <w:rFonts w:cs="Arial"/>
        </w:rPr>
        <w:t xml:space="preserve"> is responsible for inspecting the </w:t>
      </w:r>
      <w:r>
        <w:rPr>
          <w:rFonts w:cs="Arial"/>
        </w:rPr>
        <w:t>Site</w:t>
      </w:r>
      <w:r w:rsidRPr="00DE6B61">
        <w:rPr>
          <w:rFonts w:cs="Arial"/>
        </w:rPr>
        <w:t>, the nature of the Work to be done and all conditions that might affect</w:t>
      </w:r>
      <w:r w:rsidR="00272218">
        <w:rPr>
          <w:rFonts w:cs="Arial"/>
        </w:rPr>
        <w:t xml:space="preserve"> their </w:t>
      </w:r>
      <w:r>
        <w:rPr>
          <w:rFonts w:cs="Arial"/>
        </w:rPr>
        <w:t>Bid</w:t>
      </w:r>
      <w:r w:rsidRPr="00DE6B61">
        <w:rPr>
          <w:rFonts w:cs="Arial"/>
        </w:rPr>
        <w:t xml:space="preserve"> or</w:t>
      </w:r>
      <w:r w:rsidR="00272218">
        <w:rPr>
          <w:rFonts w:cs="Arial"/>
        </w:rPr>
        <w:t xml:space="preserve"> their </w:t>
      </w:r>
      <w:r w:rsidRPr="00DE6B61">
        <w:rPr>
          <w:rFonts w:cs="Arial"/>
        </w:rPr>
        <w:t>performance of the Work, and shall assume all risk for conditions existing or arising in the course of the Work which have been or could have been determined through such inspection.</w:t>
      </w:r>
    </w:p>
    <w:p w14:paraId="128B4BB8" w14:textId="77777777" w:rsidR="00C62626" w:rsidRDefault="00C62626">
      <w:pPr>
        <w:pStyle w:val="Comment"/>
      </w:pPr>
      <w:r>
        <w:t>VERSION 3 - Use this version when the Site is accessible without the Contract Administrator being in attendance, e.g., open field in a public right of way.</w:t>
      </w:r>
    </w:p>
    <w:p w14:paraId="04E48FBD" w14:textId="77777777" w:rsidR="00C62626" w:rsidRDefault="00C62626">
      <w:pPr>
        <w:pStyle w:val="Clause"/>
        <w:numPr>
          <w:ilvl w:val="2"/>
          <w:numId w:val="3"/>
        </w:numPr>
      </w:pPr>
      <w:r>
        <w:t xml:space="preserve">Further to </w:t>
      </w:r>
      <w:r w:rsidR="008F1484">
        <w:t>C</w:t>
      </w:r>
      <w:r>
        <w:t>3.1, the Bidder may view the Site without making an appointment.</w:t>
      </w:r>
    </w:p>
    <w:p w14:paraId="4F6AFA7C" w14:textId="0E150B7C" w:rsidR="00C62626" w:rsidRPr="00D2538C" w:rsidRDefault="00C62626">
      <w:pPr>
        <w:pStyle w:val="Clause"/>
        <w:rPr>
          <w:rStyle w:val="CommentFont"/>
          <w:i w:val="0"/>
          <w:vanish w:val="0"/>
          <w:color w:val="auto"/>
        </w:rPr>
      </w:pPr>
      <w:bookmarkStart w:id="32" w:name="_Ref483101165"/>
      <w:r>
        <w:t>The Bidder is advised that ^</w:t>
      </w:r>
      <w:bookmarkEnd w:id="32"/>
      <w:r>
        <w:rPr>
          <w:rStyle w:val="CommentFont"/>
        </w:rPr>
        <w:t xml:space="preserve">SPEC NOTE: Identify the reason(s) the Bidder should view the site, e.g., existing snow cover, etc., or any restrictions on access such as days of the week or time of day.  Delete </w:t>
      </w:r>
      <w:r>
        <w:rPr>
          <w:rStyle w:val="CommentFont"/>
        </w:rPr>
        <w:fldChar w:fldCharType="begin"/>
      </w:r>
      <w:r>
        <w:rPr>
          <w:rStyle w:val="CommentFont"/>
        </w:rPr>
        <w:instrText xml:space="preserve"> REF _Ref483101165 \r \h </w:instrText>
      </w:r>
      <w:r>
        <w:rPr>
          <w:rStyle w:val="CommentFont"/>
        </w:rPr>
      </w:r>
      <w:r>
        <w:rPr>
          <w:rStyle w:val="CommentFont"/>
        </w:rPr>
        <w:fldChar w:fldCharType="separate"/>
      </w:r>
      <w:r w:rsidR="00656677">
        <w:rPr>
          <w:rStyle w:val="CommentFont"/>
        </w:rPr>
        <w:t>B3.2</w:t>
      </w:r>
      <w:r>
        <w:rPr>
          <w:rStyle w:val="CommentFont"/>
        </w:rPr>
        <w:fldChar w:fldCharType="end"/>
      </w:r>
      <w:r>
        <w:rPr>
          <w:rStyle w:val="CommentFont"/>
        </w:rPr>
        <w:t xml:space="preserve"> if there are no such reasons.</w:t>
      </w:r>
    </w:p>
    <w:p w14:paraId="76A1BB13" w14:textId="77777777" w:rsidR="00D2538C" w:rsidRDefault="00D2538C" w:rsidP="00D2538C">
      <w:pPr>
        <w:pStyle w:val="Clause"/>
      </w:pPr>
      <w:r w:rsidRPr="00DE6B61">
        <w:t xml:space="preserve">The </w:t>
      </w:r>
      <w:r>
        <w:t>Bidder</w:t>
      </w:r>
      <w:r w:rsidRPr="00DE6B61">
        <w:t xml:space="preserve"> is responsible for inspecting the </w:t>
      </w:r>
      <w:r>
        <w:t>Site</w:t>
      </w:r>
      <w:r w:rsidRPr="00DE6B61">
        <w:t>, the nature of the Work to be done and all conditions that might affect</w:t>
      </w:r>
      <w:r>
        <w:t xml:space="preserve"> their Bid</w:t>
      </w:r>
      <w:r w:rsidRPr="00DE6B61">
        <w:t xml:space="preserve"> or</w:t>
      </w:r>
      <w:r>
        <w:t xml:space="preserve"> their </w:t>
      </w:r>
      <w:r w:rsidRPr="00DE6B61">
        <w:t>performance of the Work, and shall assume all risk for conditions existing or arising in the course of the Work which have been or could have been determined through such inspection.</w:t>
      </w:r>
    </w:p>
    <w:p w14:paraId="5618430F" w14:textId="77777777" w:rsidR="0031055B" w:rsidRDefault="0031055B" w:rsidP="0031055B">
      <w:pPr>
        <w:pStyle w:val="Comment"/>
      </w:pPr>
      <w:r>
        <w:t xml:space="preserve">VERSION 4 - Use this version when attendance at a Site meeting is Mandatory. For mandatory site meetings you shall provide two dates and times for Bidders to attend.  Advise </w:t>
      </w:r>
      <w:r w:rsidR="00BB1A6E">
        <w:t>the Purchasing Division</w:t>
      </w:r>
      <w:r>
        <w:t xml:space="preserve"> of the date and time of the site meetings to ensure that it is included in the posted </w:t>
      </w:r>
      <w:r w:rsidR="001179CA">
        <w:t>Tender</w:t>
      </w:r>
      <w:r>
        <w:t xml:space="preserve">.  Minutes and attendance shall be taken at the Site meeting and kept on file (provide a copy to the Contracts Officer in </w:t>
      </w:r>
      <w:r w:rsidR="00BB1A6E">
        <w:t>the Purchasing Division</w:t>
      </w:r>
      <w:r>
        <w:t>).</w:t>
      </w:r>
    </w:p>
    <w:p w14:paraId="7BD17262" w14:textId="77777777" w:rsidR="0031055B" w:rsidRDefault="0031055B" w:rsidP="00864D5D">
      <w:pPr>
        <w:pStyle w:val="Clause"/>
        <w:numPr>
          <w:ilvl w:val="2"/>
          <w:numId w:val="20"/>
        </w:numPr>
      </w:pPr>
      <w:r>
        <w:t xml:space="preserve">Further to C3.1, the Bidder shall attend a Site meeting </w:t>
      </w:r>
      <w:r w:rsidR="003B53F8">
        <w:t>at</w:t>
      </w:r>
      <w:r>
        <w:t xml:space="preserve"> ^</w:t>
      </w:r>
      <w:r>
        <w:rPr>
          <w:rStyle w:val="CommentFont"/>
        </w:rPr>
        <w:t>start time</w:t>
      </w:r>
      <w:r>
        <w:t xml:space="preserve"> on ^</w:t>
      </w:r>
      <w:r>
        <w:rPr>
          <w:rStyle w:val="CommentFont"/>
        </w:rPr>
        <w:t>month day, year</w:t>
      </w:r>
      <w:r>
        <w:t xml:space="preserve">  or ^</w:t>
      </w:r>
      <w:r>
        <w:rPr>
          <w:rStyle w:val="CommentFont"/>
        </w:rPr>
        <w:t>start time</w:t>
      </w:r>
      <w:r>
        <w:t xml:space="preserve"> </w:t>
      </w:r>
      <w:r w:rsidR="003B53F8">
        <w:t>at</w:t>
      </w:r>
      <w:r>
        <w:t xml:space="preserve"> ^</w:t>
      </w:r>
      <w:r>
        <w:rPr>
          <w:rStyle w:val="CommentFont"/>
        </w:rPr>
        <w:t>month day, year</w:t>
      </w:r>
      <w:r>
        <w:t>.   Attendance is mandatory, and the Bid of any Bidder not having attended will be rejected on the basis that it is non-responsive.</w:t>
      </w:r>
    </w:p>
    <w:p w14:paraId="2D1E14EF" w14:textId="77777777" w:rsidR="00C62626" w:rsidRDefault="00C62626">
      <w:pPr>
        <w:pStyle w:val="Clause"/>
      </w:pPr>
      <w:r>
        <w:t>The Bidder is advised that ^</w:t>
      </w:r>
      <w:r>
        <w:rPr>
          <w:rStyle w:val="CommentFont"/>
        </w:rPr>
        <w:t>SPEC NOTE: Identify the reason(s) the Bidder must view the site, e.g., demonstration of operations, test borings, etc.</w:t>
      </w:r>
    </w:p>
    <w:p w14:paraId="7615EE10" w14:textId="77777777" w:rsidR="00C62626" w:rsidRDefault="00C62626">
      <w:pPr>
        <w:pStyle w:val="Clause"/>
      </w:pPr>
      <w:r>
        <w:t>The Bidder shall not be entitled to rely on any information or interpretation received at the Site Meeting unless that information or interpretation is the Bidder’s direct observation, or is provided by the Contract Administrator in writing.</w:t>
      </w:r>
    </w:p>
    <w:p w14:paraId="425AC277" w14:textId="77777777" w:rsidR="008362D5" w:rsidRDefault="008362D5">
      <w:pPr>
        <w:pStyle w:val="Clause"/>
      </w:pPr>
      <w:bookmarkStart w:id="33" w:name="_Hlk212456987"/>
      <w:r w:rsidRPr="00DE6B61">
        <w:rPr>
          <w:rFonts w:cs="Arial"/>
        </w:rPr>
        <w:t xml:space="preserve">The </w:t>
      </w:r>
      <w:r>
        <w:rPr>
          <w:rFonts w:cs="Arial"/>
        </w:rPr>
        <w:t>Bidder</w:t>
      </w:r>
      <w:r w:rsidRPr="00DE6B61">
        <w:rPr>
          <w:rFonts w:cs="Arial"/>
        </w:rPr>
        <w:t xml:space="preserve"> is responsible for inspecting the </w:t>
      </w:r>
      <w:r>
        <w:rPr>
          <w:rFonts w:cs="Arial"/>
        </w:rPr>
        <w:t>Site</w:t>
      </w:r>
      <w:r w:rsidRPr="00DE6B61">
        <w:rPr>
          <w:rFonts w:cs="Arial"/>
        </w:rPr>
        <w:t>, the nature of the Work to be done and all conditions that might affect</w:t>
      </w:r>
      <w:r w:rsidR="00272218">
        <w:rPr>
          <w:rFonts w:cs="Arial"/>
        </w:rPr>
        <w:t xml:space="preserve"> their </w:t>
      </w:r>
      <w:r>
        <w:rPr>
          <w:rFonts w:cs="Arial"/>
        </w:rPr>
        <w:t>Bid</w:t>
      </w:r>
      <w:r w:rsidRPr="00DE6B61">
        <w:rPr>
          <w:rFonts w:cs="Arial"/>
        </w:rPr>
        <w:t xml:space="preserve"> or</w:t>
      </w:r>
      <w:r w:rsidR="00272218">
        <w:rPr>
          <w:rFonts w:cs="Arial"/>
        </w:rPr>
        <w:t xml:space="preserve"> their </w:t>
      </w:r>
      <w:r w:rsidRPr="00DE6B61">
        <w:rPr>
          <w:rFonts w:cs="Arial"/>
        </w:rPr>
        <w:t>performance of the Work, and shall assume all risk for conditions existing or arising in the course of the Work which have been or could have been determined through such inspection.</w:t>
      </w:r>
    </w:p>
    <w:bookmarkEnd w:id="33"/>
    <w:p w14:paraId="2EE32360" w14:textId="77777777" w:rsidR="003F46F6" w:rsidRDefault="003F46F6" w:rsidP="003F46F6">
      <w:pPr>
        <w:pStyle w:val="Comment"/>
      </w:pPr>
      <w:r>
        <w:t xml:space="preserve">VERSION 5 - Use this version when one opportunity to view the Site is reasonable, and the Contract Administrator should be in attendance, e.g., soil test holes to be drilled.  Insert time, month, day and year when the Site will be attended by the Contract Administrator.  </w:t>
      </w:r>
      <w:r w:rsidRPr="000F0363">
        <w:rPr>
          <w:b/>
        </w:rPr>
        <w:t xml:space="preserve">Advise </w:t>
      </w:r>
      <w:r w:rsidR="00BB1A6E">
        <w:rPr>
          <w:b/>
        </w:rPr>
        <w:t>the Purchasing Division</w:t>
      </w:r>
      <w:r w:rsidRPr="000F0363">
        <w:rPr>
          <w:b/>
        </w:rPr>
        <w:t xml:space="preserve"> of the requirement to ensure that it is included in the advertisement of the </w:t>
      </w:r>
      <w:r w:rsidR="001179CA">
        <w:rPr>
          <w:b/>
        </w:rPr>
        <w:t>Tender</w:t>
      </w:r>
      <w:r>
        <w:t>.</w:t>
      </w:r>
    </w:p>
    <w:p w14:paraId="5AD0F30A" w14:textId="77777777" w:rsidR="003F46F6" w:rsidRDefault="003F46F6" w:rsidP="00D2538C">
      <w:pPr>
        <w:pStyle w:val="Clause"/>
        <w:numPr>
          <w:ilvl w:val="2"/>
          <w:numId w:val="42"/>
        </w:numPr>
      </w:pPr>
      <w:r>
        <w:t xml:space="preserve">Further to </w:t>
      </w:r>
      <w:r w:rsidRPr="00982248">
        <w:t>C3.1</w:t>
      </w:r>
      <w:r>
        <w:t xml:space="preserve">, a Site meeting will be held at </w:t>
      </w:r>
      <w:r>
        <w:rPr>
          <w:rStyle w:val="CommentFont"/>
        </w:rPr>
        <w:t>start time</w:t>
      </w:r>
      <w:r>
        <w:t xml:space="preserve"> on ^</w:t>
      </w:r>
      <w:r>
        <w:rPr>
          <w:rStyle w:val="CommentFont"/>
        </w:rPr>
        <w:t>month day, year</w:t>
      </w:r>
      <w:r>
        <w:t xml:space="preserve"> to provide Bidders access to the Site.</w:t>
      </w:r>
    </w:p>
    <w:p w14:paraId="1D08A652" w14:textId="6717AE3F" w:rsidR="003F46F6" w:rsidRDefault="003F46F6" w:rsidP="00D2538C">
      <w:pPr>
        <w:pStyle w:val="Clause"/>
      </w:pPr>
      <w:r>
        <w:t>The Bidder is advised that ^</w:t>
      </w:r>
      <w:r>
        <w:rPr>
          <w:rStyle w:val="CommentFont"/>
        </w:rPr>
        <w:t xml:space="preserve">SPEC NOTE: Identify any reason(s) the Bidder should view the site, e.g., demonstration of operations, test borings, etc.  Delete </w:t>
      </w:r>
      <w:r>
        <w:rPr>
          <w:rStyle w:val="CommentFont"/>
        </w:rPr>
        <w:fldChar w:fldCharType="begin"/>
      </w:r>
      <w:r>
        <w:rPr>
          <w:rStyle w:val="CommentFont"/>
        </w:rPr>
        <w:instrText xml:space="preserve"> REF _Ref481913139 \r \h </w:instrText>
      </w:r>
      <w:r>
        <w:rPr>
          <w:rStyle w:val="CommentFont"/>
        </w:rPr>
      </w:r>
      <w:r>
        <w:rPr>
          <w:rStyle w:val="CommentFont"/>
        </w:rPr>
        <w:fldChar w:fldCharType="separate"/>
      </w:r>
      <w:r w:rsidR="00656677">
        <w:rPr>
          <w:rStyle w:val="CommentFont"/>
        </w:rPr>
        <w:t>B3.2</w:t>
      </w:r>
      <w:r>
        <w:rPr>
          <w:rStyle w:val="CommentFont"/>
        </w:rPr>
        <w:fldChar w:fldCharType="end"/>
      </w:r>
      <w:r>
        <w:rPr>
          <w:rStyle w:val="CommentFont"/>
        </w:rPr>
        <w:t xml:space="preserve"> if there are no such reasons.</w:t>
      </w:r>
    </w:p>
    <w:p w14:paraId="6FE1498A" w14:textId="77777777" w:rsidR="003F46F6" w:rsidRDefault="003F46F6" w:rsidP="00D2538C">
      <w:pPr>
        <w:pStyle w:val="Clause"/>
      </w:pPr>
      <w:r>
        <w:t>The Bidder shall not be entitled to rely on any information or interpretation received at the Site investigation unless that information or interpretation is the Bidder’s direct observation, or is provided by the Con</w:t>
      </w:r>
      <w:r w:rsidR="00B5476A">
        <w:t>tract Administrator in writing.</w:t>
      </w:r>
    </w:p>
    <w:p w14:paraId="30CF245A" w14:textId="77777777" w:rsidR="008362D5" w:rsidRDefault="008362D5" w:rsidP="00D2538C">
      <w:pPr>
        <w:pStyle w:val="Clause"/>
      </w:pPr>
      <w:r w:rsidRPr="00DE6B61">
        <w:rPr>
          <w:rFonts w:cs="Arial"/>
        </w:rPr>
        <w:t xml:space="preserve">The </w:t>
      </w:r>
      <w:r>
        <w:rPr>
          <w:rFonts w:cs="Arial"/>
        </w:rPr>
        <w:t>Bidder</w:t>
      </w:r>
      <w:r w:rsidRPr="00DE6B61">
        <w:rPr>
          <w:rFonts w:cs="Arial"/>
        </w:rPr>
        <w:t xml:space="preserve"> is responsible for inspecting the </w:t>
      </w:r>
      <w:r>
        <w:rPr>
          <w:rFonts w:cs="Arial"/>
        </w:rPr>
        <w:t>Site</w:t>
      </w:r>
      <w:r w:rsidRPr="00DE6B61">
        <w:rPr>
          <w:rFonts w:cs="Arial"/>
        </w:rPr>
        <w:t>, the nature of the Work to be done and all conditions that might affect</w:t>
      </w:r>
      <w:r w:rsidR="00272218">
        <w:rPr>
          <w:rFonts w:cs="Arial"/>
        </w:rPr>
        <w:t xml:space="preserve"> their </w:t>
      </w:r>
      <w:r>
        <w:rPr>
          <w:rFonts w:cs="Arial"/>
        </w:rPr>
        <w:t>Bid</w:t>
      </w:r>
      <w:r w:rsidRPr="00DE6B61">
        <w:rPr>
          <w:rFonts w:cs="Arial"/>
        </w:rPr>
        <w:t xml:space="preserve"> or</w:t>
      </w:r>
      <w:r w:rsidR="00272218">
        <w:rPr>
          <w:rFonts w:cs="Arial"/>
        </w:rPr>
        <w:t xml:space="preserve"> their </w:t>
      </w:r>
      <w:r w:rsidRPr="00DE6B61">
        <w:rPr>
          <w:rFonts w:cs="Arial"/>
        </w:rPr>
        <w:t>performance of the Work, and shall assume all risk for conditions existing or arising in the course of the Work which have been or could have been determined through such inspection.</w:t>
      </w:r>
    </w:p>
    <w:p w14:paraId="15B255DB" w14:textId="77777777" w:rsidR="00C62626" w:rsidRDefault="00C62626">
      <w:pPr>
        <w:pStyle w:val="CLAUSEHEADING"/>
      </w:pPr>
      <w:bookmarkStart w:id="34" w:name="_Ref481903683"/>
      <w:bookmarkStart w:id="35" w:name="_Toc482432336"/>
      <w:bookmarkStart w:id="36" w:name="_Ref482432911"/>
      <w:bookmarkStart w:id="37" w:name="_Ref482433100"/>
      <w:bookmarkStart w:id="38" w:name="_Ref482433244"/>
      <w:bookmarkStart w:id="39" w:name="_Ref482434134"/>
      <w:bookmarkStart w:id="40" w:name="_Toc3968670"/>
      <w:bookmarkStart w:id="41" w:name="_Ref520467484"/>
      <w:bookmarkStart w:id="42" w:name="_Toc212457037"/>
      <w:r>
        <w:lastRenderedPageBreak/>
        <w:t>E</w:t>
      </w:r>
      <w:bookmarkEnd w:id="34"/>
      <w:r>
        <w:t>nquiries</w:t>
      </w:r>
      <w:bookmarkEnd w:id="35"/>
      <w:bookmarkEnd w:id="36"/>
      <w:bookmarkEnd w:id="37"/>
      <w:bookmarkEnd w:id="38"/>
      <w:bookmarkEnd w:id="39"/>
      <w:bookmarkEnd w:id="40"/>
      <w:bookmarkEnd w:id="41"/>
      <w:bookmarkEnd w:id="42"/>
    </w:p>
    <w:p w14:paraId="75947F22" w14:textId="02A6D616" w:rsidR="00C62626" w:rsidRDefault="00C62626">
      <w:pPr>
        <w:pStyle w:val="Clause"/>
      </w:pPr>
      <w:r>
        <w:t xml:space="preserve">All enquiries shall be directed to the Contract Administrator identified in </w:t>
      </w:r>
      <w:r>
        <w:fldChar w:fldCharType="begin"/>
      </w:r>
      <w:r>
        <w:instrText xml:space="preserve"> REF _Ref482428021 \r \h </w:instrText>
      </w:r>
      <w:r>
        <w:fldChar w:fldCharType="separate"/>
      </w:r>
      <w:r w:rsidR="00656677">
        <w:t>D6</w:t>
      </w:r>
      <w:r>
        <w:fldChar w:fldCharType="end"/>
      </w:r>
      <w:r>
        <w:t>.1.</w:t>
      </w:r>
    </w:p>
    <w:p w14:paraId="5CDE2D9E" w14:textId="77777777" w:rsidR="00892E04" w:rsidRDefault="00892E04" w:rsidP="00892E04">
      <w:pPr>
        <w:pStyle w:val="Clause"/>
      </w:pPr>
      <w:r>
        <w:t xml:space="preserve">If the Bidder finds errors, discrepancies or omissions in the </w:t>
      </w:r>
      <w:r w:rsidR="001179CA">
        <w:t>Tender</w:t>
      </w:r>
      <w:r>
        <w:t>, or is unsure of the meaning or intent of any provision therein, the Bidder shall promptly notify the Contract Administrator of the error, discrepancy or omission at least five (5) Business Days prior to the Submission Deadline.</w:t>
      </w:r>
    </w:p>
    <w:p w14:paraId="5288E063" w14:textId="77777777" w:rsidR="00C62626" w:rsidRDefault="00C62626">
      <w:pPr>
        <w:pStyle w:val="Clause"/>
      </w:pPr>
      <w:r>
        <w:t xml:space="preserve">Responses to enquiries which, in the sole judgment of the Contract Administrator, require a correction to or a clarification of the </w:t>
      </w:r>
      <w:r w:rsidR="001179CA">
        <w:t>Tender</w:t>
      </w:r>
      <w:r>
        <w:t xml:space="preserve"> will be provided by the Contract Administrator to all Bidders by issuing an addendum.</w:t>
      </w:r>
    </w:p>
    <w:p w14:paraId="68151592" w14:textId="77777777" w:rsidR="00C62626" w:rsidRDefault="00C62626">
      <w:pPr>
        <w:pStyle w:val="Clause"/>
      </w:pPr>
      <w:r>
        <w:t xml:space="preserve">Responses to enquiries which, in the sole judgment of the Contract Administrator, do not require a correction to or a clarification of the </w:t>
      </w:r>
      <w:r w:rsidR="001179CA">
        <w:t>Tender</w:t>
      </w:r>
      <w:r>
        <w:t xml:space="preserve"> will be provided by the Contract Administrator only to the Bidder who made the enquiry.</w:t>
      </w:r>
    </w:p>
    <w:p w14:paraId="0BE9798E" w14:textId="3D3CD9D1" w:rsidR="00C62626" w:rsidRDefault="00C62626">
      <w:pPr>
        <w:pStyle w:val="Clause"/>
      </w:pPr>
      <w:r>
        <w:t xml:space="preserve">The Bidder shall not be entitled to rely on any response or interpretation received pursuant to </w:t>
      </w:r>
      <w:r>
        <w:fldChar w:fldCharType="begin"/>
      </w:r>
      <w:r>
        <w:instrText xml:space="preserve"> REF _Ref481903683 \r \h </w:instrText>
      </w:r>
      <w:r>
        <w:fldChar w:fldCharType="separate"/>
      </w:r>
      <w:r w:rsidR="00656677">
        <w:t>B4</w:t>
      </w:r>
      <w:r>
        <w:fldChar w:fldCharType="end"/>
      </w:r>
      <w:r>
        <w:t xml:space="preserve"> unless that response or interpretation is provided by the Contract Administrator in writing.</w:t>
      </w:r>
    </w:p>
    <w:p w14:paraId="16E8E533" w14:textId="77777777" w:rsidR="00635C10" w:rsidRDefault="00635C10" w:rsidP="00635C10">
      <w:pPr>
        <w:pStyle w:val="Clause"/>
      </w:pPr>
      <w:r>
        <w:t>Any enquiries concerning submitting through MERX should be addressed to:</w:t>
      </w:r>
    </w:p>
    <w:p w14:paraId="7FAD9A3C" w14:textId="77777777" w:rsidR="00635C10" w:rsidRDefault="00635C10" w:rsidP="00635C10">
      <w:pPr>
        <w:ind w:left="1267"/>
      </w:pPr>
      <w:r>
        <w:t>MERX Customer Support</w:t>
      </w:r>
    </w:p>
    <w:p w14:paraId="4202DF4A" w14:textId="77777777" w:rsidR="00635C10" w:rsidRDefault="00635C10" w:rsidP="00635C10">
      <w:pPr>
        <w:ind w:left="1267"/>
      </w:pPr>
      <w:r>
        <w:t>Phone: 1-800-964-6379</w:t>
      </w:r>
    </w:p>
    <w:p w14:paraId="033CFE84" w14:textId="77777777" w:rsidR="00635C10" w:rsidRDefault="00635C10" w:rsidP="00635C10">
      <w:pPr>
        <w:ind w:left="1267"/>
      </w:pPr>
      <w:r>
        <w:t xml:space="preserve">Email: </w:t>
      </w:r>
      <w:hyperlink r:id="rId15" w:history="1">
        <w:r w:rsidRPr="00FE7697">
          <w:t>merx@merx.com</w:t>
        </w:r>
      </w:hyperlink>
      <w:r>
        <w:t xml:space="preserve"> </w:t>
      </w:r>
    </w:p>
    <w:p w14:paraId="55FCBF41" w14:textId="77777777" w:rsidR="00B97DAF" w:rsidRDefault="00B97DAF" w:rsidP="00B97DAF">
      <w:pPr>
        <w:pStyle w:val="CLAUSEHEADING"/>
      </w:pPr>
      <w:bookmarkStart w:id="43" w:name="_Toc212457038"/>
      <w:bookmarkStart w:id="44" w:name="_Toc482432337"/>
      <w:bookmarkStart w:id="45" w:name="_Ref482432914"/>
      <w:bookmarkStart w:id="46" w:name="_Ref482433103"/>
      <w:bookmarkStart w:id="47" w:name="_Ref482433245"/>
      <w:bookmarkStart w:id="48" w:name="_Ref482434146"/>
      <w:bookmarkStart w:id="49" w:name="_Toc3968671"/>
      <w:r>
        <w:t>Confidentiality</w:t>
      </w:r>
      <w:bookmarkEnd w:id="43"/>
    </w:p>
    <w:p w14:paraId="5C420E62" w14:textId="77777777" w:rsidR="00B97DAF" w:rsidRDefault="00B97DAF" w:rsidP="00B97DAF">
      <w:pPr>
        <w:pStyle w:val="Clause"/>
        <w:rPr>
          <w:iCs/>
          <w:lang w:val="en-US"/>
        </w:rPr>
      </w:pPr>
      <w:r>
        <w:t>Information provided to a Bidder by the City or acquired by a Bidder by way of further enquiries or through investigation is confidential. Such information shall not be used or disclosed in any way without the prior written authorization of the Contract Administrator.</w:t>
      </w:r>
      <w:r>
        <w:rPr>
          <w:color w:val="0000FF"/>
        </w:rPr>
        <w:t xml:space="preserve"> </w:t>
      </w:r>
      <w:r>
        <w:rPr>
          <w:iCs/>
          <w:color w:val="0000FF"/>
          <w:lang w:val="en-US"/>
        </w:rPr>
        <w:t xml:space="preserve"> </w:t>
      </w:r>
      <w:r>
        <w:rPr>
          <w:iCs/>
          <w:lang w:val="en-US"/>
        </w:rPr>
        <w:t>The use and disclosure of the confidential information shall not apply to information which:</w:t>
      </w:r>
    </w:p>
    <w:p w14:paraId="6D2EBA6A" w14:textId="77777777" w:rsidR="00B97DAF" w:rsidRDefault="00B97DAF" w:rsidP="00B97DAF">
      <w:pPr>
        <w:pStyle w:val="ClauseList"/>
        <w:rPr>
          <w:lang w:val="en-US"/>
        </w:rPr>
      </w:pPr>
      <w:r>
        <w:rPr>
          <w:lang w:val="en-US"/>
        </w:rPr>
        <w:t xml:space="preserve">was known to the Bidder before receipt hereof; or </w:t>
      </w:r>
    </w:p>
    <w:p w14:paraId="34B2552B" w14:textId="77777777" w:rsidR="00B97DAF" w:rsidRDefault="00B97DAF" w:rsidP="00B97DAF">
      <w:pPr>
        <w:pStyle w:val="ClauseList"/>
        <w:rPr>
          <w:lang w:val="en-US"/>
        </w:rPr>
      </w:pPr>
      <w:r>
        <w:rPr>
          <w:lang w:val="en-US"/>
        </w:rPr>
        <w:t xml:space="preserve">becomes publicly known other than through the Bidder; or </w:t>
      </w:r>
    </w:p>
    <w:p w14:paraId="387A1263" w14:textId="77777777" w:rsidR="00B97DAF" w:rsidRDefault="00B97DAF" w:rsidP="00B97DAF">
      <w:pPr>
        <w:pStyle w:val="ClauseList"/>
      </w:pPr>
      <w:r>
        <w:rPr>
          <w:lang w:val="en-US"/>
        </w:rPr>
        <w:t>is disclosed pursuant to the requirements of a governmental authority or judicial order.</w:t>
      </w:r>
    </w:p>
    <w:p w14:paraId="3E20298B" w14:textId="77777777" w:rsidR="00B97DAF" w:rsidRDefault="00B97DAF" w:rsidP="00B97DAF">
      <w:pPr>
        <w:pStyle w:val="Clause"/>
      </w:pPr>
      <w:r>
        <w:t xml:space="preserve">The Bidder shall not make any statement of fact or opinion regarding any aspect of the </w:t>
      </w:r>
      <w:r w:rsidR="001179CA">
        <w:t>Tender</w:t>
      </w:r>
      <w:r>
        <w:t xml:space="preserve"> to the media or any member of the public without the prior written authorization of the Contract Administrator.</w:t>
      </w:r>
    </w:p>
    <w:p w14:paraId="72E6A192" w14:textId="77777777" w:rsidR="00C62626" w:rsidRDefault="00C62626">
      <w:pPr>
        <w:pStyle w:val="CLAUSEHEADING"/>
      </w:pPr>
      <w:bookmarkStart w:id="50" w:name="_Toc212457039"/>
      <w:r>
        <w:t>Addenda</w:t>
      </w:r>
      <w:bookmarkEnd w:id="44"/>
      <w:bookmarkEnd w:id="45"/>
      <w:bookmarkEnd w:id="46"/>
      <w:bookmarkEnd w:id="47"/>
      <w:bookmarkEnd w:id="48"/>
      <w:bookmarkEnd w:id="49"/>
      <w:bookmarkEnd w:id="50"/>
    </w:p>
    <w:p w14:paraId="14D14358" w14:textId="77777777" w:rsidR="00C62626" w:rsidRDefault="00C62626">
      <w:pPr>
        <w:pStyle w:val="Clause"/>
      </w:pPr>
      <w:r>
        <w:t xml:space="preserve">The Contract Administrator may, at any time prior to the Submission Deadline, issue addenda correcting errors, discrepancies or omissions in the </w:t>
      </w:r>
      <w:r w:rsidR="001179CA">
        <w:t>Tender</w:t>
      </w:r>
      <w:r>
        <w:t>, or clarifying the meaning or intent of any provision therein.</w:t>
      </w:r>
    </w:p>
    <w:p w14:paraId="3B1150A0" w14:textId="77777777" w:rsidR="00C62626" w:rsidRDefault="00C62626">
      <w:pPr>
        <w:pStyle w:val="Clause"/>
      </w:pPr>
      <w:r>
        <w:t xml:space="preserve">The Contract Administrator will issue each addendum at least </w:t>
      </w:r>
      <w:r w:rsidR="002F4D61">
        <w:t>two (2)</w:t>
      </w:r>
      <w:r>
        <w:t xml:space="preserve"> Business Days prior to the Submission Deadline, or provide at least </w:t>
      </w:r>
      <w:r w:rsidR="002F4D61">
        <w:t>two (2)</w:t>
      </w:r>
      <w:r>
        <w:t xml:space="preserve"> Business Days by extending the Submission Deadline.</w:t>
      </w:r>
    </w:p>
    <w:p w14:paraId="224ED2CF" w14:textId="77777777" w:rsidR="00F45F1B" w:rsidRDefault="00F16916" w:rsidP="003D5D4D">
      <w:pPr>
        <w:pStyle w:val="Clause"/>
      </w:pPr>
      <w:r>
        <w:t>Addenda will be available on the</w:t>
      </w:r>
      <w:r w:rsidRPr="00A41DBE">
        <w:t xml:space="preserve"> </w:t>
      </w:r>
      <w:r>
        <w:t xml:space="preserve">MERX website at </w:t>
      </w:r>
      <w:hyperlink r:id="rId16" w:history="1">
        <w:r w:rsidRPr="002C7DAB">
          <w:rPr>
            <w:rStyle w:val="Hyperlink"/>
          </w:rPr>
          <w:t>www.merx.com</w:t>
        </w:r>
      </w:hyperlink>
      <w:r>
        <w:t>.</w:t>
      </w:r>
    </w:p>
    <w:p w14:paraId="44FA0A05" w14:textId="77777777" w:rsidR="00160D21" w:rsidRDefault="00F45F1B" w:rsidP="003D5D4D">
      <w:pPr>
        <w:pStyle w:val="Clause"/>
      </w:pPr>
      <w:r>
        <w:t xml:space="preserve">The Bidder is responsible for ensuring that </w:t>
      </w:r>
      <w:r w:rsidR="0016678C">
        <w:t>they have</w:t>
      </w:r>
      <w:r>
        <w:t xml:space="preserve"> received all addenda and is advised to check the </w:t>
      </w:r>
      <w:r w:rsidR="00F16916">
        <w:t>MERX</w:t>
      </w:r>
      <w:r>
        <w:t xml:space="preserve"> </w:t>
      </w:r>
      <w:r w:rsidR="00EF06BD">
        <w:t>web</w:t>
      </w:r>
      <w:r>
        <w:t xml:space="preserve">site for addenda </w:t>
      </w:r>
      <w:r w:rsidR="00160D21">
        <w:t>regularly and shortly before the Submission Deadline, as may be amended by addendum.</w:t>
      </w:r>
    </w:p>
    <w:p w14:paraId="475F2BD8" w14:textId="77777777" w:rsidR="00D24074" w:rsidRDefault="00D24074" w:rsidP="003D5D4D">
      <w:pPr>
        <w:pStyle w:val="Clause"/>
      </w:pPr>
      <w:r w:rsidRPr="00D24074">
        <w:t xml:space="preserve">The Bidder shall acknowledge receipt of each addendum in </w:t>
      </w:r>
      <w:r>
        <w:t xml:space="preserve">Paragraph </w:t>
      </w:r>
      <w:r w:rsidR="00C603FE">
        <w:t>10</w:t>
      </w:r>
      <w:r w:rsidR="00F16916">
        <w:t xml:space="preserve"> </w:t>
      </w:r>
      <w:r>
        <w:t xml:space="preserve">of </w:t>
      </w:r>
      <w:r w:rsidR="00C866A1">
        <w:t>Form A: Bid/Proposal</w:t>
      </w:r>
      <w:r w:rsidRPr="00D24074">
        <w:t>.  Failure to acknowledge receipt of an addendum may render a Bid non-responsive.</w:t>
      </w:r>
    </w:p>
    <w:p w14:paraId="2921E8FE" w14:textId="70E82AE9" w:rsidR="00E6621F" w:rsidRDefault="00E6621F" w:rsidP="00E6621F">
      <w:pPr>
        <w:pStyle w:val="Clause"/>
      </w:pPr>
      <w:r w:rsidRPr="00E6621F">
        <w:lastRenderedPageBreak/>
        <w:t xml:space="preserve">Notwithstanding </w:t>
      </w:r>
      <w:r>
        <w:fldChar w:fldCharType="begin"/>
      </w:r>
      <w:r>
        <w:instrText xml:space="preserve"> REF _Ref520467484 \r \h </w:instrText>
      </w:r>
      <w:r>
        <w:fldChar w:fldCharType="separate"/>
      </w:r>
      <w:r w:rsidR="00656677">
        <w:t>B4</w:t>
      </w:r>
      <w:r>
        <w:fldChar w:fldCharType="end"/>
      </w:r>
      <w:r w:rsidRPr="00E6621F">
        <w:t xml:space="preserve">, enquiries related to an Addendum may be directed to the </w:t>
      </w:r>
      <w:r>
        <w:t>Contract Administrator</w:t>
      </w:r>
      <w:r w:rsidRPr="00E6621F">
        <w:t xml:space="preserve"> indicated in </w:t>
      </w:r>
      <w:r>
        <w:fldChar w:fldCharType="begin"/>
      </w:r>
      <w:r>
        <w:instrText xml:space="preserve"> REF _Ref482428021 \r \h </w:instrText>
      </w:r>
      <w:r>
        <w:fldChar w:fldCharType="separate"/>
      </w:r>
      <w:r w:rsidR="00656677">
        <w:t>D6</w:t>
      </w:r>
      <w:r>
        <w:fldChar w:fldCharType="end"/>
      </w:r>
      <w:r>
        <w:t>.</w:t>
      </w:r>
    </w:p>
    <w:p w14:paraId="14F424DA" w14:textId="77777777" w:rsidR="00C62626" w:rsidRDefault="00C62626">
      <w:pPr>
        <w:pStyle w:val="CLAUSEHEADING"/>
      </w:pPr>
      <w:bookmarkStart w:id="51" w:name="_Ref481903960"/>
      <w:bookmarkStart w:id="52" w:name="_Toc482432338"/>
      <w:bookmarkStart w:id="53" w:name="_Ref482432918"/>
      <w:bookmarkStart w:id="54" w:name="_Ref482433104"/>
      <w:bookmarkStart w:id="55" w:name="_Ref482433250"/>
      <w:bookmarkStart w:id="56" w:name="_Ref482434173"/>
      <w:bookmarkStart w:id="57" w:name="_Toc3968672"/>
      <w:bookmarkStart w:id="58" w:name="_Ref144092404"/>
      <w:bookmarkStart w:id="59" w:name="_Ref144092407"/>
      <w:bookmarkStart w:id="60" w:name="_Ref196797291"/>
      <w:bookmarkStart w:id="61" w:name="_Ref197917995"/>
      <w:bookmarkStart w:id="62" w:name="_Ref499191780"/>
      <w:bookmarkStart w:id="63" w:name="_Ref534705673"/>
      <w:bookmarkStart w:id="64" w:name="_Toc212457040"/>
      <w:r>
        <w:t>S</w:t>
      </w:r>
      <w:bookmarkEnd w:id="51"/>
      <w:r>
        <w:t>ubstitutes</w:t>
      </w:r>
      <w:bookmarkEnd w:id="52"/>
      <w:bookmarkEnd w:id="53"/>
      <w:bookmarkEnd w:id="54"/>
      <w:bookmarkEnd w:id="55"/>
      <w:bookmarkEnd w:id="56"/>
      <w:bookmarkEnd w:id="57"/>
      <w:bookmarkEnd w:id="58"/>
      <w:bookmarkEnd w:id="59"/>
      <w:bookmarkEnd w:id="60"/>
      <w:bookmarkEnd w:id="61"/>
      <w:bookmarkEnd w:id="62"/>
      <w:bookmarkEnd w:id="63"/>
      <w:bookmarkEnd w:id="64"/>
    </w:p>
    <w:p w14:paraId="75368B18" w14:textId="77777777" w:rsidR="00C62626" w:rsidRDefault="00C62626">
      <w:pPr>
        <w:pStyle w:val="Clause"/>
      </w:pPr>
      <w:bookmarkStart w:id="65" w:name="_Ref481915134"/>
      <w:r>
        <w:t xml:space="preserve">The Work is based on the Plant, Materials and methods specified in the </w:t>
      </w:r>
      <w:r w:rsidR="001179CA">
        <w:t>Tender</w:t>
      </w:r>
      <w:r>
        <w:t>.</w:t>
      </w:r>
      <w:bookmarkEnd w:id="65"/>
    </w:p>
    <w:p w14:paraId="488317FF" w14:textId="77777777" w:rsidR="00C62626" w:rsidRDefault="00C62626">
      <w:pPr>
        <w:pStyle w:val="Clause"/>
      </w:pPr>
      <w:bookmarkStart w:id="66" w:name="_Ref210639361"/>
      <w:r>
        <w:t>Substitutions shall not be allowed unless application has been made to and prior approval has been granted by the Contract Administrator in writing.</w:t>
      </w:r>
      <w:bookmarkEnd w:id="66"/>
    </w:p>
    <w:p w14:paraId="683C6A46" w14:textId="77777777" w:rsidR="00CF15FB" w:rsidRDefault="00CF15FB" w:rsidP="00CF15FB">
      <w:pPr>
        <w:pStyle w:val="Comment"/>
      </w:pPr>
      <w:r>
        <w:t>SPEC NOTE: Increase or decrease the five (5) Business Days depending on the complexity of the Work.  Four (4) Business Days is the minimum feasible.</w:t>
      </w:r>
    </w:p>
    <w:p w14:paraId="70C5FB0F" w14:textId="77777777" w:rsidR="00C62626" w:rsidRDefault="00C62626">
      <w:pPr>
        <w:pStyle w:val="Clause"/>
      </w:pPr>
      <w:r>
        <w:t>Requests for approval of a substitute will not be considered unless received in writing by the Contract Administrator at least five (5) Business Days prior to the Submission Deadline.</w:t>
      </w:r>
    </w:p>
    <w:p w14:paraId="763D6369" w14:textId="77777777" w:rsidR="00C62626" w:rsidRDefault="00C62626">
      <w:pPr>
        <w:pStyle w:val="Clause"/>
      </w:pPr>
      <w:r>
        <w:t>The Bidder shall ensure that any and all requests for approval of a substitute:</w:t>
      </w:r>
    </w:p>
    <w:p w14:paraId="2C1BA1D1" w14:textId="77777777" w:rsidR="00C62626" w:rsidRDefault="00C62626">
      <w:pPr>
        <w:pStyle w:val="ClauseList"/>
      </w:pPr>
      <w:r>
        <w:t>provide sufficient information and details to enable the Contract Administrator to determine the acceptability of the Plant, Material or method as either an approved equal or alternative;</w:t>
      </w:r>
    </w:p>
    <w:p w14:paraId="3B1B8D57" w14:textId="77777777" w:rsidR="00C62626" w:rsidRDefault="00C62626">
      <w:pPr>
        <w:pStyle w:val="ClauseList"/>
      </w:pPr>
      <w:r>
        <w:t>identify any and all changes required in the applicable Work, and all changes to any other Work, which would become necessary to accommodate the substitute;</w:t>
      </w:r>
    </w:p>
    <w:p w14:paraId="2B0A2836" w14:textId="77777777" w:rsidR="00C62626" w:rsidRDefault="00C62626">
      <w:pPr>
        <w:pStyle w:val="ClauseList"/>
      </w:pPr>
      <w:r>
        <w:t>identify any anticipated cost or time savings that may be associated with the substitute;</w:t>
      </w:r>
    </w:p>
    <w:p w14:paraId="3FB55EC8" w14:textId="77777777" w:rsidR="00C62626" w:rsidRDefault="00C62626">
      <w:pPr>
        <w:pStyle w:val="ClauseList"/>
      </w:pPr>
      <w:r>
        <w:t>certify that, in the case of a request for approval as an approved equal, the substitute will fully perform the functions called for by the general design, be of equal or superior substance to that specified, is suited to the same use and capable of performing the same function as that specified and can be incorporated into the Work, strictly in accordance with the proposed work schedule and the dates specified in the Supplemental Conditions for Substantial Performance and Total Performance;</w:t>
      </w:r>
    </w:p>
    <w:p w14:paraId="2C01FD38" w14:textId="77777777" w:rsidR="00C62626" w:rsidRDefault="00C62626">
      <w:pPr>
        <w:pStyle w:val="ClauseList"/>
      </w:pPr>
      <w:r>
        <w:t>certify that, in the case of a request for approval as an approved alternative, the substitute will adequately perform the functions called for by the general design, be similar in substance to that specified, is suited to the same use and capable of performing the same function as that specified and can be incorporated into the Work, strictly in accordance with the proposed work schedule and the dates specified in the Supplemental Conditions for Substantial Performance and Total Performance.</w:t>
      </w:r>
    </w:p>
    <w:p w14:paraId="635C09A9" w14:textId="77777777" w:rsidR="00C62626" w:rsidRDefault="00C62626">
      <w:pPr>
        <w:pStyle w:val="Clause"/>
      </w:pPr>
      <w:r>
        <w:t xml:space="preserve">The Contract Administrator, after assessing the request for approval of a substitute, may </w:t>
      </w:r>
      <w:r w:rsidR="005E2608">
        <w:t>in</w:t>
      </w:r>
      <w:r w:rsidR="00272218">
        <w:t xml:space="preserve"> their </w:t>
      </w:r>
      <w:r>
        <w:t>sole discretion grant approval for the use of a substitute as an “approved equal” or as an “approved alternative”, or may refuse to grant approval of the substitute.</w:t>
      </w:r>
    </w:p>
    <w:p w14:paraId="5CEB7AB3" w14:textId="77777777" w:rsidR="00C62626" w:rsidRDefault="00C62626">
      <w:pPr>
        <w:pStyle w:val="Clause"/>
      </w:pPr>
      <w:r>
        <w:t xml:space="preserve">The Contract Administrator will provide a response in writing, at least </w:t>
      </w:r>
      <w:r w:rsidR="00220803">
        <w:t>two (2)</w:t>
      </w:r>
      <w:r>
        <w:t xml:space="preserve"> Business Days prior to the Submission Deadline, only to the Bidder who requested approval of the substitute.</w:t>
      </w:r>
    </w:p>
    <w:p w14:paraId="50CF0ADB" w14:textId="77777777" w:rsidR="00C62626" w:rsidRDefault="00C62626">
      <w:pPr>
        <w:pStyle w:val="SubClause"/>
      </w:pPr>
      <w:r>
        <w:t xml:space="preserve">The Bidder requesting and obtaining the approval of a substitute shall be entirely responsible for disseminating information regarding the approval to any person or persons </w:t>
      </w:r>
      <w:r w:rsidR="00EC3468">
        <w:t>they wish</w:t>
      </w:r>
      <w:r>
        <w:t xml:space="preserve"> to inform.</w:t>
      </w:r>
    </w:p>
    <w:p w14:paraId="31E047A1" w14:textId="77777777" w:rsidR="00C62626" w:rsidRDefault="00C62626">
      <w:pPr>
        <w:pStyle w:val="Clause"/>
      </w:pPr>
      <w:r>
        <w:t xml:space="preserve">If the Contract Administrator approves a substitute as an “approved equal”, </w:t>
      </w:r>
      <w:r w:rsidR="00AD15CD">
        <w:t>any</w:t>
      </w:r>
      <w:r>
        <w:t xml:space="preserve"> Bidder may use the approved equal in place of the specified item.</w:t>
      </w:r>
    </w:p>
    <w:p w14:paraId="0428BDB0" w14:textId="7C3D4B55" w:rsidR="00C62626" w:rsidRDefault="00C62626">
      <w:pPr>
        <w:pStyle w:val="Clause"/>
      </w:pPr>
      <w:r>
        <w:t xml:space="preserve">If the Contract Administrator approves a substitute as an “approved alternative”, </w:t>
      </w:r>
      <w:r w:rsidR="00AD15CD">
        <w:t xml:space="preserve">any Bidder bidding that approved alternative </w:t>
      </w:r>
      <w:r w:rsidR="00F234B3">
        <w:t>may</w:t>
      </w:r>
      <w:r w:rsidR="00AD15CD">
        <w:t xml:space="preserve"> base</w:t>
      </w:r>
      <w:r w:rsidR="00272218">
        <w:t xml:space="preserve"> their </w:t>
      </w:r>
      <w:r w:rsidR="00AD15CD">
        <w:t>Total Bid Price upon the specified item but may also</w:t>
      </w:r>
      <w:r>
        <w:t xml:space="preserve"> indicate an alternative price based upon the approved alternative.  Such alternatives will be evaluated in accordance with </w:t>
      </w:r>
      <w:r>
        <w:fldChar w:fldCharType="begin"/>
      </w:r>
      <w:r>
        <w:instrText xml:space="preserve"> REF _Ref482428074 \r \h </w:instrText>
      </w:r>
      <w:r>
        <w:fldChar w:fldCharType="separate"/>
      </w:r>
      <w:r w:rsidR="00656677">
        <w:t>B17</w:t>
      </w:r>
      <w:r>
        <w:fldChar w:fldCharType="end"/>
      </w:r>
      <w:r>
        <w:t>.</w:t>
      </w:r>
    </w:p>
    <w:p w14:paraId="2A01C661" w14:textId="77777777" w:rsidR="00C62626" w:rsidRDefault="00C62626">
      <w:pPr>
        <w:pStyle w:val="Clause"/>
      </w:pPr>
      <w:bookmarkStart w:id="67" w:name="_Ref210639369"/>
      <w:r>
        <w:t>No later claim by the Contractor for an addition to the Total Bid Price because of any other changes in the Work necessitated by the use of an approved equal or an approved alternative will be considered.</w:t>
      </w:r>
      <w:bookmarkEnd w:id="67"/>
    </w:p>
    <w:p w14:paraId="21244EFB" w14:textId="77777777" w:rsidR="00C62626" w:rsidRDefault="00C7516E">
      <w:pPr>
        <w:pStyle w:val="CLAUSEHEADING"/>
      </w:pPr>
      <w:bookmarkStart w:id="68" w:name="_Ref448325761"/>
      <w:bookmarkStart w:id="69" w:name="_Toc212457041"/>
      <w:r>
        <w:lastRenderedPageBreak/>
        <w:t xml:space="preserve">Bid </w:t>
      </w:r>
      <w:r w:rsidR="00B67377">
        <w:t>C</w:t>
      </w:r>
      <w:r w:rsidR="00F234B3">
        <w:t>omponents</w:t>
      </w:r>
      <w:bookmarkEnd w:id="68"/>
      <w:bookmarkEnd w:id="69"/>
    </w:p>
    <w:p w14:paraId="08F6C190" w14:textId="77777777" w:rsidR="00C62626" w:rsidRDefault="00C62626">
      <w:pPr>
        <w:pStyle w:val="Clause"/>
      </w:pPr>
      <w:bookmarkStart w:id="70" w:name="_Ref481913900"/>
      <w:r>
        <w:t xml:space="preserve">The </w:t>
      </w:r>
      <w:r w:rsidR="00C7516E">
        <w:t xml:space="preserve">Bid </w:t>
      </w:r>
      <w:r w:rsidR="00F234B3">
        <w:t>shall</w:t>
      </w:r>
      <w:r>
        <w:t xml:space="preserve"> consist of the following components:</w:t>
      </w:r>
      <w:bookmarkEnd w:id="70"/>
    </w:p>
    <w:p w14:paraId="7D6C64A3" w14:textId="77777777" w:rsidR="00CD2668" w:rsidRDefault="00C866A1" w:rsidP="00CD2668">
      <w:pPr>
        <w:pStyle w:val="ClauseList"/>
        <w:rPr>
          <w:rFonts w:cs="Arial"/>
        </w:rPr>
      </w:pPr>
      <w:r>
        <w:rPr>
          <w:rFonts w:cs="Arial"/>
        </w:rPr>
        <w:t>Form A: Bid/Proposal</w:t>
      </w:r>
      <w:r w:rsidR="00CD2668">
        <w:rPr>
          <w:rFonts w:cs="Arial"/>
        </w:rPr>
        <w:t>;</w:t>
      </w:r>
    </w:p>
    <w:p w14:paraId="425DAB50" w14:textId="77777777" w:rsidR="00CD2668" w:rsidRDefault="00CD2668" w:rsidP="00CD2668">
      <w:pPr>
        <w:pStyle w:val="ClauseList"/>
        <w:rPr>
          <w:rFonts w:cs="Arial"/>
        </w:rPr>
      </w:pPr>
      <w:bookmarkStart w:id="71" w:name="_Ref25225015"/>
      <w:r>
        <w:rPr>
          <w:rFonts w:cs="Arial"/>
        </w:rPr>
        <w:t>Form B: Prices</w:t>
      </w:r>
      <w:r w:rsidR="003B53F8">
        <w:rPr>
          <w:rFonts w:cs="Arial"/>
        </w:rPr>
        <w:t>.</w:t>
      </w:r>
      <w:bookmarkEnd w:id="71"/>
    </w:p>
    <w:p w14:paraId="66A1B131" w14:textId="7F0E14CA" w:rsidR="00D2538C" w:rsidRDefault="00CF15FB" w:rsidP="00D2538C">
      <w:pPr>
        <w:pStyle w:val="Comment"/>
      </w:pPr>
      <w:r>
        <w:t xml:space="preserve">SPEC NOTE: </w:t>
      </w:r>
      <w:bookmarkStart w:id="72" w:name="_Hlk212449532"/>
      <w:bookmarkStart w:id="73" w:name="_Hlk212449483"/>
      <w:r w:rsidR="00D2538C">
        <w:t xml:space="preserve">List any Bidder-supplied documents or samples to be submitted with their bid that are required to evaluate the Bid in </w:t>
      </w:r>
      <w:r w:rsidR="00D2538C">
        <w:fldChar w:fldCharType="begin"/>
      </w:r>
      <w:r w:rsidR="00D2538C">
        <w:instrText xml:space="preserve"> REF _Ref212456885 \w \h </w:instrText>
      </w:r>
      <w:r w:rsidR="00D2538C">
        <w:fldChar w:fldCharType="separate"/>
      </w:r>
      <w:r w:rsidR="00656677">
        <w:t>B8.1(c)</w:t>
      </w:r>
      <w:r w:rsidR="00D2538C">
        <w:fldChar w:fldCharType="end"/>
      </w:r>
      <w:r w:rsidR="00D2538C">
        <w:t xml:space="preserve"> and provide a corresponding Bidding Procedure after </w:t>
      </w:r>
      <w:r w:rsidR="00D2538C">
        <w:fldChar w:fldCharType="begin"/>
      </w:r>
      <w:r w:rsidR="00D2538C">
        <w:instrText xml:space="preserve"> REF _Ref482427652 \w \h </w:instrText>
      </w:r>
      <w:r w:rsidR="00D2538C">
        <w:fldChar w:fldCharType="separate"/>
      </w:r>
      <w:r w:rsidR="00656677">
        <w:t>B10</w:t>
      </w:r>
      <w:r w:rsidR="00D2538C">
        <w:fldChar w:fldCharType="end"/>
      </w:r>
      <w:r w:rsidR="00D2538C">
        <w:t xml:space="preserve">, Evaluation criteria for any such additional information must be stipulated in </w:t>
      </w:r>
      <w:r w:rsidR="00D2538C">
        <w:fldChar w:fldCharType="begin"/>
      </w:r>
      <w:r w:rsidR="00D2538C">
        <w:instrText xml:space="preserve"> REF _Ref482428193 \r \h </w:instrText>
      </w:r>
      <w:r w:rsidR="00D2538C">
        <w:fldChar w:fldCharType="separate"/>
      </w:r>
      <w:r w:rsidR="00656677">
        <w:t>B17</w:t>
      </w:r>
      <w:r w:rsidR="00D2538C">
        <w:fldChar w:fldCharType="end"/>
      </w:r>
      <w:r w:rsidR="00D2538C">
        <w:t>.</w:t>
      </w:r>
      <w:bookmarkEnd w:id="72"/>
    </w:p>
    <w:p w14:paraId="7BEE6323" w14:textId="77777777" w:rsidR="00CD2668" w:rsidRDefault="00CD2668" w:rsidP="00CD2668">
      <w:pPr>
        <w:pStyle w:val="ClauseList"/>
      </w:pPr>
      <w:bookmarkStart w:id="74" w:name="_Ref212456885"/>
      <w:bookmarkEnd w:id="73"/>
      <w:r>
        <w:t>^;</w:t>
      </w:r>
      <w:bookmarkEnd w:id="74"/>
    </w:p>
    <w:p w14:paraId="035E2EE1" w14:textId="77777777" w:rsidR="00CD2668" w:rsidRDefault="00CD2668" w:rsidP="00CD2668">
      <w:pPr>
        <w:pStyle w:val="ClauseList"/>
      </w:pPr>
      <w:r w:rsidRPr="004C4666">
        <w:t>^.</w:t>
      </w:r>
    </w:p>
    <w:p w14:paraId="4F391646" w14:textId="77777777" w:rsidR="009F67AF" w:rsidRDefault="009F67AF" w:rsidP="009F67AF">
      <w:pPr>
        <w:pStyle w:val="Clause"/>
        <w:rPr>
          <w:rFonts w:cs="Arial"/>
        </w:rPr>
      </w:pPr>
      <w:bookmarkStart w:id="75" w:name="_Ref58129065"/>
      <w:bookmarkStart w:id="76" w:name="_Ref61410063"/>
      <w:bookmarkStart w:id="77" w:name="_Ref68675347"/>
      <w:r>
        <w:rPr>
          <w:rFonts w:cs="Arial"/>
        </w:rPr>
        <w:t>All components of the Bid shall be fully completed or provided, and submitted by the Bidder no later than the Submission Deadline, with all required entries made clearly and completely</w:t>
      </w:r>
      <w:r w:rsidR="001F65B9">
        <w:rPr>
          <w:rFonts w:cs="Arial"/>
        </w:rPr>
        <w:t>.</w:t>
      </w:r>
    </w:p>
    <w:p w14:paraId="5C185F88" w14:textId="77777777" w:rsidR="00635C10" w:rsidRDefault="00635C10" w:rsidP="00635C10">
      <w:pPr>
        <w:pStyle w:val="Clause"/>
      </w:pPr>
      <w:r>
        <w:t xml:space="preserve">The Bid shall be submitted electronically through MERX at </w:t>
      </w:r>
      <w:hyperlink r:id="rId17" w:history="1">
        <w:r w:rsidRPr="002C7DAB">
          <w:rPr>
            <w:rStyle w:val="Hyperlink"/>
          </w:rPr>
          <w:t>www.merx.com</w:t>
        </w:r>
      </w:hyperlink>
      <w:r>
        <w:t>.</w:t>
      </w:r>
    </w:p>
    <w:p w14:paraId="2E15D806" w14:textId="77777777" w:rsidR="00635C10" w:rsidRDefault="00635C10" w:rsidP="00635C10">
      <w:pPr>
        <w:pStyle w:val="SubClause"/>
      </w:pPr>
      <w:r>
        <w:t xml:space="preserve">Bids will </w:t>
      </w:r>
      <w:r w:rsidRPr="009102D2">
        <w:rPr>
          <w:b/>
        </w:rPr>
        <w:t>only</w:t>
      </w:r>
      <w:r>
        <w:t xml:space="preserve"> be accepted electronically through MERX.</w:t>
      </w:r>
    </w:p>
    <w:p w14:paraId="170D1C13" w14:textId="04117412" w:rsidR="009F67AF" w:rsidRDefault="009F67AF" w:rsidP="009F67AF">
      <w:pPr>
        <w:pStyle w:val="Clause"/>
      </w:pPr>
      <w:bookmarkStart w:id="78" w:name="_Ref210639374"/>
      <w:r>
        <w:t xml:space="preserve">Bidders are advised that inclusion of terms and conditions inconsistent with the </w:t>
      </w:r>
      <w:r w:rsidR="001179CA">
        <w:t>Tender</w:t>
      </w:r>
      <w:r>
        <w:t xml:space="preserve"> document, including the General Conditions, </w:t>
      </w:r>
      <w:r w:rsidR="00164DF8">
        <w:t xml:space="preserve">will be evaluated in accordance with </w:t>
      </w:r>
      <w:r w:rsidR="00164DF8">
        <w:fldChar w:fldCharType="begin"/>
      </w:r>
      <w:r w:rsidR="00164DF8">
        <w:instrText xml:space="preserve"> REF _Ref481903985 \r \h </w:instrText>
      </w:r>
      <w:r w:rsidR="00164DF8">
        <w:fldChar w:fldCharType="separate"/>
      </w:r>
      <w:r w:rsidR="00656677">
        <w:t>B17.1(a)</w:t>
      </w:r>
      <w:r w:rsidR="00164DF8">
        <w:fldChar w:fldCharType="end"/>
      </w:r>
      <w:r w:rsidR="00164DF8">
        <w:t>.</w:t>
      </w:r>
      <w:bookmarkEnd w:id="78"/>
    </w:p>
    <w:p w14:paraId="6CFAB9B9" w14:textId="77777777" w:rsidR="00C62626" w:rsidRDefault="009B27FF">
      <w:pPr>
        <w:pStyle w:val="CLAUSEHEADING"/>
      </w:pPr>
      <w:bookmarkStart w:id="79" w:name="_Ref197916677"/>
      <w:bookmarkStart w:id="80" w:name="_Toc212457042"/>
      <w:r>
        <w:t>Bid</w:t>
      </w:r>
      <w:bookmarkEnd w:id="75"/>
      <w:bookmarkEnd w:id="76"/>
      <w:bookmarkEnd w:id="77"/>
      <w:bookmarkEnd w:id="79"/>
      <w:bookmarkEnd w:id="80"/>
    </w:p>
    <w:p w14:paraId="69B3F094" w14:textId="77777777" w:rsidR="00C62626" w:rsidRDefault="00C62626">
      <w:pPr>
        <w:pStyle w:val="Clause"/>
      </w:pPr>
      <w:r>
        <w:t xml:space="preserve">The Bidder shall complete </w:t>
      </w:r>
      <w:r w:rsidR="00C866A1">
        <w:t>Form A: Bid/Proposal</w:t>
      </w:r>
      <w:r>
        <w:t>, making all required entries.</w:t>
      </w:r>
    </w:p>
    <w:p w14:paraId="37216011" w14:textId="77777777" w:rsidR="00C62626" w:rsidRDefault="00C62626">
      <w:pPr>
        <w:pStyle w:val="Clause"/>
      </w:pPr>
      <w:bookmarkStart w:id="81" w:name="_Ref481903727"/>
      <w:r>
        <w:t xml:space="preserve">Paragraph </w:t>
      </w:r>
      <w:r w:rsidR="00F16916">
        <w:t>2</w:t>
      </w:r>
      <w:r>
        <w:t xml:space="preserve"> of </w:t>
      </w:r>
      <w:r w:rsidR="00C866A1">
        <w:t>Form A: Bid/Proposal</w:t>
      </w:r>
      <w:r>
        <w:t xml:space="preserve"> shall be completed in accordance with the following requirements:</w:t>
      </w:r>
      <w:bookmarkEnd w:id="81"/>
    </w:p>
    <w:p w14:paraId="166F4126" w14:textId="77777777" w:rsidR="00C62626" w:rsidRDefault="00C62626">
      <w:pPr>
        <w:pStyle w:val="ClauseList"/>
      </w:pPr>
      <w:r>
        <w:t>if the Bidder is a sole proprietor carrying on business in</w:t>
      </w:r>
      <w:r w:rsidR="00272218">
        <w:t xml:space="preserve"> their </w:t>
      </w:r>
      <w:r>
        <w:t>own name,</w:t>
      </w:r>
      <w:r w:rsidR="00272218">
        <w:t xml:space="preserve"> their </w:t>
      </w:r>
      <w:r>
        <w:t>name shall be inserted;</w:t>
      </w:r>
    </w:p>
    <w:p w14:paraId="45230188" w14:textId="77777777" w:rsidR="00C62626" w:rsidRDefault="00C62626">
      <w:pPr>
        <w:pStyle w:val="ClauseList"/>
      </w:pPr>
      <w:r>
        <w:t>if the Bidder is a partnership, the full name of the partnership shall be inse</w:t>
      </w:r>
      <w:r w:rsidR="00B238EB">
        <w:t>rted;</w:t>
      </w:r>
    </w:p>
    <w:p w14:paraId="6AFE971E" w14:textId="77777777" w:rsidR="00C62626" w:rsidRDefault="00C62626">
      <w:pPr>
        <w:pStyle w:val="ClauseList"/>
      </w:pPr>
      <w:r>
        <w:t>if the Bidder is a corporation, the full name of the corporation shall be inserted;</w:t>
      </w:r>
    </w:p>
    <w:p w14:paraId="43F85C80" w14:textId="77777777" w:rsidR="00C62626" w:rsidRDefault="00C62626">
      <w:pPr>
        <w:pStyle w:val="ClauseList"/>
      </w:pPr>
      <w:r>
        <w:t>if the Bidder is carrying on business under a name other than</w:t>
      </w:r>
      <w:r w:rsidR="00272218">
        <w:t xml:space="preserve"> their </w:t>
      </w:r>
      <w:r>
        <w:t>own, the business name and the name of every partner or corporation who is the owner of such business name shall be inserted.</w:t>
      </w:r>
    </w:p>
    <w:p w14:paraId="2A01650E" w14:textId="70830C57" w:rsidR="00C62626" w:rsidRDefault="00C62626">
      <w:pPr>
        <w:pStyle w:val="SubClause"/>
      </w:pPr>
      <w:r>
        <w:t xml:space="preserve">If a Bid is submitted jointly by two or more persons, each and all such persons shall identify themselves in accordance with </w:t>
      </w:r>
      <w:r>
        <w:fldChar w:fldCharType="begin"/>
      </w:r>
      <w:r>
        <w:instrText xml:space="preserve"> REF _Ref481903727 \r \h </w:instrText>
      </w:r>
      <w:r>
        <w:fldChar w:fldCharType="separate"/>
      </w:r>
      <w:r w:rsidR="00656677">
        <w:t>B9.2</w:t>
      </w:r>
      <w:r>
        <w:fldChar w:fldCharType="end"/>
      </w:r>
      <w:r>
        <w:t>.</w:t>
      </w:r>
    </w:p>
    <w:p w14:paraId="128E99AA" w14:textId="77777777" w:rsidR="00C62626" w:rsidRDefault="00C62626">
      <w:pPr>
        <w:pStyle w:val="Clause"/>
      </w:pPr>
      <w:r>
        <w:t xml:space="preserve">In Paragraph </w:t>
      </w:r>
      <w:r w:rsidR="00F16916">
        <w:t>3</w:t>
      </w:r>
      <w:r>
        <w:t xml:space="preserve"> of </w:t>
      </w:r>
      <w:r w:rsidR="00C866A1">
        <w:t>Form A: Bid/Proposal</w:t>
      </w:r>
      <w:r>
        <w:t>, the Bidder shall identify a contact person who is authorized to represent the Bidder for purposes of the Bid.</w:t>
      </w:r>
    </w:p>
    <w:p w14:paraId="03A9BE7E" w14:textId="77777777" w:rsidR="00C62626" w:rsidRDefault="00C62626">
      <w:pPr>
        <w:pStyle w:val="Clause"/>
      </w:pPr>
      <w:r>
        <w:t xml:space="preserve">Paragraph </w:t>
      </w:r>
      <w:r w:rsidR="00F16916">
        <w:t>1</w:t>
      </w:r>
      <w:r w:rsidR="00C603FE">
        <w:t>3</w:t>
      </w:r>
      <w:r>
        <w:t xml:space="preserve"> of </w:t>
      </w:r>
      <w:r w:rsidR="00C866A1">
        <w:t>Form A: Bid/Proposal</w:t>
      </w:r>
      <w:r>
        <w:t xml:space="preserve"> shall be signed in accordance with the following requirements:</w:t>
      </w:r>
    </w:p>
    <w:p w14:paraId="21FD8FF0" w14:textId="77777777" w:rsidR="00C62626" w:rsidRDefault="00C62626">
      <w:pPr>
        <w:pStyle w:val="ClauseList"/>
      </w:pPr>
      <w:r>
        <w:t>if the Bidder is a sole proprietor carrying on business in</w:t>
      </w:r>
      <w:r w:rsidR="00272218">
        <w:t xml:space="preserve"> their </w:t>
      </w:r>
      <w:r>
        <w:t>own name, it shall be signed by the Bidder;</w:t>
      </w:r>
    </w:p>
    <w:p w14:paraId="1787AB74" w14:textId="77777777" w:rsidR="00C62626" w:rsidRDefault="00C62626">
      <w:pPr>
        <w:pStyle w:val="ClauseList"/>
      </w:pPr>
      <w:r>
        <w:t>if the Bidder is a partnership, it shall be signed by the partner or partners who have authori</w:t>
      </w:r>
      <w:r w:rsidR="00B238EB">
        <w:t>ty to sign for the partnership;</w:t>
      </w:r>
    </w:p>
    <w:p w14:paraId="4AC93CA2" w14:textId="77777777" w:rsidR="009E226B" w:rsidRDefault="009E226B" w:rsidP="009E226B">
      <w:pPr>
        <w:pStyle w:val="ClauseList"/>
      </w:pPr>
      <w:r>
        <w:t>if the Bidder is a corporation, it shall be signed by</w:t>
      </w:r>
      <w:r w:rsidR="007D6644">
        <w:t xml:space="preserve"> their </w:t>
      </w:r>
      <w:r>
        <w:t>duly</w:t>
      </w:r>
      <w:r w:rsidR="00BD1281">
        <w:t xml:space="preserve"> authorized officer or officers</w:t>
      </w:r>
      <w:r>
        <w:t>;</w:t>
      </w:r>
    </w:p>
    <w:p w14:paraId="2527F53C" w14:textId="77777777" w:rsidR="009E226B" w:rsidRDefault="009E226B" w:rsidP="009E226B">
      <w:pPr>
        <w:pStyle w:val="ClauseList"/>
      </w:pPr>
      <w:r>
        <w:t>if the Bidder is carrying on business under a name other than</w:t>
      </w:r>
      <w:r w:rsidR="00272218">
        <w:t xml:space="preserve"> their </w:t>
      </w:r>
      <w:r>
        <w:t>own, it shall be signed by the registered owner of the business name, or by the registered owner's authorized officials if the owner is a partnership or a corporation.</w:t>
      </w:r>
    </w:p>
    <w:p w14:paraId="08F7C53C" w14:textId="77777777" w:rsidR="009E226B" w:rsidRDefault="009E226B" w:rsidP="009E226B">
      <w:pPr>
        <w:pStyle w:val="SubClause"/>
      </w:pPr>
      <w:r>
        <w:t xml:space="preserve">The name and official capacity of all individuals signing </w:t>
      </w:r>
      <w:r w:rsidR="00C866A1">
        <w:t>Form A: Bid/Proposal</w:t>
      </w:r>
      <w:r>
        <w:t xml:space="preserve"> sh</w:t>
      </w:r>
      <w:r w:rsidR="002A6D4C">
        <w:t>ould</w:t>
      </w:r>
      <w:r>
        <w:t xml:space="preserve"> be </w:t>
      </w:r>
      <w:r w:rsidR="00F16916">
        <w:t>entered</w:t>
      </w:r>
      <w:r>
        <w:t xml:space="preserve"> below such signatures.</w:t>
      </w:r>
    </w:p>
    <w:p w14:paraId="24563862" w14:textId="77777777" w:rsidR="00330EC1" w:rsidRDefault="00330EC1" w:rsidP="00330EC1">
      <w:pPr>
        <w:pStyle w:val="SubClause"/>
      </w:pPr>
      <w:r>
        <w:lastRenderedPageBreak/>
        <w:t>All signatures sh</w:t>
      </w:r>
      <w:r w:rsidR="005E5067">
        <w:t>all be original</w:t>
      </w:r>
      <w:r>
        <w:t>.</w:t>
      </w:r>
    </w:p>
    <w:p w14:paraId="1ABDDA2D" w14:textId="77777777" w:rsidR="00C62626" w:rsidRDefault="00C62626">
      <w:pPr>
        <w:pStyle w:val="Clause"/>
      </w:pPr>
      <w:r>
        <w:t xml:space="preserve">If a Bid is submitted jointly by two or more persons, the word "Bidder" shall mean each and all such persons, and the undertakings, covenants and obligations of such joint Bidders in the </w:t>
      </w:r>
      <w:r w:rsidR="00C7516E">
        <w:t xml:space="preserve">Bid </w:t>
      </w:r>
      <w:r>
        <w:t>and the Contract, when awarded, shall be both joint and several.</w:t>
      </w:r>
    </w:p>
    <w:p w14:paraId="0067AA45" w14:textId="77777777" w:rsidR="00C62626" w:rsidRDefault="00C62626">
      <w:pPr>
        <w:pStyle w:val="CLAUSEHEADING"/>
      </w:pPr>
      <w:bookmarkStart w:id="82" w:name="_Ref482427652"/>
      <w:bookmarkStart w:id="83" w:name="_Ref482427653"/>
      <w:bookmarkStart w:id="84" w:name="_Ref482427654"/>
      <w:bookmarkStart w:id="85" w:name="_Ref482429055"/>
      <w:bookmarkStart w:id="86" w:name="_Ref482430210"/>
      <w:bookmarkStart w:id="87" w:name="_Toc482432341"/>
      <w:bookmarkStart w:id="88" w:name="_Toc3968675"/>
      <w:bookmarkStart w:id="89" w:name="_Toc212457043"/>
      <w:r>
        <w:t>Prices</w:t>
      </w:r>
      <w:bookmarkEnd w:id="82"/>
      <w:bookmarkEnd w:id="83"/>
      <w:bookmarkEnd w:id="84"/>
      <w:bookmarkEnd w:id="85"/>
      <w:bookmarkEnd w:id="86"/>
      <w:bookmarkEnd w:id="87"/>
      <w:bookmarkEnd w:id="88"/>
      <w:bookmarkEnd w:id="89"/>
    </w:p>
    <w:p w14:paraId="23FBDC34" w14:textId="0507EBA7" w:rsidR="008E2D2C" w:rsidRDefault="008E2D2C" w:rsidP="008E2D2C">
      <w:pPr>
        <w:pStyle w:val="Comment"/>
      </w:pPr>
      <w:r>
        <w:t>VERSION 1 - Use this version with VERSION 1 of Form B: Prices for unit price contracts.</w:t>
      </w:r>
      <w:r w:rsidR="000F31C4" w:rsidRPr="000F31C4">
        <w:t xml:space="preserve"> If there is more than one line item, it is a unit price contract, not a lump sum contract</w:t>
      </w:r>
      <w:r w:rsidR="000F31C4">
        <w:t>.</w:t>
      </w:r>
    </w:p>
    <w:p w14:paraId="103B8725" w14:textId="77777777" w:rsidR="00C62626" w:rsidRDefault="00C62626">
      <w:pPr>
        <w:pStyle w:val="Clause"/>
      </w:pPr>
      <w:bookmarkStart w:id="90" w:name="_Ref164672982"/>
      <w:r>
        <w:t>The Bidder shall state a price in Canadian funds for each item of the Work identified on Form B: Prices.</w:t>
      </w:r>
      <w:bookmarkEnd w:id="90"/>
    </w:p>
    <w:p w14:paraId="56BC468B" w14:textId="272787EE" w:rsidR="00592191" w:rsidRDefault="00592191" w:rsidP="00592191">
      <w:pPr>
        <w:pStyle w:val="Comment"/>
        <w:rPr>
          <w:rFonts w:cs="Arial"/>
        </w:rPr>
      </w:pPr>
      <w:r>
        <w:rPr>
          <w:rFonts w:cs="Arial"/>
        </w:rPr>
        <w:t xml:space="preserve">SPEC NOTE: Use </w:t>
      </w:r>
      <w:r>
        <w:rPr>
          <w:rFonts w:cs="Arial"/>
        </w:rPr>
        <w:fldChar w:fldCharType="begin"/>
      </w:r>
      <w:r>
        <w:rPr>
          <w:rFonts w:cs="Arial"/>
        </w:rPr>
        <w:instrText xml:space="preserve"> REF _Ref55699849 \r \h </w:instrText>
      </w:r>
      <w:r>
        <w:rPr>
          <w:rFonts w:cs="Arial"/>
        </w:rPr>
      </w:r>
      <w:r>
        <w:rPr>
          <w:rFonts w:cs="Arial"/>
        </w:rPr>
        <w:fldChar w:fldCharType="separate"/>
      </w:r>
      <w:r w:rsidR="00656677">
        <w:rPr>
          <w:rFonts w:cs="Arial"/>
        </w:rPr>
        <w:t>B10.1.1</w:t>
      </w:r>
      <w:r>
        <w:rPr>
          <w:rFonts w:cs="Arial"/>
        </w:rPr>
        <w:fldChar w:fldCharType="end"/>
      </w:r>
      <w:r>
        <w:rPr>
          <w:rFonts w:cs="Arial"/>
        </w:rPr>
        <w:t xml:space="preserve"> </w:t>
      </w:r>
      <w:r w:rsidRPr="003B23FC">
        <w:rPr>
          <w:rFonts w:cs="Arial"/>
          <w:b/>
        </w:rPr>
        <w:t>ONLY</w:t>
      </w:r>
      <w:r>
        <w:rPr>
          <w:rFonts w:cs="Arial"/>
        </w:rPr>
        <w:t xml:space="preserve"> if the contract contains substantial mechanical or electrical work. If including </w:t>
      </w:r>
      <w:r>
        <w:rPr>
          <w:rFonts w:cs="Arial"/>
        </w:rPr>
        <w:fldChar w:fldCharType="begin"/>
      </w:r>
      <w:r>
        <w:rPr>
          <w:rFonts w:cs="Arial"/>
        </w:rPr>
        <w:instrText xml:space="preserve"> REF _Ref55699849 \r \h </w:instrText>
      </w:r>
      <w:r>
        <w:rPr>
          <w:rFonts w:cs="Arial"/>
        </w:rPr>
      </w:r>
      <w:r>
        <w:rPr>
          <w:rFonts w:cs="Arial"/>
        </w:rPr>
        <w:fldChar w:fldCharType="separate"/>
      </w:r>
      <w:r w:rsidR="00656677">
        <w:rPr>
          <w:rFonts w:cs="Arial"/>
        </w:rPr>
        <w:t>B10.1.1</w:t>
      </w:r>
      <w:r>
        <w:rPr>
          <w:rFonts w:cs="Arial"/>
        </w:rPr>
        <w:fldChar w:fldCharType="end"/>
      </w:r>
      <w:r>
        <w:rPr>
          <w:rFonts w:cs="Arial"/>
        </w:rPr>
        <w:t xml:space="preserve">, add a line item to Form B: Prices for the Bidder to insert the </w:t>
      </w:r>
      <w:r w:rsidR="00635C10">
        <w:rPr>
          <w:rFonts w:cs="Arial"/>
        </w:rPr>
        <w:t>MRST/</w:t>
      </w:r>
      <w:r>
        <w:rPr>
          <w:rFonts w:cs="Arial"/>
        </w:rPr>
        <w:t>PST as a separate item.  If unsure, consult with the Contracts Officer.</w:t>
      </w:r>
    </w:p>
    <w:p w14:paraId="0FEB33DE" w14:textId="77777777" w:rsidR="00592191" w:rsidRDefault="00592191" w:rsidP="00592191">
      <w:pPr>
        <w:pStyle w:val="SubClause"/>
      </w:pPr>
      <w:bookmarkStart w:id="91" w:name="_Ref55699849"/>
      <w:r w:rsidRPr="00A0412A">
        <w:t xml:space="preserve">Notwithstanding </w:t>
      </w:r>
      <w:r>
        <w:t>C12.2.3</w:t>
      </w:r>
      <w:r w:rsidRPr="00A0412A">
        <w:t>(</w:t>
      </w:r>
      <w:r>
        <w:t>c</w:t>
      </w:r>
      <w:r w:rsidRPr="00A0412A">
        <w:t xml:space="preserve">), </w:t>
      </w:r>
      <w:r>
        <w:t>p</w:t>
      </w:r>
      <w:r w:rsidRPr="00A0412A">
        <w:t>rices on Form B: Prices shall not include the Manitoba Retail Sales Tax (MRST, also known as PST), which shall be extra where applicable.</w:t>
      </w:r>
      <w:bookmarkEnd w:id="91"/>
    </w:p>
    <w:p w14:paraId="4D31784E" w14:textId="5019474A" w:rsidR="002D3244" w:rsidRPr="007B4AA2" w:rsidRDefault="002D3244" w:rsidP="002D3244">
      <w:pPr>
        <w:pStyle w:val="Comment"/>
        <w:rPr>
          <w:rFonts w:cs="Arial"/>
        </w:rPr>
      </w:pPr>
      <w:r w:rsidRPr="007B4AA2">
        <w:rPr>
          <w:rFonts w:cs="Arial"/>
        </w:rPr>
        <w:t xml:space="preserve">SPEC NOTE: Delete </w:t>
      </w:r>
      <w:r w:rsidRPr="007B4AA2">
        <w:rPr>
          <w:rFonts w:cs="Arial"/>
        </w:rPr>
        <w:fldChar w:fldCharType="begin"/>
      </w:r>
      <w:r w:rsidRPr="007B4AA2">
        <w:rPr>
          <w:rFonts w:cs="Arial"/>
        </w:rPr>
        <w:instrText xml:space="preserve"> REF _Ref535306985 \r \h </w:instrText>
      </w:r>
      <w:r>
        <w:rPr>
          <w:rFonts w:cs="Arial"/>
        </w:rPr>
        <w:instrText xml:space="preserve"> \* MERGEFORMAT </w:instrText>
      </w:r>
      <w:r w:rsidRPr="007B4AA2">
        <w:rPr>
          <w:rFonts w:cs="Arial"/>
        </w:rPr>
      </w:r>
      <w:r w:rsidRPr="007B4AA2">
        <w:rPr>
          <w:rFonts w:cs="Arial"/>
        </w:rPr>
        <w:fldChar w:fldCharType="separate"/>
      </w:r>
      <w:r w:rsidR="00656677">
        <w:rPr>
          <w:rFonts w:cs="Arial"/>
        </w:rPr>
        <w:t>B10.1.2</w:t>
      </w:r>
      <w:r w:rsidRPr="007B4AA2">
        <w:rPr>
          <w:rFonts w:cs="Arial"/>
        </w:rPr>
        <w:fldChar w:fldCharType="end"/>
      </w:r>
      <w:r w:rsidRPr="007B4AA2">
        <w:rPr>
          <w:rFonts w:cs="Arial"/>
        </w:rPr>
        <w:t xml:space="preserve"> if 3rd Party Funding is confirmed</w:t>
      </w:r>
    </w:p>
    <w:p w14:paraId="7DE12C10" w14:textId="1EAB878F" w:rsidR="002D3244" w:rsidRDefault="002D3244" w:rsidP="002D3244">
      <w:pPr>
        <w:pStyle w:val="SubClause"/>
      </w:pPr>
      <w:bookmarkStart w:id="92" w:name="_Ref535306985"/>
      <w:r w:rsidRPr="007B4AA2">
        <w:rPr>
          <w:rFonts w:cs="Arial"/>
        </w:rPr>
        <w:t>Prices stated on Form B: Prices shall not include any costs which may be incurred by the Contractor with respect to any applicable funding agreement obligations as outlined in</w:t>
      </w:r>
      <w:r w:rsidR="00B3270F">
        <w:rPr>
          <w:rFonts w:cs="Arial"/>
        </w:rPr>
        <w:t xml:space="preserve"> C24</w:t>
      </w:r>
      <w:r w:rsidRPr="007B4AA2">
        <w:rPr>
          <w:rFonts w:cs="Arial"/>
        </w:rPr>
        <w:t>.  Any such costs shall be determined in accordance with</w:t>
      </w:r>
      <w:r w:rsidR="00B3270F">
        <w:rPr>
          <w:rFonts w:cs="Arial"/>
        </w:rPr>
        <w:t xml:space="preserve"> C24</w:t>
      </w:r>
      <w:r w:rsidRPr="007B4AA2">
        <w:rPr>
          <w:rFonts w:cs="Arial"/>
        </w:rPr>
        <w:t>.</w:t>
      </w:r>
      <w:bookmarkEnd w:id="92"/>
    </w:p>
    <w:p w14:paraId="426458F3" w14:textId="77777777" w:rsidR="00F66910" w:rsidRDefault="00F66910" w:rsidP="00F66910">
      <w:pPr>
        <w:pStyle w:val="Clause"/>
      </w:pPr>
      <w:r>
        <w:t>Payments to Non-Resident Contractors are subject to Non-Resident Withholding Tax pursuant to the Income Tax Act (Canada).</w:t>
      </w:r>
    </w:p>
    <w:p w14:paraId="1EB534ED" w14:textId="77777777" w:rsidR="00C62626" w:rsidRDefault="00C62626">
      <w:pPr>
        <w:pStyle w:val="Clause"/>
      </w:pPr>
      <w:r>
        <w:t>The quantities listed on Form B: Prices are to be considered approximate only.  The City will use said quantities for the purpose of comparing Bids.</w:t>
      </w:r>
    </w:p>
    <w:p w14:paraId="28BC28FD" w14:textId="77777777" w:rsidR="00C62626" w:rsidRDefault="00C62626">
      <w:pPr>
        <w:pStyle w:val="Clause"/>
      </w:pPr>
      <w:r>
        <w:t>The quantities for which payment will be made to the Contractor are to be determined by the Work actually performed and completed by the Contractor, to be measured as specified in the applicable Specifications.</w:t>
      </w:r>
    </w:p>
    <w:p w14:paraId="557D30ED" w14:textId="77777777" w:rsidR="00635C10" w:rsidRDefault="00635C10" w:rsidP="00635C10">
      <w:pPr>
        <w:pStyle w:val="Clause"/>
      </w:pPr>
      <w:r>
        <w:t>The Bidder shall enter the Total Bid Price from Form B: Prices into the Total Bid Price field in MERX.</w:t>
      </w:r>
    </w:p>
    <w:p w14:paraId="3ECAC4B9" w14:textId="4B1C5343" w:rsidR="00635C10" w:rsidRDefault="00635C10" w:rsidP="00635C10">
      <w:pPr>
        <w:pStyle w:val="SubClause"/>
      </w:pPr>
      <w:r w:rsidRPr="00A375A7">
        <w:t xml:space="preserve">Bidders are advised that the calculation indicated in </w:t>
      </w:r>
      <w:r>
        <w:fldChar w:fldCharType="begin"/>
      </w:r>
      <w:r>
        <w:instrText xml:space="preserve"> REF _Ref13234163 \w \h </w:instrText>
      </w:r>
      <w:r>
        <w:fldChar w:fldCharType="separate"/>
      </w:r>
      <w:r w:rsidR="00656677">
        <w:t>B17.4.1</w:t>
      </w:r>
      <w:r>
        <w:fldChar w:fldCharType="end"/>
      </w:r>
      <w:r>
        <w:t xml:space="preserve"> </w:t>
      </w:r>
      <w:r w:rsidRPr="00A375A7">
        <w:t>will prevail over the Total Bid Price entered in MERX.</w:t>
      </w:r>
    </w:p>
    <w:p w14:paraId="03E9B1C5" w14:textId="284AAF2D" w:rsidR="008E2D2C" w:rsidRDefault="008E2D2C" w:rsidP="008E2D2C">
      <w:pPr>
        <w:pStyle w:val="Comment"/>
      </w:pPr>
      <w:r>
        <w:t xml:space="preserve">VERSION 2 - </w:t>
      </w:r>
      <w:r w:rsidR="00635C10">
        <w:t>Use this version for lump sum contracts.  MERX has a field to input the Total Bid Price so a separate Form B: Prices form is not required for lump sum contracts.</w:t>
      </w:r>
      <w:r w:rsidR="00862845" w:rsidRPr="00862845">
        <w:t xml:space="preserve"> </w:t>
      </w:r>
      <w:r w:rsidR="00862845">
        <w:t>Also remove “Form B: Prices” from the table of contents</w:t>
      </w:r>
      <w:r w:rsidR="003B53F8">
        <w:t xml:space="preserve"> and bid components </w:t>
      </w:r>
      <w:r w:rsidR="003B53F8">
        <w:fldChar w:fldCharType="begin"/>
      </w:r>
      <w:r w:rsidR="003B53F8">
        <w:instrText xml:space="preserve"> REF _Ref25225015 \r \h </w:instrText>
      </w:r>
      <w:r w:rsidR="003B53F8">
        <w:fldChar w:fldCharType="separate"/>
      </w:r>
      <w:r w:rsidR="00656677">
        <w:t>B8.1(b)</w:t>
      </w:r>
      <w:r w:rsidR="003B53F8">
        <w:fldChar w:fldCharType="end"/>
      </w:r>
      <w:r w:rsidR="000F31C4">
        <w:t xml:space="preserve">. </w:t>
      </w:r>
      <w:r w:rsidR="000F31C4" w:rsidRPr="000F31C4">
        <w:t>.If there is more than one line item, it is a unit price contract, not a lump sum contract</w:t>
      </w:r>
    </w:p>
    <w:p w14:paraId="37558DC3" w14:textId="77777777" w:rsidR="008E2D2C" w:rsidRDefault="008E2D2C" w:rsidP="00864D5D">
      <w:pPr>
        <w:pStyle w:val="Clause"/>
        <w:numPr>
          <w:ilvl w:val="2"/>
          <w:numId w:val="13"/>
        </w:numPr>
      </w:pPr>
      <w:bookmarkStart w:id="93" w:name="_Ref58142585"/>
      <w:r>
        <w:t xml:space="preserve">The Bidder shall state the lump sum price in Canadian funds for the Work </w:t>
      </w:r>
      <w:r w:rsidR="00635C10">
        <w:t>in the Total Bid Price field in MERX</w:t>
      </w:r>
      <w:r>
        <w:t>.</w:t>
      </w:r>
      <w:bookmarkEnd w:id="93"/>
    </w:p>
    <w:p w14:paraId="682C3858" w14:textId="11C3A21A" w:rsidR="00362538" w:rsidRDefault="00362538" w:rsidP="00362538">
      <w:pPr>
        <w:pStyle w:val="Comment"/>
        <w:rPr>
          <w:rFonts w:cs="Arial"/>
        </w:rPr>
      </w:pPr>
      <w:r>
        <w:rPr>
          <w:rFonts w:cs="Arial"/>
        </w:rPr>
        <w:t xml:space="preserve">SPEC NOTE: </w:t>
      </w:r>
      <w:r w:rsidR="00635C10">
        <w:rPr>
          <w:rFonts w:cs="Arial"/>
        </w:rPr>
        <w:t xml:space="preserve">If you require a separate line item for MRST/PST you will need to use the Unit Prices Form B template.  </w:t>
      </w:r>
      <w:r>
        <w:rPr>
          <w:rFonts w:cs="Arial"/>
        </w:rPr>
        <w:t xml:space="preserve">Use </w:t>
      </w:r>
      <w:r>
        <w:rPr>
          <w:rFonts w:cs="Arial"/>
        </w:rPr>
        <w:fldChar w:fldCharType="begin"/>
      </w:r>
      <w:r>
        <w:rPr>
          <w:rFonts w:cs="Arial"/>
        </w:rPr>
        <w:instrText xml:space="preserve"> REF _Ref55699849 \r \h </w:instrText>
      </w:r>
      <w:r>
        <w:rPr>
          <w:rFonts w:cs="Arial"/>
        </w:rPr>
      </w:r>
      <w:r>
        <w:rPr>
          <w:rFonts w:cs="Arial"/>
        </w:rPr>
        <w:fldChar w:fldCharType="separate"/>
      </w:r>
      <w:r w:rsidR="00656677">
        <w:rPr>
          <w:rFonts w:cs="Arial"/>
        </w:rPr>
        <w:t>B10.1.1</w:t>
      </w:r>
      <w:r>
        <w:rPr>
          <w:rFonts w:cs="Arial"/>
        </w:rPr>
        <w:fldChar w:fldCharType="end"/>
      </w:r>
      <w:r>
        <w:rPr>
          <w:rFonts w:cs="Arial"/>
        </w:rPr>
        <w:t xml:space="preserve"> </w:t>
      </w:r>
      <w:r w:rsidRPr="003B23FC">
        <w:rPr>
          <w:rFonts w:cs="Arial"/>
          <w:b/>
        </w:rPr>
        <w:t>ONLY</w:t>
      </w:r>
      <w:r>
        <w:rPr>
          <w:rFonts w:cs="Arial"/>
        </w:rPr>
        <w:t xml:space="preserve"> if the contract contains substantial mechanical or electrical work. If including </w:t>
      </w:r>
      <w:r>
        <w:rPr>
          <w:rFonts w:cs="Arial"/>
        </w:rPr>
        <w:fldChar w:fldCharType="begin"/>
      </w:r>
      <w:r>
        <w:rPr>
          <w:rFonts w:cs="Arial"/>
        </w:rPr>
        <w:instrText xml:space="preserve"> REF _Ref55699849 \r \h </w:instrText>
      </w:r>
      <w:r>
        <w:rPr>
          <w:rFonts w:cs="Arial"/>
        </w:rPr>
      </w:r>
      <w:r>
        <w:rPr>
          <w:rFonts w:cs="Arial"/>
        </w:rPr>
        <w:fldChar w:fldCharType="separate"/>
      </w:r>
      <w:r w:rsidR="00656677">
        <w:rPr>
          <w:rFonts w:cs="Arial"/>
        </w:rPr>
        <w:t>B10.1.1</w:t>
      </w:r>
      <w:r>
        <w:rPr>
          <w:rFonts w:cs="Arial"/>
        </w:rPr>
        <w:fldChar w:fldCharType="end"/>
      </w:r>
      <w:r>
        <w:rPr>
          <w:rFonts w:cs="Arial"/>
        </w:rPr>
        <w:t xml:space="preserve">, </w:t>
      </w:r>
      <w:r w:rsidR="00635C10">
        <w:rPr>
          <w:rFonts w:cs="Arial"/>
        </w:rPr>
        <w:t>add a line item to Form B: Prices for the Bidder to insert the MRST/PST as a separate item, one for the Lump Sum Price and the 2</w:t>
      </w:r>
      <w:r w:rsidR="00635C10" w:rsidRPr="003E2AE8">
        <w:rPr>
          <w:rFonts w:cs="Arial"/>
          <w:vertAlign w:val="superscript"/>
        </w:rPr>
        <w:t>nd</w:t>
      </w:r>
      <w:r w:rsidR="00635C10">
        <w:rPr>
          <w:rFonts w:cs="Arial"/>
        </w:rPr>
        <w:t xml:space="preserve"> for “Applicable MRST/PST.  If unsure, consult with the Contracts Officer.</w:t>
      </w:r>
    </w:p>
    <w:p w14:paraId="037A8541" w14:textId="77777777" w:rsidR="00362538" w:rsidRDefault="00362538" w:rsidP="00864D5D">
      <w:pPr>
        <w:pStyle w:val="SubClause"/>
        <w:numPr>
          <w:ilvl w:val="5"/>
          <w:numId w:val="13"/>
        </w:numPr>
      </w:pPr>
      <w:r w:rsidRPr="00A0412A">
        <w:t xml:space="preserve">Notwithstanding </w:t>
      </w:r>
      <w:r>
        <w:t>C12.2.3</w:t>
      </w:r>
      <w:r w:rsidRPr="00A0412A">
        <w:t>(</w:t>
      </w:r>
      <w:r>
        <w:t>c</w:t>
      </w:r>
      <w:r w:rsidRPr="00A0412A">
        <w:t xml:space="preserve">), </w:t>
      </w:r>
      <w:r>
        <w:t>p</w:t>
      </w:r>
      <w:r w:rsidRPr="00A0412A">
        <w:t>rices shall not include the Manitoba Retail Sales Tax (MRST, also known as PST), which shall be extra where applicable.</w:t>
      </w:r>
    </w:p>
    <w:p w14:paraId="0E56B6B4" w14:textId="2903B67D" w:rsidR="002D3244" w:rsidRPr="007B4AA2" w:rsidRDefault="002D3244" w:rsidP="002D3244">
      <w:pPr>
        <w:pStyle w:val="Comment"/>
        <w:rPr>
          <w:rFonts w:cs="Arial"/>
        </w:rPr>
      </w:pPr>
      <w:r w:rsidRPr="007B4AA2">
        <w:rPr>
          <w:rFonts w:cs="Arial"/>
        </w:rPr>
        <w:lastRenderedPageBreak/>
        <w:t xml:space="preserve">SPEC NOTE: Delete </w:t>
      </w:r>
      <w:r w:rsidRPr="007B4AA2">
        <w:rPr>
          <w:rFonts w:cs="Arial"/>
        </w:rPr>
        <w:fldChar w:fldCharType="begin"/>
      </w:r>
      <w:r w:rsidRPr="007B4AA2">
        <w:rPr>
          <w:rFonts w:cs="Arial"/>
        </w:rPr>
        <w:instrText xml:space="preserve"> REF _Ref535306985 \r \h </w:instrText>
      </w:r>
      <w:r>
        <w:rPr>
          <w:rFonts w:cs="Arial"/>
        </w:rPr>
        <w:instrText xml:space="preserve"> \* MERGEFORMAT </w:instrText>
      </w:r>
      <w:r w:rsidRPr="007B4AA2">
        <w:rPr>
          <w:rFonts w:cs="Arial"/>
        </w:rPr>
      </w:r>
      <w:r w:rsidRPr="007B4AA2">
        <w:rPr>
          <w:rFonts w:cs="Arial"/>
        </w:rPr>
        <w:fldChar w:fldCharType="separate"/>
      </w:r>
      <w:r w:rsidR="00656677">
        <w:rPr>
          <w:rFonts w:cs="Arial"/>
        </w:rPr>
        <w:t>B10.1.2</w:t>
      </w:r>
      <w:r w:rsidRPr="007B4AA2">
        <w:rPr>
          <w:rFonts w:cs="Arial"/>
        </w:rPr>
        <w:fldChar w:fldCharType="end"/>
      </w:r>
      <w:r w:rsidRPr="007B4AA2">
        <w:rPr>
          <w:rFonts w:cs="Arial"/>
        </w:rPr>
        <w:t xml:space="preserve"> if 3rd Party Funding is confirmed</w:t>
      </w:r>
    </w:p>
    <w:p w14:paraId="2FABD1B0" w14:textId="516059B4" w:rsidR="002D3244" w:rsidRDefault="002D3244" w:rsidP="00864D5D">
      <w:pPr>
        <w:pStyle w:val="SubClause"/>
        <w:numPr>
          <w:ilvl w:val="5"/>
          <w:numId w:val="13"/>
        </w:numPr>
      </w:pPr>
      <w:r w:rsidRPr="007B4AA2">
        <w:rPr>
          <w:rFonts w:cs="Arial"/>
        </w:rPr>
        <w:t>Prices stated shall not include any costs which may be incurred by the Contractor with respect to any applicable funding agreement obligations as outlined in</w:t>
      </w:r>
      <w:r w:rsidR="00B3270F">
        <w:rPr>
          <w:rFonts w:cs="Arial"/>
        </w:rPr>
        <w:t xml:space="preserve"> C24</w:t>
      </w:r>
      <w:r w:rsidRPr="007B4AA2">
        <w:rPr>
          <w:rFonts w:cs="Arial"/>
        </w:rPr>
        <w:t>.  Any such costs shall be determined in accordance with</w:t>
      </w:r>
      <w:r w:rsidR="00B3270F">
        <w:rPr>
          <w:rFonts w:cs="Arial"/>
        </w:rPr>
        <w:t xml:space="preserve"> C24</w:t>
      </w:r>
      <w:r w:rsidRPr="007B4AA2">
        <w:rPr>
          <w:rFonts w:cs="Arial"/>
        </w:rPr>
        <w:t>.</w:t>
      </w:r>
    </w:p>
    <w:p w14:paraId="6D980C8D" w14:textId="77777777" w:rsidR="00F66910" w:rsidRDefault="00F66910" w:rsidP="00864D5D">
      <w:pPr>
        <w:pStyle w:val="Clause"/>
        <w:numPr>
          <w:ilvl w:val="2"/>
          <w:numId w:val="13"/>
        </w:numPr>
      </w:pPr>
      <w:r>
        <w:t>Payments to Non-Resident Contractors are subject to Non-Resident Withholding Tax pursuant to the Income Tax Act (Canada).</w:t>
      </w:r>
    </w:p>
    <w:p w14:paraId="7D265F3A" w14:textId="77777777" w:rsidR="001E5087" w:rsidRDefault="001E5087" w:rsidP="00864D5D">
      <w:pPr>
        <w:pStyle w:val="CLAUSEHEADING"/>
        <w:numPr>
          <w:ilvl w:val="1"/>
          <w:numId w:val="13"/>
        </w:numPr>
      </w:pPr>
      <w:bookmarkStart w:id="94" w:name="_Toc212457044"/>
      <w:bookmarkStart w:id="95" w:name="_Ref481903080"/>
      <w:bookmarkStart w:id="96" w:name="_Toc482432342"/>
      <w:bookmarkStart w:id="97" w:name="_Ref482432937"/>
      <w:bookmarkStart w:id="98" w:name="_Ref482433120"/>
      <w:bookmarkStart w:id="99" w:name="_Ref482433264"/>
      <w:bookmarkStart w:id="100" w:name="_Ref482434309"/>
      <w:bookmarkStart w:id="101" w:name="_Toc3968676"/>
      <w:bookmarkStart w:id="102" w:name="_Ref58057423"/>
      <w:bookmarkStart w:id="103" w:name="_Ref58141013"/>
      <w:bookmarkStart w:id="104" w:name="_Ref96745964"/>
      <w:r>
        <w:t>Disclosure</w:t>
      </w:r>
      <w:bookmarkEnd w:id="94"/>
    </w:p>
    <w:p w14:paraId="44202463" w14:textId="77777777" w:rsidR="00402470" w:rsidRPr="001176CA" w:rsidRDefault="00402470" w:rsidP="00402470">
      <w:pPr>
        <w:pStyle w:val="Comment"/>
      </w:pPr>
      <w:r w:rsidRPr="001176CA">
        <w:t xml:space="preserve">SPEC NOTE:  </w:t>
      </w:r>
      <w:r w:rsidRPr="006229C6">
        <w:rPr>
          <w:b/>
          <w:caps/>
        </w:rPr>
        <w:t>Do Not Delete</w:t>
      </w:r>
      <w:r w:rsidRPr="001176CA">
        <w:t>.  If City staff or Consultants have discussed or obtained information/services from Persons, the name of that Person (</w:t>
      </w:r>
      <w:r w:rsidRPr="008615E1">
        <w:rPr>
          <w:b/>
        </w:rPr>
        <w:t>company</w:t>
      </w:r>
      <w:r w:rsidR="008615E1">
        <w:rPr>
          <w:b/>
        </w:rPr>
        <w:t xml:space="preserve"> name preferred</w:t>
      </w:r>
      <w:r w:rsidRPr="001176CA">
        <w:t>)</w:t>
      </w:r>
      <w:r w:rsidR="008615E1">
        <w:t xml:space="preserve"> and what information was discussed or obtained</w:t>
      </w:r>
      <w:r w:rsidRPr="001176CA">
        <w:t xml:space="preserve"> must be disclosed below. If you haven’t discussed with any Persons, state N/A.</w:t>
      </w:r>
    </w:p>
    <w:p w14:paraId="2020CE99" w14:textId="77777777" w:rsidR="001E5087" w:rsidRDefault="001E5087" w:rsidP="00864D5D">
      <w:pPr>
        <w:pStyle w:val="Clause"/>
        <w:numPr>
          <w:ilvl w:val="2"/>
          <w:numId w:val="24"/>
        </w:numPr>
      </w:pPr>
      <w:r>
        <w:t>Various Persons provided information or services with respect to th</w:t>
      </w:r>
      <w:r>
        <w:rPr>
          <w:color w:val="002060"/>
        </w:rPr>
        <w:t>is</w:t>
      </w:r>
      <w:r>
        <w:t xml:space="preserve"> </w:t>
      </w:r>
      <w:r w:rsidRPr="00F36EF1">
        <w:t>Work.  In the</w:t>
      </w:r>
      <w:r>
        <w:t xml:space="preserve"> City’s opinion, this relationship or association does not create a conflict of interest because of this full disclosure.  Where applicable, additional material available as a result of contact with these Persons is listed below. </w:t>
      </w:r>
    </w:p>
    <w:p w14:paraId="25A274E3" w14:textId="77777777" w:rsidR="001E5087" w:rsidRDefault="001E5087" w:rsidP="00864D5D">
      <w:pPr>
        <w:pStyle w:val="Clause"/>
        <w:numPr>
          <w:ilvl w:val="2"/>
          <w:numId w:val="24"/>
        </w:numPr>
        <w:rPr>
          <w:lang w:val="en-US"/>
        </w:rPr>
      </w:pPr>
      <w:r>
        <w:t>The Persons</w:t>
      </w:r>
      <w:r>
        <w:rPr>
          <w:color w:val="1F497D"/>
        </w:rPr>
        <w:t xml:space="preserve"> </w:t>
      </w:r>
      <w:r>
        <w:t>are:</w:t>
      </w:r>
    </w:p>
    <w:p w14:paraId="646AEFDF" w14:textId="77777777" w:rsidR="001E5087" w:rsidRDefault="001E5087" w:rsidP="00864D5D">
      <w:pPr>
        <w:pStyle w:val="ClauseList"/>
        <w:numPr>
          <w:ilvl w:val="3"/>
          <w:numId w:val="24"/>
        </w:numPr>
      </w:pPr>
      <w:r>
        <w:t>^</w:t>
      </w:r>
    </w:p>
    <w:p w14:paraId="75811BD2" w14:textId="77777777" w:rsidR="001E5087" w:rsidRDefault="001E5087" w:rsidP="00864D5D">
      <w:pPr>
        <w:pStyle w:val="ClauseList"/>
        <w:numPr>
          <w:ilvl w:val="3"/>
          <w:numId w:val="24"/>
        </w:numPr>
      </w:pPr>
      <w:r>
        <w:t>^</w:t>
      </w:r>
    </w:p>
    <w:p w14:paraId="75153103" w14:textId="77777777" w:rsidR="001E5087" w:rsidRDefault="001E5087" w:rsidP="001E5087">
      <w:pPr>
        <w:pStyle w:val="Clause"/>
        <w:numPr>
          <w:ilvl w:val="0"/>
          <w:numId w:val="0"/>
        </w:numPr>
        <w:tabs>
          <w:tab w:val="left" w:pos="720"/>
        </w:tabs>
        <w:ind w:left="864" w:hanging="864"/>
        <w:rPr>
          <w:rStyle w:val="CommentFont"/>
          <w:i w:val="0"/>
        </w:rPr>
      </w:pPr>
      <w:r>
        <w:rPr>
          <w:rStyle w:val="CommentFont"/>
        </w:rPr>
        <w:t>SPEC NOTE</w:t>
      </w:r>
      <w:r>
        <w:rPr>
          <w:rStyle w:val="CommentFont"/>
          <w:b/>
          <w:bCs/>
        </w:rPr>
        <w:t xml:space="preserve">: </w:t>
      </w:r>
      <w:r>
        <w:rPr>
          <w:rStyle w:val="CommentFont"/>
        </w:rPr>
        <w:t>Delete if not required.</w:t>
      </w:r>
    </w:p>
    <w:p w14:paraId="49062551" w14:textId="77777777" w:rsidR="001E5087" w:rsidRDefault="001E5087" w:rsidP="00864D5D">
      <w:pPr>
        <w:pStyle w:val="Clause"/>
        <w:numPr>
          <w:ilvl w:val="2"/>
          <w:numId w:val="24"/>
        </w:numPr>
      </w:pPr>
      <w:r>
        <w:t>Additional Material:</w:t>
      </w:r>
    </w:p>
    <w:p w14:paraId="0BD27D8E" w14:textId="77777777" w:rsidR="001E5087" w:rsidRDefault="001E5087" w:rsidP="00864D5D">
      <w:pPr>
        <w:pStyle w:val="ClauseList"/>
        <w:numPr>
          <w:ilvl w:val="3"/>
          <w:numId w:val="24"/>
        </w:numPr>
      </w:pPr>
      <w:r>
        <w:t>^</w:t>
      </w:r>
    </w:p>
    <w:p w14:paraId="25275DFF" w14:textId="77777777" w:rsidR="001E5087" w:rsidRDefault="001E5087" w:rsidP="00864D5D">
      <w:pPr>
        <w:pStyle w:val="ClauseList"/>
        <w:numPr>
          <w:ilvl w:val="3"/>
          <w:numId w:val="13"/>
        </w:numPr>
      </w:pPr>
      <w:r>
        <w:t>^</w:t>
      </w:r>
    </w:p>
    <w:p w14:paraId="724DB5F5" w14:textId="77777777" w:rsidR="00A849CC" w:rsidRPr="003665C8" w:rsidRDefault="00A849CC" w:rsidP="00864D5D">
      <w:pPr>
        <w:pStyle w:val="CLAUSEHEADING"/>
        <w:numPr>
          <w:ilvl w:val="1"/>
          <w:numId w:val="13"/>
        </w:numPr>
      </w:pPr>
      <w:bookmarkStart w:id="105" w:name="_Toc508182698"/>
      <w:bookmarkStart w:id="106" w:name="_Toc212457045"/>
      <w:bookmarkStart w:id="107" w:name="_Ref411425737"/>
      <w:r w:rsidRPr="003665C8">
        <w:t>C</w:t>
      </w:r>
      <w:r>
        <w:t>onflict of</w:t>
      </w:r>
      <w:r w:rsidRPr="003665C8">
        <w:t xml:space="preserve"> I</w:t>
      </w:r>
      <w:r>
        <w:t>nterest</w:t>
      </w:r>
      <w:r w:rsidRPr="003665C8">
        <w:t xml:space="preserve"> </w:t>
      </w:r>
      <w:r>
        <w:t>and</w:t>
      </w:r>
      <w:r w:rsidRPr="003665C8">
        <w:t xml:space="preserve"> G</w:t>
      </w:r>
      <w:r>
        <w:t>ood</w:t>
      </w:r>
      <w:r w:rsidRPr="003665C8">
        <w:t xml:space="preserve"> F</w:t>
      </w:r>
      <w:r>
        <w:t>aith</w:t>
      </w:r>
      <w:bookmarkEnd w:id="105"/>
      <w:bookmarkEnd w:id="106"/>
    </w:p>
    <w:p w14:paraId="2A4A6C4B" w14:textId="4537E709" w:rsidR="00A849CC" w:rsidRPr="00A35288" w:rsidRDefault="009E2C7E" w:rsidP="00864D5D">
      <w:pPr>
        <w:pStyle w:val="Clear"/>
        <w:numPr>
          <w:ilvl w:val="2"/>
          <w:numId w:val="13"/>
        </w:numPr>
      </w:pPr>
      <w:r>
        <w:t>Further to C3.</w:t>
      </w:r>
      <w:r w:rsidR="00B3270F">
        <w:t>3</w:t>
      </w:r>
      <w:r>
        <w:t xml:space="preserve">, </w:t>
      </w:r>
      <w:r w:rsidR="00A849CC">
        <w:t xml:space="preserve">Bidders, by responding to this </w:t>
      </w:r>
      <w:r w:rsidR="001179CA">
        <w:t>Tender</w:t>
      </w:r>
      <w:r w:rsidR="00A849CC">
        <w:t>, d</w:t>
      </w:r>
      <w:r w:rsidR="00A849CC" w:rsidRPr="00A35288">
        <w:t>eclare</w:t>
      </w:r>
      <w:r w:rsidR="00A849CC">
        <w:t xml:space="preserve"> that no Conflict of Interest currently exists, or is reasonably expected to </w:t>
      </w:r>
      <w:r w:rsidR="00A849CC" w:rsidRPr="00A35288">
        <w:t>exist in the future.</w:t>
      </w:r>
    </w:p>
    <w:p w14:paraId="04294F7E" w14:textId="77777777" w:rsidR="00A849CC" w:rsidRPr="00A35288" w:rsidRDefault="00A849CC" w:rsidP="00864D5D">
      <w:pPr>
        <w:pStyle w:val="Clear"/>
        <w:numPr>
          <w:ilvl w:val="2"/>
          <w:numId w:val="13"/>
        </w:numPr>
      </w:pPr>
      <w:bookmarkStart w:id="108" w:name="_Ref504989330"/>
      <w:r w:rsidRPr="0019628E">
        <w:t xml:space="preserve">Conflict of Interest means any situation or circumstance where a </w:t>
      </w:r>
      <w:r>
        <w:t xml:space="preserve">Bidder or </w:t>
      </w:r>
      <w:r w:rsidRPr="00183BB4">
        <w:t>employee of the Bidder proposed for the Work</w:t>
      </w:r>
      <w:r w:rsidRPr="00A849CC">
        <w:rPr>
          <w:color w:val="FF0000"/>
        </w:rPr>
        <w:t xml:space="preserve"> </w:t>
      </w:r>
      <w:r w:rsidRPr="00A35288">
        <w:t>has</w:t>
      </w:r>
      <w:r>
        <w:t>:</w:t>
      </w:r>
      <w:bookmarkEnd w:id="108"/>
    </w:p>
    <w:p w14:paraId="3FDB4ADF" w14:textId="77777777" w:rsidR="00A849CC" w:rsidRDefault="00A849CC" w:rsidP="00864D5D">
      <w:pPr>
        <w:pStyle w:val="ClauseList"/>
        <w:numPr>
          <w:ilvl w:val="3"/>
          <w:numId w:val="13"/>
        </w:numPr>
        <w:tabs>
          <w:tab w:val="clear" w:pos="1296"/>
          <w:tab w:val="num" w:pos="1440"/>
        </w:tabs>
      </w:pPr>
      <w:r w:rsidRPr="00A35288">
        <w:t>other commitments</w:t>
      </w:r>
      <w:r>
        <w:t>;</w:t>
      </w:r>
    </w:p>
    <w:p w14:paraId="5AD42C65" w14:textId="77777777" w:rsidR="00A849CC" w:rsidRDefault="00A849CC" w:rsidP="00864D5D">
      <w:pPr>
        <w:pStyle w:val="ClauseList"/>
        <w:numPr>
          <w:ilvl w:val="3"/>
          <w:numId w:val="13"/>
        </w:numPr>
        <w:tabs>
          <w:tab w:val="clear" w:pos="1296"/>
          <w:tab w:val="num" w:pos="1440"/>
        </w:tabs>
      </w:pPr>
      <w:r w:rsidRPr="00A35288">
        <w:t>relationships</w:t>
      </w:r>
      <w:r>
        <w:t>;</w:t>
      </w:r>
    </w:p>
    <w:p w14:paraId="18B8014D" w14:textId="77777777" w:rsidR="00A849CC" w:rsidRDefault="00A849CC" w:rsidP="00864D5D">
      <w:pPr>
        <w:pStyle w:val="ClauseList"/>
        <w:numPr>
          <w:ilvl w:val="3"/>
          <w:numId w:val="13"/>
        </w:numPr>
        <w:tabs>
          <w:tab w:val="clear" w:pos="1296"/>
          <w:tab w:val="num" w:pos="1440"/>
        </w:tabs>
      </w:pPr>
      <w:r w:rsidRPr="00A35288">
        <w:t>financial interests</w:t>
      </w:r>
      <w:r>
        <w:t>;</w:t>
      </w:r>
      <w:r w:rsidRPr="00A35288">
        <w:t xml:space="preserve"> or </w:t>
      </w:r>
    </w:p>
    <w:p w14:paraId="66169BF2" w14:textId="77777777" w:rsidR="00A849CC" w:rsidRDefault="00A849CC" w:rsidP="00864D5D">
      <w:pPr>
        <w:pStyle w:val="ClauseList"/>
        <w:numPr>
          <w:ilvl w:val="3"/>
          <w:numId w:val="13"/>
        </w:numPr>
        <w:tabs>
          <w:tab w:val="clear" w:pos="1296"/>
          <w:tab w:val="num" w:pos="1440"/>
        </w:tabs>
      </w:pPr>
      <w:r w:rsidRPr="00A35288">
        <w:t>involvement in</w:t>
      </w:r>
      <w:r w:rsidRPr="00A849CC">
        <w:rPr>
          <w:spacing w:val="-30"/>
        </w:rPr>
        <w:t xml:space="preserve"> </w:t>
      </w:r>
      <w:r w:rsidRPr="00A35288">
        <w:t>ongoing</w:t>
      </w:r>
      <w:r w:rsidRPr="00A849CC">
        <w:rPr>
          <w:w w:val="99"/>
        </w:rPr>
        <w:t xml:space="preserve"> </w:t>
      </w:r>
      <w:r w:rsidRPr="00A35288">
        <w:t>litigation</w:t>
      </w:r>
      <w:r>
        <w:t>;</w:t>
      </w:r>
    </w:p>
    <w:p w14:paraId="0C697CDE" w14:textId="77777777" w:rsidR="00A849CC" w:rsidRPr="00A35288" w:rsidRDefault="00A849CC" w:rsidP="00A849CC">
      <w:pPr>
        <w:pStyle w:val="ClauseList"/>
        <w:numPr>
          <w:ilvl w:val="0"/>
          <w:numId w:val="0"/>
        </w:numPr>
        <w:ind w:left="864"/>
      </w:pPr>
      <w:r>
        <w:t>that could or would be seen to:</w:t>
      </w:r>
    </w:p>
    <w:p w14:paraId="45E7FDFB" w14:textId="77777777" w:rsidR="00A849CC" w:rsidRPr="00A35288" w:rsidRDefault="00A849CC" w:rsidP="00864D5D">
      <w:pPr>
        <w:pStyle w:val="ClauseSubList"/>
        <w:numPr>
          <w:ilvl w:val="4"/>
          <w:numId w:val="13"/>
        </w:numPr>
      </w:pPr>
      <w:r w:rsidRPr="00A35288">
        <w:t>exercise an improper influence over the</w:t>
      </w:r>
      <w:r w:rsidRPr="00A849CC">
        <w:rPr>
          <w:spacing w:val="-24"/>
        </w:rPr>
        <w:t xml:space="preserve"> </w:t>
      </w:r>
      <w:r w:rsidRPr="00A35288">
        <w:t>objective,</w:t>
      </w:r>
      <w:r w:rsidRPr="00A849CC">
        <w:rPr>
          <w:w w:val="99"/>
        </w:rPr>
        <w:t xml:space="preserve"> </w:t>
      </w:r>
      <w:r w:rsidRPr="00A35288">
        <w:t>unbiased and impartial exercise of the independent judgment of the City</w:t>
      </w:r>
      <w:r>
        <w:t xml:space="preserve"> with respect to the evaluation of Bids or award of the Contract</w:t>
      </w:r>
      <w:r w:rsidRPr="00A35288">
        <w:t>;</w:t>
      </w:r>
      <w:r w:rsidRPr="00A849CC">
        <w:rPr>
          <w:spacing w:val="-28"/>
        </w:rPr>
        <w:t xml:space="preserve"> </w:t>
      </w:r>
      <w:r w:rsidRPr="00A35288">
        <w:t>or</w:t>
      </w:r>
    </w:p>
    <w:p w14:paraId="70075BE6" w14:textId="77777777" w:rsidR="00A849CC" w:rsidRPr="00A35288" w:rsidRDefault="00A849CC" w:rsidP="00864D5D">
      <w:pPr>
        <w:pStyle w:val="ClauseSubList"/>
        <w:numPr>
          <w:ilvl w:val="4"/>
          <w:numId w:val="13"/>
        </w:numPr>
      </w:pPr>
      <w:r w:rsidRPr="00A35288">
        <w:t>compromise, impair or be incompatible with the</w:t>
      </w:r>
      <w:r w:rsidRPr="00A849CC">
        <w:rPr>
          <w:spacing w:val="-24"/>
        </w:rPr>
        <w:t xml:space="preserve"> </w:t>
      </w:r>
      <w:r w:rsidRPr="00A35288">
        <w:t>effective</w:t>
      </w:r>
      <w:r w:rsidRPr="00A849CC">
        <w:rPr>
          <w:w w:val="99"/>
        </w:rPr>
        <w:t xml:space="preserve"> </w:t>
      </w:r>
      <w:r w:rsidRPr="00A35288">
        <w:t xml:space="preserve">performance of a </w:t>
      </w:r>
      <w:r>
        <w:t>Bidder’s obligations under the</w:t>
      </w:r>
      <w:r w:rsidRPr="00A849CC">
        <w:rPr>
          <w:spacing w:val="-6"/>
        </w:rPr>
        <w:t xml:space="preserve"> </w:t>
      </w:r>
      <w:r>
        <w:t>Contract</w:t>
      </w:r>
      <w:r w:rsidR="003B53F8">
        <w:t>.</w:t>
      </w:r>
    </w:p>
    <w:p w14:paraId="655D7EF6" w14:textId="77777777" w:rsidR="00A849CC" w:rsidRPr="00A35288" w:rsidRDefault="00A849CC" w:rsidP="00864D5D">
      <w:pPr>
        <w:pStyle w:val="ClauseList"/>
        <w:numPr>
          <w:ilvl w:val="3"/>
          <w:numId w:val="13"/>
        </w:numPr>
        <w:tabs>
          <w:tab w:val="clear" w:pos="1296"/>
          <w:tab w:val="num" w:pos="1440"/>
        </w:tabs>
      </w:pPr>
      <w:r w:rsidRPr="00A35288">
        <w:t xml:space="preserve">has contractual or other obligations to the City that could or </w:t>
      </w:r>
      <w:r>
        <w:t>w</w:t>
      </w:r>
      <w:r w:rsidRPr="00A35288">
        <w:t>ould be seen to have</w:t>
      </w:r>
      <w:r w:rsidRPr="00A849CC">
        <w:rPr>
          <w:spacing w:val="-31"/>
        </w:rPr>
        <w:t xml:space="preserve"> </w:t>
      </w:r>
      <w:r w:rsidRPr="00A35288">
        <w:t>been</w:t>
      </w:r>
      <w:r w:rsidRPr="00A849CC">
        <w:rPr>
          <w:w w:val="99"/>
        </w:rPr>
        <w:t xml:space="preserve"> </w:t>
      </w:r>
      <w:r w:rsidRPr="00A35288">
        <w:t>compromised or impaired as a result of</w:t>
      </w:r>
      <w:r w:rsidR="007D6644">
        <w:t xml:space="preserve"> their </w:t>
      </w:r>
      <w:r w:rsidRPr="00A35288">
        <w:t xml:space="preserve">participation in the </w:t>
      </w:r>
      <w:r w:rsidR="001179CA">
        <w:t>Tender</w:t>
      </w:r>
      <w:r w:rsidRPr="00183BB4">
        <w:t xml:space="preserve"> </w:t>
      </w:r>
      <w:r>
        <w:t>p</w:t>
      </w:r>
      <w:r w:rsidRPr="00183BB4">
        <w:t>rocess</w:t>
      </w:r>
      <w:r w:rsidRPr="00A849CC">
        <w:rPr>
          <w:spacing w:val="-28"/>
        </w:rPr>
        <w:t xml:space="preserve"> </w:t>
      </w:r>
      <w:r w:rsidRPr="00183BB4">
        <w:t>or</w:t>
      </w:r>
      <w:r w:rsidRPr="00A849CC">
        <w:rPr>
          <w:spacing w:val="-1"/>
          <w:w w:val="99"/>
        </w:rPr>
        <w:t xml:space="preserve"> </w:t>
      </w:r>
      <w:r w:rsidRPr="00183BB4">
        <w:t>the Work;</w:t>
      </w:r>
      <w:r w:rsidRPr="00A849CC">
        <w:rPr>
          <w:spacing w:val="-1"/>
        </w:rPr>
        <w:t xml:space="preserve"> </w:t>
      </w:r>
      <w:r w:rsidRPr="00A35288">
        <w:t>or</w:t>
      </w:r>
    </w:p>
    <w:p w14:paraId="4EDC9FAC" w14:textId="77777777" w:rsidR="00A849CC" w:rsidRPr="00A35288" w:rsidRDefault="00A849CC" w:rsidP="00864D5D">
      <w:pPr>
        <w:pStyle w:val="ClauseList"/>
        <w:numPr>
          <w:ilvl w:val="3"/>
          <w:numId w:val="13"/>
        </w:numPr>
        <w:tabs>
          <w:tab w:val="clear" w:pos="1296"/>
          <w:tab w:val="num" w:pos="1440"/>
        </w:tabs>
      </w:pPr>
      <w:r w:rsidRPr="00A35288">
        <w:t xml:space="preserve">has knowledge of confidential information (other than </w:t>
      </w:r>
      <w:r>
        <w:t>c</w:t>
      </w:r>
      <w:r w:rsidRPr="00A35288">
        <w:t xml:space="preserve">onfidential </w:t>
      </w:r>
      <w:r>
        <w:t>i</w:t>
      </w:r>
      <w:r w:rsidRPr="00A35288">
        <w:t>nformation</w:t>
      </w:r>
      <w:r w:rsidRPr="00A849CC">
        <w:rPr>
          <w:spacing w:val="-36"/>
        </w:rPr>
        <w:t xml:space="preserve">  </w:t>
      </w:r>
      <w:r w:rsidRPr="00A35288">
        <w:t>disclosed</w:t>
      </w:r>
      <w:r w:rsidRPr="00A849CC">
        <w:rPr>
          <w:spacing w:val="-1"/>
          <w:w w:val="99"/>
        </w:rPr>
        <w:t xml:space="preserve"> </w:t>
      </w:r>
      <w:r w:rsidRPr="00A35288">
        <w:t xml:space="preserve">by the City in the normal course of the </w:t>
      </w:r>
      <w:r w:rsidR="001179CA">
        <w:t>Tender</w:t>
      </w:r>
      <w:r w:rsidRPr="00183BB4">
        <w:t xml:space="preserve"> </w:t>
      </w:r>
      <w:r>
        <w:t>p</w:t>
      </w:r>
      <w:r w:rsidRPr="00183BB4">
        <w:t>rocess</w:t>
      </w:r>
      <w:r w:rsidRPr="00A35288">
        <w:t>) of strategic and/or</w:t>
      </w:r>
      <w:r w:rsidRPr="00A849CC">
        <w:rPr>
          <w:spacing w:val="-24"/>
        </w:rPr>
        <w:t xml:space="preserve"> </w:t>
      </w:r>
      <w:r w:rsidRPr="00A35288">
        <w:t xml:space="preserve">material relevance to the </w:t>
      </w:r>
      <w:r w:rsidR="001179CA">
        <w:t>Tender</w:t>
      </w:r>
      <w:r w:rsidRPr="00183BB4">
        <w:t xml:space="preserve"> </w:t>
      </w:r>
      <w:r>
        <w:t>p</w:t>
      </w:r>
      <w:r w:rsidRPr="00183BB4">
        <w:t xml:space="preserve">rocess or to the Work </w:t>
      </w:r>
      <w:r w:rsidRPr="00A35288">
        <w:t>that is not available to other</w:t>
      </w:r>
      <w:r>
        <w:t xml:space="preserve"> b</w:t>
      </w:r>
      <w:r w:rsidRPr="00A849CC">
        <w:rPr>
          <w:w w:val="99"/>
        </w:rPr>
        <w:t xml:space="preserve">idders </w:t>
      </w:r>
      <w:r w:rsidRPr="00A35288">
        <w:t>and</w:t>
      </w:r>
      <w:r w:rsidRPr="00A849CC">
        <w:rPr>
          <w:spacing w:val="-4"/>
        </w:rPr>
        <w:t xml:space="preserve"> </w:t>
      </w:r>
      <w:r w:rsidRPr="00A35288">
        <w:t>that</w:t>
      </w:r>
      <w:r w:rsidRPr="00A849CC">
        <w:rPr>
          <w:spacing w:val="-4"/>
        </w:rPr>
        <w:t xml:space="preserve"> </w:t>
      </w:r>
      <w:r w:rsidRPr="00A35288">
        <w:t>could</w:t>
      </w:r>
      <w:r w:rsidRPr="00A849CC">
        <w:rPr>
          <w:spacing w:val="-4"/>
        </w:rPr>
        <w:t xml:space="preserve"> </w:t>
      </w:r>
      <w:r w:rsidRPr="00A35288">
        <w:t>or</w:t>
      </w:r>
      <w:r w:rsidRPr="00A849CC">
        <w:rPr>
          <w:spacing w:val="-3"/>
        </w:rPr>
        <w:t xml:space="preserve"> </w:t>
      </w:r>
      <w:r>
        <w:t>w</w:t>
      </w:r>
      <w:r w:rsidRPr="00A35288">
        <w:t>ould be seen</w:t>
      </w:r>
      <w:r w:rsidRPr="00A849CC">
        <w:rPr>
          <w:spacing w:val="-4"/>
        </w:rPr>
        <w:t xml:space="preserve"> </w:t>
      </w:r>
      <w:r w:rsidRPr="00A35288">
        <w:t>to give th</w:t>
      </w:r>
      <w:r>
        <w:t>at</w:t>
      </w:r>
      <w:r w:rsidRPr="00A35288">
        <w:t xml:space="preserve"> </w:t>
      </w:r>
      <w:r w:rsidRPr="00183BB4">
        <w:t xml:space="preserve">Bidder </w:t>
      </w:r>
      <w:r w:rsidRPr="00A35288">
        <w:t>an</w:t>
      </w:r>
      <w:r w:rsidRPr="00A849CC">
        <w:rPr>
          <w:spacing w:val="-4"/>
        </w:rPr>
        <w:t xml:space="preserve"> </w:t>
      </w:r>
      <w:r w:rsidRPr="00A35288">
        <w:t>unfair</w:t>
      </w:r>
      <w:r w:rsidRPr="00A849CC">
        <w:rPr>
          <w:spacing w:val="-3"/>
        </w:rPr>
        <w:t xml:space="preserve"> </w:t>
      </w:r>
      <w:r w:rsidRPr="00A35288">
        <w:t>competitive</w:t>
      </w:r>
      <w:r w:rsidRPr="00A849CC">
        <w:rPr>
          <w:spacing w:val="-4"/>
        </w:rPr>
        <w:t xml:space="preserve"> </w:t>
      </w:r>
      <w:r w:rsidRPr="00A35288">
        <w:t>advantage.</w:t>
      </w:r>
    </w:p>
    <w:p w14:paraId="00E67071" w14:textId="60DE70F4" w:rsidR="00A849CC" w:rsidRPr="0060405C" w:rsidRDefault="00A849CC" w:rsidP="00864D5D">
      <w:pPr>
        <w:pStyle w:val="Clear"/>
        <w:numPr>
          <w:ilvl w:val="2"/>
          <w:numId w:val="13"/>
        </w:numPr>
      </w:pPr>
      <w:bookmarkStart w:id="109" w:name="_bookmark27"/>
      <w:bookmarkStart w:id="110" w:name="_Ref491272425"/>
      <w:bookmarkStart w:id="111" w:name="_Ref508182280"/>
      <w:bookmarkEnd w:id="109"/>
      <w:r w:rsidRPr="0060405C">
        <w:lastRenderedPageBreak/>
        <w:t>In connection with</w:t>
      </w:r>
      <w:r w:rsidR="007D6644">
        <w:t xml:space="preserve"> their </w:t>
      </w:r>
      <w:r w:rsidRPr="00183BB4">
        <w:t xml:space="preserve">Bid, each </w:t>
      </w:r>
      <w:r>
        <w:t xml:space="preserve">entity identified </w:t>
      </w:r>
      <w:r w:rsidRPr="00657CFC">
        <w:t xml:space="preserve">in </w:t>
      </w:r>
      <w:r w:rsidRPr="00657CFC">
        <w:fldChar w:fldCharType="begin"/>
      </w:r>
      <w:r w:rsidRPr="00657CFC">
        <w:instrText xml:space="preserve"> REF _Ref504989330 \r \h </w:instrText>
      </w:r>
      <w:r>
        <w:instrText xml:space="preserve"> \* MERGEFORMAT </w:instrText>
      </w:r>
      <w:r w:rsidRPr="00657CFC">
        <w:fldChar w:fldCharType="separate"/>
      </w:r>
      <w:r w:rsidR="00656677">
        <w:t>B12.2</w:t>
      </w:r>
      <w:r w:rsidRPr="00657CFC">
        <w:fldChar w:fldCharType="end"/>
      </w:r>
      <w:r w:rsidRPr="00657CFC">
        <w:t xml:space="preserve"> shall</w:t>
      </w:r>
      <w:bookmarkEnd w:id="110"/>
      <w:r>
        <w:t>:</w:t>
      </w:r>
      <w:bookmarkEnd w:id="111"/>
    </w:p>
    <w:p w14:paraId="23744232" w14:textId="77777777" w:rsidR="00A849CC" w:rsidRPr="00A35288" w:rsidRDefault="00A849CC" w:rsidP="00864D5D">
      <w:pPr>
        <w:pStyle w:val="ClauseList"/>
        <w:numPr>
          <w:ilvl w:val="3"/>
          <w:numId w:val="13"/>
        </w:numPr>
        <w:tabs>
          <w:tab w:val="clear" w:pos="1296"/>
          <w:tab w:val="num" w:pos="1440"/>
        </w:tabs>
      </w:pPr>
      <w:r w:rsidRPr="00A35288">
        <w:t>avoid any perceived, potential or actual Conflict of Interest in relation to the</w:t>
      </w:r>
      <w:r w:rsidRPr="0060405C">
        <w:t xml:space="preserve"> </w:t>
      </w:r>
      <w:r>
        <w:t xml:space="preserve">procurement process and the </w:t>
      </w:r>
      <w:r w:rsidRPr="00183BB4">
        <w:t>Work</w:t>
      </w:r>
      <w:r w:rsidRPr="00A35288">
        <w:t>;</w:t>
      </w:r>
    </w:p>
    <w:p w14:paraId="3E1C32E9" w14:textId="77777777" w:rsidR="00A849CC" w:rsidRPr="00A35288" w:rsidRDefault="00A849CC" w:rsidP="00864D5D">
      <w:pPr>
        <w:pStyle w:val="ClauseList"/>
        <w:numPr>
          <w:ilvl w:val="3"/>
          <w:numId w:val="13"/>
        </w:numPr>
        <w:tabs>
          <w:tab w:val="clear" w:pos="1296"/>
          <w:tab w:val="num" w:pos="1440"/>
        </w:tabs>
      </w:pPr>
      <w:r w:rsidRPr="00A35288">
        <w:t>upon discovering any</w:t>
      </w:r>
      <w:r w:rsidRPr="0060405C">
        <w:t xml:space="preserve"> </w:t>
      </w:r>
      <w:r w:rsidRPr="00A35288">
        <w:t>perceived, potential</w:t>
      </w:r>
      <w:r w:rsidRPr="0060405C">
        <w:t xml:space="preserve"> </w:t>
      </w:r>
      <w:r w:rsidRPr="00A35288">
        <w:t>or</w:t>
      </w:r>
      <w:r w:rsidRPr="0060405C">
        <w:t xml:space="preserve"> </w:t>
      </w:r>
      <w:r w:rsidRPr="00A35288">
        <w:t>actual</w:t>
      </w:r>
      <w:r w:rsidRPr="0060405C">
        <w:t xml:space="preserve"> </w:t>
      </w:r>
      <w:r w:rsidRPr="00A35288">
        <w:t>Conflict</w:t>
      </w:r>
      <w:r w:rsidRPr="0060405C">
        <w:t xml:space="preserve"> </w:t>
      </w:r>
      <w:r w:rsidRPr="00A35288">
        <w:t>of Interest</w:t>
      </w:r>
      <w:r w:rsidRPr="0060405C">
        <w:t xml:space="preserve"> </w:t>
      </w:r>
      <w:r w:rsidRPr="00A35288">
        <w:t>at any</w:t>
      </w:r>
      <w:r w:rsidRPr="0060405C">
        <w:t xml:space="preserve"> </w:t>
      </w:r>
      <w:r w:rsidRPr="00A35288">
        <w:t>time</w:t>
      </w:r>
      <w:r w:rsidRPr="0060405C">
        <w:t xml:space="preserve"> </w:t>
      </w:r>
      <w:r w:rsidRPr="00A35288">
        <w:t>during</w:t>
      </w:r>
      <w:r w:rsidRPr="0060405C">
        <w:t xml:space="preserve"> </w:t>
      </w:r>
      <w:r w:rsidRPr="00A35288">
        <w:t>the</w:t>
      </w:r>
      <w:r>
        <w:t xml:space="preserve"> </w:t>
      </w:r>
      <w:r w:rsidR="001179CA">
        <w:t>Tender</w:t>
      </w:r>
      <w:r w:rsidRPr="00183BB4">
        <w:t xml:space="preserve"> </w:t>
      </w:r>
      <w:r>
        <w:t>process</w:t>
      </w:r>
      <w:r w:rsidRPr="00A35288">
        <w:t>, promptly disclose a detailed description of the Conflict of Interest to</w:t>
      </w:r>
      <w:r w:rsidRPr="0060405C">
        <w:t xml:space="preserve"> </w:t>
      </w:r>
      <w:r w:rsidRPr="00A35288">
        <w:t>the</w:t>
      </w:r>
      <w:r w:rsidRPr="0060405C">
        <w:t xml:space="preserve"> </w:t>
      </w:r>
      <w:r w:rsidRPr="00A35288">
        <w:t xml:space="preserve">City in a written statement to the </w:t>
      </w:r>
      <w:r w:rsidRPr="00183BB4">
        <w:t xml:space="preserve">Contract Administrator; </w:t>
      </w:r>
      <w:r w:rsidRPr="00A35288">
        <w:t>and</w:t>
      </w:r>
    </w:p>
    <w:p w14:paraId="5AD9E335" w14:textId="77777777" w:rsidR="00A849CC" w:rsidRPr="00A35288" w:rsidRDefault="00A849CC" w:rsidP="00864D5D">
      <w:pPr>
        <w:pStyle w:val="ClauseList"/>
        <w:numPr>
          <w:ilvl w:val="3"/>
          <w:numId w:val="13"/>
        </w:numPr>
        <w:tabs>
          <w:tab w:val="clear" w:pos="1296"/>
          <w:tab w:val="num" w:pos="1440"/>
        </w:tabs>
      </w:pPr>
      <w:r w:rsidRPr="00A35288">
        <w:t xml:space="preserve">provide the City with the proposed means to </w:t>
      </w:r>
      <w:r>
        <w:t xml:space="preserve">avoid or </w:t>
      </w:r>
      <w:r w:rsidRPr="00A35288">
        <w:t>mitigate, to</w:t>
      </w:r>
      <w:r w:rsidRPr="0060405C">
        <w:t xml:space="preserve"> </w:t>
      </w:r>
      <w:r w:rsidRPr="00A35288">
        <w:t>the</w:t>
      </w:r>
      <w:r w:rsidRPr="0060405C">
        <w:t xml:space="preserve"> </w:t>
      </w:r>
      <w:r w:rsidRPr="00A35288">
        <w:t>greatest extent practicable, any perceived, potential or actual Conflict of Interest and</w:t>
      </w:r>
      <w:r w:rsidRPr="0060405C">
        <w:t xml:space="preserve"> </w:t>
      </w:r>
      <w:r w:rsidRPr="00A35288">
        <w:t>shall</w:t>
      </w:r>
      <w:r w:rsidRPr="0060405C">
        <w:t xml:space="preserve"> </w:t>
      </w:r>
      <w:r w:rsidRPr="00A35288">
        <w:t>submit any additional information to the City that the City considers necessary to</w:t>
      </w:r>
      <w:r w:rsidRPr="0060405C">
        <w:t xml:space="preserve"> </w:t>
      </w:r>
      <w:r w:rsidRPr="00A35288">
        <w:t>properly</w:t>
      </w:r>
      <w:r w:rsidRPr="0060405C">
        <w:t xml:space="preserve"> </w:t>
      </w:r>
      <w:bookmarkStart w:id="112" w:name="_bookmark28"/>
      <w:bookmarkEnd w:id="112"/>
      <w:r w:rsidRPr="00A35288">
        <w:t>assess the perceived, potential or actual Conflict of</w:t>
      </w:r>
      <w:r w:rsidRPr="0060405C">
        <w:t xml:space="preserve"> </w:t>
      </w:r>
      <w:r w:rsidRPr="00A35288">
        <w:t>Interest.</w:t>
      </w:r>
    </w:p>
    <w:p w14:paraId="73EE4038" w14:textId="2E043A3B" w:rsidR="00A849CC" w:rsidRPr="0019628E" w:rsidRDefault="00A849CC" w:rsidP="00864D5D">
      <w:pPr>
        <w:pStyle w:val="Clear"/>
        <w:numPr>
          <w:ilvl w:val="2"/>
          <w:numId w:val="13"/>
        </w:numPr>
      </w:pPr>
      <w:bookmarkStart w:id="113" w:name="_Ref491272475"/>
      <w:r w:rsidRPr="00EF35A4">
        <w:t>Without limiting</w:t>
      </w:r>
      <w:r>
        <w:t xml:space="preserve"> </w:t>
      </w:r>
      <w:r>
        <w:fldChar w:fldCharType="begin"/>
      </w:r>
      <w:r>
        <w:instrText xml:space="preserve"> REF _Ref508182280 \r \h </w:instrText>
      </w:r>
      <w:r>
        <w:fldChar w:fldCharType="separate"/>
      </w:r>
      <w:r w:rsidR="00656677">
        <w:t>B12.3</w:t>
      </w:r>
      <w:r>
        <w:fldChar w:fldCharType="end"/>
      </w:r>
      <w:r>
        <w:t>,</w:t>
      </w:r>
      <w:r w:rsidRPr="00EF35A4">
        <w:t xml:space="preserve"> the City may, in</w:t>
      </w:r>
      <w:r w:rsidR="007D6644">
        <w:t xml:space="preserve"> their </w:t>
      </w:r>
      <w:r w:rsidRPr="00EF35A4">
        <w:t>sole discretion, waive any and all perceived, potential or actual Conflicts of Interest</w:t>
      </w:r>
      <w:r w:rsidRPr="0019628E">
        <w:t>. The City’s waiver may be based upon such terms and conditions as the City, in</w:t>
      </w:r>
      <w:r w:rsidR="007D6644">
        <w:t xml:space="preserve"> their </w:t>
      </w:r>
      <w:r w:rsidRPr="0019628E">
        <w:t xml:space="preserve">sole discretion, requires to satisfy itself that the Conflict of Interest has been appropriately avoided or mitigated, including requiring the </w:t>
      </w:r>
      <w:r w:rsidRPr="00183BB4">
        <w:t xml:space="preserve">Bidder </w:t>
      </w:r>
      <w:r w:rsidRPr="0019628E">
        <w:t>to put into place such policies, procedures, measures and other safeguards as may be required by and be acceptable to the City, in</w:t>
      </w:r>
      <w:r w:rsidR="007D6644">
        <w:t xml:space="preserve"> their </w:t>
      </w:r>
      <w:r w:rsidRPr="0019628E">
        <w:t>sole discretion, to avoid or mitigate the impact of such Conflict of Interest.</w:t>
      </w:r>
      <w:bookmarkEnd w:id="113"/>
    </w:p>
    <w:p w14:paraId="162287A0" w14:textId="2CBED001" w:rsidR="00A849CC" w:rsidRPr="00EF35A4" w:rsidRDefault="00A849CC" w:rsidP="00864D5D">
      <w:pPr>
        <w:pStyle w:val="Clear"/>
        <w:numPr>
          <w:ilvl w:val="2"/>
          <w:numId w:val="13"/>
        </w:numPr>
      </w:pPr>
      <w:bookmarkStart w:id="114" w:name="_bookmark29"/>
      <w:bookmarkStart w:id="115" w:name="_Ref484166725"/>
      <w:bookmarkEnd w:id="114"/>
      <w:r w:rsidRPr="00EF35A4">
        <w:t>Without limiting</w:t>
      </w:r>
      <w:r>
        <w:t xml:space="preserve"> </w:t>
      </w:r>
      <w:r>
        <w:fldChar w:fldCharType="begin"/>
      </w:r>
      <w:r>
        <w:instrText xml:space="preserve"> REF _Ref508182280 \r \h </w:instrText>
      </w:r>
      <w:r>
        <w:fldChar w:fldCharType="separate"/>
      </w:r>
      <w:r w:rsidR="00656677">
        <w:t>B12.3</w:t>
      </w:r>
      <w:r>
        <w:fldChar w:fldCharType="end"/>
      </w:r>
      <w:r w:rsidRPr="00EF35A4">
        <w:t>, and in addition to all contractual or other rights or rights at law or in equity or legislation that may be available to the City, the City may, in</w:t>
      </w:r>
      <w:r w:rsidR="007D6644">
        <w:t xml:space="preserve"> their </w:t>
      </w:r>
      <w:r w:rsidRPr="00EF35A4">
        <w:t>sole discretion:</w:t>
      </w:r>
      <w:bookmarkEnd w:id="115"/>
    </w:p>
    <w:p w14:paraId="45B9D287" w14:textId="77777777" w:rsidR="00A849CC" w:rsidRPr="00183BB4" w:rsidRDefault="00A849CC" w:rsidP="00864D5D">
      <w:pPr>
        <w:pStyle w:val="ClauseList"/>
        <w:numPr>
          <w:ilvl w:val="3"/>
          <w:numId w:val="13"/>
        </w:numPr>
        <w:tabs>
          <w:tab w:val="clear" w:pos="1296"/>
          <w:tab w:val="num" w:pos="1440"/>
        </w:tabs>
      </w:pPr>
      <w:r w:rsidRPr="00EF35A4">
        <w:t xml:space="preserve">disqualify a </w:t>
      </w:r>
      <w:r>
        <w:t>Bidder</w:t>
      </w:r>
      <w:r w:rsidRPr="00EF35A4">
        <w:t xml:space="preserve"> that fails to disclose a perceived, potential or actual Conflict</w:t>
      </w:r>
      <w:r w:rsidRPr="00A849CC">
        <w:rPr>
          <w:spacing w:val="-32"/>
        </w:rPr>
        <w:t xml:space="preserve">  </w:t>
      </w:r>
      <w:r w:rsidRPr="00EF35A4">
        <w:t>of</w:t>
      </w:r>
      <w:r w:rsidRPr="00A849CC">
        <w:rPr>
          <w:spacing w:val="-1"/>
          <w:w w:val="99"/>
        </w:rPr>
        <w:t xml:space="preserve"> </w:t>
      </w:r>
      <w:r w:rsidRPr="00EF35A4">
        <w:t xml:space="preserve">Interest of the </w:t>
      </w:r>
      <w:r w:rsidRPr="00183BB4">
        <w:t>Bidder o</w:t>
      </w:r>
      <w:r w:rsidRPr="00EF35A4">
        <w:t>r any of</w:t>
      </w:r>
      <w:r w:rsidR="007D6644">
        <w:t xml:space="preserve"> their </w:t>
      </w:r>
      <w:r w:rsidRPr="00183BB4">
        <w:t>employees proposed for the Work;</w:t>
      </w:r>
    </w:p>
    <w:p w14:paraId="04CE50E0" w14:textId="77777777" w:rsidR="00A849CC" w:rsidRPr="00EF35A4" w:rsidRDefault="00A849CC" w:rsidP="00864D5D">
      <w:pPr>
        <w:pStyle w:val="ClauseList"/>
        <w:numPr>
          <w:ilvl w:val="3"/>
          <w:numId w:val="13"/>
        </w:numPr>
        <w:tabs>
          <w:tab w:val="clear" w:pos="1296"/>
          <w:tab w:val="num" w:pos="1440"/>
        </w:tabs>
      </w:pPr>
      <w:r w:rsidRPr="00EF35A4">
        <w:t xml:space="preserve">require the removal or replacement of </w:t>
      </w:r>
      <w:r w:rsidRPr="00183BB4">
        <w:t xml:space="preserve">any employees proposed for the Work that </w:t>
      </w:r>
      <w:r w:rsidRPr="00EF35A4">
        <w:t>has</w:t>
      </w:r>
      <w:r w:rsidRPr="00A849CC">
        <w:rPr>
          <w:spacing w:val="-37"/>
        </w:rPr>
        <w:t xml:space="preserve"> </w:t>
      </w:r>
      <w:r w:rsidRPr="00EF35A4">
        <w:t>a</w:t>
      </w:r>
      <w:r w:rsidRPr="00A849CC">
        <w:rPr>
          <w:w w:val="99"/>
        </w:rPr>
        <w:t xml:space="preserve"> </w:t>
      </w:r>
      <w:r w:rsidRPr="00EF35A4">
        <w:t>perceived, actual or potential Conflict of Interest that the City, in</w:t>
      </w:r>
      <w:r w:rsidR="007D6644">
        <w:t xml:space="preserve"> their </w:t>
      </w:r>
      <w:r w:rsidRPr="00EF35A4">
        <w:t>sole</w:t>
      </w:r>
      <w:r w:rsidRPr="00A849CC">
        <w:rPr>
          <w:spacing w:val="-24"/>
        </w:rPr>
        <w:t xml:space="preserve"> </w:t>
      </w:r>
      <w:r w:rsidRPr="00EF35A4">
        <w:t>discretion,</w:t>
      </w:r>
      <w:r w:rsidRPr="00A849CC">
        <w:rPr>
          <w:spacing w:val="-1"/>
          <w:w w:val="99"/>
        </w:rPr>
        <w:t xml:space="preserve"> </w:t>
      </w:r>
      <w:r w:rsidRPr="00EF35A4">
        <w:t>determines cannot be avoided or mitigated;</w:t>
      </w:r>
    </w:p>
    <w:p w14:paraId="7A014DF4" w14:textId="0D03FA04" w:rsidR="00A849CC" w:rsidRPr="00EF35A4" w:rsidRDefault="00A849CC" w:rsidP="00864D5D">
      <w:pPr>
        <w:pStyle w:val="ClauseList"/>
        <w:numPr>
          <w:ilvl w:val="3"/>
          <w:numId w:val="13"/>
        </w:numPr>
        <w:tabs>
          <w:tab w:val="clear" w:pos="1296"/>
          <w:tab w:val="num" w:pos="1440"/>
        </w:tabs>
      </w:pPr>
      <w:r w:rsidRPr="00EF35A4">
        <w:t xml:space="preserve">disqualify a </w:t>
      </w:r>
      <w:r w:rsidRPr="007A2A8F">
        <w:t>Bidder</w:t>
      </w:r>
      <w:r>
        <w:t xml:space="preserve"> or</w:t>
      </w:r>
      <w:r w:rsidRPr="007A2A8F">
        <w:t xml:space="preserve"> employees proposed for the Work </w:t>
      </w:r>
      <w:r w:rsidRPr="00EF35A4">
        <w:t>that fails to comply with</w:t>
      </w:r>
      <w:r w:rsidRPr="00A849CC">
        <w:rPr>
          <w:spacing w:val="-29"/>
        </w:rPr>
        <w:t xml:space="preserve"> </w:t>
      </w:r>
      <w:r w:rsidRPr="00EF35A4">
        <w:t>any</w:t>
      </w:r>
      <w:r w:rsidRPr="00A849CC">
        <w:rPr>
          <w:w w:val="99"/>
        </w:rPr>
        <w:t xml:space="preserve"> </w:t>
      </w:r>
      <w:r w:rsidRPr="00EF35A4">
        <w:t>requirements prescribed by the City pursuant to</w:t>
      </w:r>
      <w:r>
        <w:t xml:space="preserve"> </w:t>
      </w:r>
      <w:r w:rsidRPr="00A849CC">
        <w:rPr>
          <w:highlight w:val="yellow"/>
        </w:rPr>
        <w:fldChar w:fldCharType="begin"/>
      </w:r>
      <w:r>
        <w:instrText xml:space="preserve"> REF _Ref491272475 \r \h </w:instrText>
      </w:r>
      <w:r w:rsidRPr="00A849CC">
        <w:rPr>
          <w:highlight w:val="yellow"/>
        </w:rPr>
      </w:r>
      <w:r w:rsidRPr="00A849CC">
        <w:rPr>
          <w:highlight w:val="yellow"/>
        </w:rPr>
        <w:fldChar w:fldCharType="separate"/>
      </w:r>
      <w:r w:rsidR="00656677">
        <w:t>B12.4</w:t>
      </w:r>
      <w:r w:rsidRPr="00A849CC">
        <w:rPr>
          <w:highlight w:val="yellow"/>
        </w:rPr>
        <w:fldChar w:fldCharType="end"/>
      </w:r>
      <w:r w:rsidRPr="00EF35A4">
        <w:t xml:space="preserve"> to avoid or mitigate</w:t>
      </w:r>
      <w:r w:rsidRPr="00A849CC">
        <w:rPr>
          <w:spacing w:val="-33"/>
        </w:rPr>
        <w:t xml:space="preserve">  </w:t>
      </w:r>
      <w:r w:rsidRPr="00EF35A4">
        <w:t>a</w:t>
      </w:r>
      <w:r w:rsidRPr="00A849CC">
        <w:rPr>
          <w:w w:val="99"/>
        </w:rPr>
        <w:t xml:space="preserve"> </w:t>
      </w:r>
      <w:r w:rsidRPr="00EF35A4">
        <w:t>Conflict of Interest; and</w:t>
      </w:r>
    </w:p>
    <w:p w14:paraId="1F188CC4" w14:textId="77777777" w:rsidR="00A849CC" w:rsidRPr="00EF35A4" w:rsidRDefault="00A849CC" w:rsidP="00864D5D">
      <w:pPr>
        <w:pStyle w:val="ClauseList"/>
        <w:numPr>
          <w:ilvl w:val="3"/>
          <w:numId w:val="13"/>
        </w:numPr>
        <w:tabs>
          <w:tab w:val="clear" w:pos="1296"/>
          <w:tab w:val="num" w:pos="1440"/>
        </w:tabs>
      </w:pPr>
      <w:r w:rsidRPr="00EF35A4">
        <w:t xml:space="preserve">disqualify a </w:t>
      </w:r>
      <w:r w:rsidRPr="007A2A8F">
        <w:t>Bidder if the Bidder, or one of</w:t>
      </w:r>
      <w:r w:rsidR="007D6644">
        <w:t xml:space="preserve"> their </w:t>
      </w:r>
      <w:r w:rsidRPr="007A2A8F">
        <w:t>employees proposed for the Work,</w:t>
      </w:r>
      <w:r w:rsidRPr="00A849CC">
        <w:rPr>
          <w:w w:val="99"/>
        </w:rPr>
        <w:t xml:space="preserve"> </w:t>
      </w:r>
      <w:r w:rsidRPr="007A2A8F">
        <w:t xml:space="preserve">has a </w:t>
      </w:r>
      <w:r w:rsidRPr="00EF35A4">
        <w:t>perceived, potential or actual Conflict of Interest that, in the City’s sole</w:t>
      </w:r>
      <w:r w:rsidRPr="00A849CC">
        <w:rPr>
          <w:spacing w:val="-34"/>
        </w:rPr>
        <w:t xml:space="preserve"> </w:t>
      </w:r>
      <w:r w:rsidRPr="00EF35A4">
        <w:t>discretion,</w:t>
      </w:r>
      <w:r w:rsidRPr="00A849CC">
        <w:rPr>
          <w:w w:val="99"/>
        </w:rPr>
        <w:t xml:space="preserve"> </w:t>
      </w:r>
      <w:r w:rsidRPr="00EF35A4">
        <w:t>cannot be avoided or mitigated, or otherwise</w:t>
      </w:r>
      <w:r w:rsidRPr="00A849CC">
        <w:rPr>
          <w:spacing w:val="-6"/>
        </w:rPr>
        <w:t xml:space="preserve"> </w:t>
      </w:r>
      <w:r w:rsidRPr="00EF35A4">
        <w:t>resolved.</w:t>
      </w:r>
    </w:p>
    <w:p w14:paraId="0BDD1040" w14:textId="77777777" w:rsidR="00A849CC" w:rsidRDefault="00A849CC" w:rsidP="00A849CC">
      <w:pPr>
        <w:pStyle w:val="Clause"/>
      </w:pPr>
      <w:r w:rsidRPr="00EF35A4">
        <w:t xml:space="preserve">The final determination of whether a perceived, potential or actual Conflict of Interest exists </w:t>
      </w:r>
      <w:bookmarkStart w:id="116" w:name="_bookmark30"/>
      <w:bookmarkEnd w:id="116"/>
      <w:r w:rsidRPr="00EF35A4">
        <w:t>shall be made by the City, in</w:t>
      </w:r>
      <w:r w:rsidR="007D6644">
        <w:t xml:space="preserve"> their </w:t>
      </w:r>
      <w:r w:rsidRPr="00EF35A4">
        <w:t>sole discretion.</w:t>
      </w:r>
    </w:p>
    <w:p w14:paraId="3AC520F2" w14:textId="77777777" w:rsidR="00C62626" w:rsidRDefault="00C62626">
      <w:pPr>
        <w:pStyle w:val="CLAUSEHEADING"/>
      </w:pPr>
      <w:bookmarkStart w:id="117" w:name="_Ref511033787"/>
      <w:bookmarkStart w:id="118" w:name="_Toc212457046"/>
      <w:r>
        <w:t>Q</w:t>
      </w:r>
      <w:bookmarkEnd w:id="95"/>
      <w:r>
        <w:t>ualification</w:t>
      </w:r>
      <w:bookmarkEnd w:id="96"/>
      <w:bookmarkEnd w:id="97"/>
      <w:bookmarkEnd w:id="98"/>
      <w:bookmarkEnd w:id="99"/>
      <w:bookmarkEnd w:id="100"/>
      <w:bookmarkEnd w:id="101"/>
      <w:bookmarkEnd w:id="102"/>
      <w:bookmarkEnd w:id="103"/>
      <w:bookmarkEnd w:id="104"/>
      <w:bookmarkEnd w:id="107"/>
      <w:bookmarkEnd w:id="117"/>
      <w:bookmarkEnd w:id="118"/>
    </w:p>
    <w:p w14:paraId="378DB882" w14:textId="77777777" w:rsidR="00C62626" w:rsidRDefault="00C62626">
      <w:pPr>
        <w:pStyle w:val="Clause"/>
      </w:pPr>
      <w:r>
        <w:t>The Bidder shall:</w:t>
      </w:r>
    </w:p>
    <w:p w14:paraId="52EC2FD6" w14:textId="77777777" w:rsidR="00C62626" w:rsidRDefault="00C62626">
      <w:pPr>
        <w:pStyle w:val="ClauseList"/>
      </w:pPr>
      <w:bookmarkStart w:id="119" w:name="_Ref58141007"/>
      <w:r>
        <w:t>undertake to be in good standing under The Corporations Act (Manitoba), or properly registered under The Business Names Registration Act (Manitoba), or otherwise properly registered, licensed or permitted by law to carry on business in Manitoba;</w:t>
      </w:r>
      <w:bookmarkEnd w:id="119"/>
      <w:r w:rsidR="00B0220D">
        <w:t xml:space="preserve"> and</w:t>
      </w:r>
    </w:p>
    <w:p w14:paraId="49F41210" w14:textId="77777777" w:rsidR="00C62626" w:rsidRDefault="00C62626">
      <w:pPr>
        <w:pStyle w:val="ClauseList"/>
      </w:pPr>
      <w:r>
        <w:t>be financially capable of carrying out the terms of the Contract;</w:t>
      </w:r>
      <w:r w:rsidR="00B0220D">
        <w:t xml:space="preserve"> and</w:t>
      </w:r>
    </w:p>
    <w:p w14:paraId="3365CA2D" w14:textId="77777777" w:rsidR="00C62626" w:rsidRDefault="00C62626">
      <w:pPr>
        <w:pStyle w:val="ClauseList"/>
      </w:pPr>
      <w:r>
        <w:t>have all the necessary experience, capital, organization, and equipment to perform the Work in strict accordance with the terms and provisions of the Contract</w:t>
      </w:r>
      <w:r w:rsidR="00B0220D">
        <w:t>.</w:t>
      </w:r>
    </w:p>
    <w:p w14:paraId="6309FC6F" w14:textId="77777777" w:rsidR="001851FA" w:rsidRDefault="001851FA" w:rsidP="001851FA">
      <w:pPr>
        <w:pStyle w:val="Clause"/>
      </w:pPr>
      <w:r>
        <w:t>The Bidder and any proposed Subcontractor (for the portion of the Work proposed to be subcontracted to them) shall:</w:t>
      </w:r>
    </w:p>
    <w:p w14:paraId="1126113C" w14:textId="77777777" w:rsidR="001851FA" w:rsidRDefault="001851FA" w:rsidP="001851FA">
      <w:pPr>
        <w:pStyle w:val="ClauseList"/>
      </w:pPr>
      <w:r>
        <w:t>be responsible and not be suspended, debarred or in default of any obligations to the City</w:t>
      </w:r>
      <w:r w:rsidR="009D349E">
        <w:t>.</w:t>
      </w:r>
      <w:r>
        <w:t xml:space="preserve"> </w:t>
      </w:r>
      <w:r w:rsidR="009D349E">
        <w:t>A</w:t>
      </w:r>
      <w:r>
        <w:t xml:space="preserve"> list of suspended or debarred individuals and companies is available on the Information Connection page at The City of Winnipeg, Corporate Finance, </w:t>
      </w:r>
      <w:r w:rsidR="00BB1A6E">
        <w:t>Purchasing</w:t>
      </w:r>
      <w:r>
        <w:t xml:space="preserve"> </w:t>
      </w:r>
      <w:r w:rsidR="00001ECC">
        <w:t>Division</w:t>
      </w:r>
      <w:r>
        <w:t xml:space="preserve"> </w:t>
      </w:r>
      <w:r w:rsidR="0025262F">
        <w:t>web</w:t>
      </w:r>
      <w:r>
        <w:t xml:space="preserve">site at </w:t>
      </w:r>
      <w:hyperlink r:id="rId18" w:history="1">
        <w:r w:rsidR="009E2C7E">
          <w:rPr>
            <w:rStyle w:val="Hyperlink"/>
          </w:rPr>
          <w:t>https://www.winnipeg.ca/matmgt/Templates/files/debar.pdf</w:t>
        </w:r>
      </w:hyperlink>
    </w:p>
    <w:p w14:paraId="7C6FD547" w14:textId="77777777" w:rsidR="00B0220D" w:rsidRDefault="00B0220D" w:rsidP="00B0220D">
      <w:pPr>
        <w:pStyle w:val="Clause"/>
      </w:pPr>
      <w:r>
        <w:t>The Bidder and/or any proposed Subcontractor (for the portion of the Work proposed to be subcontracted to them) shall:</w:t>
      </w:r>
    </w:p>
    <w:p w14:paraId="6956049E" w14:textId="77777777" w:rsidR="00B0220D" w:rsidRDefault="00B0220D" w:rsidP="00B0220D">
      <w:pPr>
        <w:pStyle w:val="ClauseList"/>
      </w:pPr>
      <w:r>
        <w:lastRenderedPageBreak/>
        <w:t>have successfully carried out work similar in nature, scope and value to the Work; and</w:t>
      </w:r>
    </w:p>
    <w:p w14:paraId="23FC1D1B" w14:textId="77777777" w:rsidR="00B0220D" w:rsidRDefault="008C3BE5" w:rsidP="00B0220D">
      <w:pPr>
        <w:pStyle w:val="ClauseList"/>
      </w:pPr>
      <w:r>
        <w:t>be</w:t>
      </w:r>
      <w:r w:rsidR="00B0220D">
        <w:t xml:space="preserve"> fully capable of performing the Work required to be in strict accordance with the terms and provisions of the Contract; and</w:t>
      </w:r>
    </w:p>
    <w:p w14:paraId="19F56A61" w14:textId="77777777" w:rsidR="00B0220D" w:rsidRDefault="00B0220D" w:rsidP="00B0220D">
      <w:pPr>
        <w:pStyle w:val="ClauseList"/>
      </w:pPr>
      <w:bookmarkStart w:id="120" w:name="_Ref151346724"/>
      <w:r>
        <w:t>have a written workplace safety and health program if required pursuant to The Workplace Safety and Health Act (Manitoba);</w:t>
      </w:r>
      <w:bookmarkEnd w:id="120"/>
    </w:p>
    <w:p w14:paraId="76FECF58" w14:textId="16EA1788" w:rsidR="00CA1750" w:rsidRDefault="00CA1750" w:rsidP="00B0220D">
      <w:pPr>
        <w:pStyle w:val="ClauseList"/>
      </w:pPr>
      <w:bookmarkStart w:id="121" w:name="_Ref97893434"/>
      <w:r w:rsidRPr="00C6553B">
        <w:t xml:space="preserve">have completed the Accessible Customer Service online training required by the Accessibility for Manitobans Act (AMA) </w:t>
      </w:r>
      <w:r>
        <w:t>(</w:t>
      </w:r>
      <w:r w:rsidRPr="00C6553B">
        <w:t>see</w:t>
      </w:r>
      <w:r w:rsidR="00520C4E">
        <w:t xml:space="preserve"> </w:t>
      </w:r>
      <w:r w:rsidR="00520C4E">
        <w:fldChar w:fldCharType="begin"/>
      </w:r>
      <w:r w:rsidR="00520C4E">
        <w:instrText xml:space="preserve"> REF _Ref98752408 \r \h </w:instrText>
      </w:r>
      <w:r w:rsidR="00520C4E">
        <w:fldChar w:fldCharType="separate"/>
      </w:r>
      <w:r w:rsidR="00656677">
        <w:t>B13.5</w:t>
      </w:r>
      <w:r w:rsidR="00520C4E">
        <w:fldChar w:fldCharType="end"/>
      </w:r>
      <w:r>
        <w:t xml:space="preserve"> </w:t>
      </w:r>
      <w:r w:rsidRPr="00C6553B">
        <w:t xml:space="preserve">and </w:t>
      </w:r>
      <w:bookmarkEnd w:id="121"/>
      <w:r w:rsidR="00B3270F">
        <w:t>C6.19</w:t>
      </w:r>
      <w:r>
        <w:t>).</w:t>
      </w:r>
    </w:p>
    <w:p w14:paraId="28656772" w14:textId="59FA76E0" w:rsidR="008D1265" w:rsidRDefault="008D1265" w:rsidP="00B0220D">
      <w:pPr>
        <w:pStyle w:val="ClauseList"/>
      </w:pPr>
      <w:r>
        <w:rPr>
          <w:rStyle w:val="CommentFont"/>
        </w:rPr>
        <w:t>SPEC NOTE:</w:t>
      </w:r>
      <w:r w:rsidRPr="00AE22B2">
        <w:t xml:space="preserve"> </w:t>
      </w:r>
      <w:r w:rsidRPr="00AE22B2">
        <w:rPr>
          <w:rStyle w:val="CommentFont"/>
        </w:rPr>
        <w:t xml:space="preserve">Adjust bid validity dates in Form A </w:t>
      </w:r>
      <w:r w:rsidR="00F16916">
        <w:rPr>
          <w:rStyle w:val="CommentFont"/>
        </w:rPr>
        <w:t>clause 9 Time</w:t>
      </w:r>
      <w:r w:rsidRPr="00AE22B2">
        <w:rPr>
          <w:rStyle w:val="CommentFont"/>
        </w:rPr>
        <w:t>) to allow sufficient time for clearances</w:t>
      </w:r>
      <w:r w:rsidR="00E6621F">
        <w:rPr>
          <w:rStyle w:val="CommentFont"/>
        </w:rPr>
        <w:t>.</w:t>
      </w:r>
      <w:r w:rsidR="00E6621F" w:rsidRPr="00E6621F">
        <w:rPr>
          <w:i/>
          <w:vanish/>
          <w:color w:val="FF0000"/>
          <w:u w:val="single"/>
        </w:rPr>
        <w:t xml:space="preserve"> </w:t>
      </w:r>
      <w:r w:rsidR="00E6621F" w:rsidRPr="00055DFC">
        <w:rPr>
          <w:i/>
          <w:vanish/>
          <w:color w:val="FF0000"/>
          <w:u w:val="single"/>
        </w:rPr>
        <w:t>**for work within Winnipeg Police Services facilities, WPS requires a signed non-disclosure agreement signed by the successful Contractor.</w:t>
      </w:r>
      <w:r w:rsidR="00E6621F">
        <w:rPr>
          <w:rStyle w:val="CommentFont"/>
        </w:rPr>
        <w:t xml:space="preserve"> </w:t>
      </w:r>
      <w:r>
        <w:rPr>
          <w:rStyle w:val="CommentFont"/>
        </w:rPr>
        <w:t xml:space="preserve"> </w:t>
      </w:r>
      <w:r>
        <w:t xml:space="preserve">upon request of the Contract Administrator, </w:t>
      </w:r>
      <w:r w:rsidR="00F144CD">
        <w:t>provide</w:t>
      </w:r>
      <w:r>
        <w:t xml:space="preserve"> </w:t>
      </w:r>
      <w:r w:rsidR="009A6DD6">
        <w:t xml:space="preserve">the </w:t>
      </w:r>
      <w:r>
        <w:t xml:space="preserve">Security Clearances in accordance with </w:t>
      </w:r>
      <w:r w:rsidR="00ED3404">
        <w:fldChar w:fldCharType="begin"/>
      </w:r>
      <w:r w:rsidR="00ED3404">
        <w:instrText xml:space="preserve"> REF _Ref350158713 \r \h </w:instrText>
      </w:r>
      <w:r w:rsidR="00ED3404">
        <w:fldChar w:fldCharType="separate"/>
      </w:r>
      <w:r w:rsidR="00656677">
        <w:t xml:space="preserve">PART F - </w:t>
      </w:r>
      <w:r w:rsidR="00ED3404">
        <w:fldChar w:fldCharType="end"/>
      </w:r>
      <w:r>
        <w:t xml:space="preserve"> ;</w:t>
      </w:r>
    </w:p>
    <w:p w14:paraId="553E3949" w14:textId="77777777" w:rsidR="00B0220D" w:rsidRDefault="00B0220D" w:rsidP="00B0220D">
      <w:pPr>
        <w:pStyle w:val="ClauseList"/>
      </w:pPr>
      <w:r>
        <w:t>^</w:t>
      </w:r>
      <w:r>
        <w:rPr>
          <w:rStyle w:val="CommentFont"/>
        </w:rPr>
        <w:t>SPEC NOTE: Identify any additional contract-specific qualification requirements for specialty contracts, e.g., a requirement that the bidder‘s proposed Supervisor have specific related experience.</w:t>
      </w:r>
    </w:p>
    <w:p w14:paraId="4F287A30" w14:textId="413A8CB3" w:rsidR="00A72C54" w:rsidRDefault="00A72C54" w:rsidP="00A72C54">
      <w:pPr>
        <w:pStyle w:val="Comment"/>
      </w:pPr>
      <w:bookmarkStart w:id="122" w:name="_Ref481912033"/>
      <w:r>
        <w:t xml:space="preserve">SPEC NOTE: Use </w:t>
      </w:r>
      <w:r>
        <w:fldChar w:fldCharType="begin"/>
      </w:r>
      <w:r>
        <w:instrText xml:space="preserve"> REF _Ref90960478 \r \h </w:instrText>
      </w:r>
      <w:r>
        <w:fldChar w:fldCharType="separate"/>
      </w:r>
      <w:r w:rsidR="00656677">
        <w:t>B13.4</w:t>
      </w:r>
      <w:r>
        <w:fldChar w:fldCharType="end"/>
      </w:r>
      <w:r>
        <w:t xml:space="preserve"> for construction contracts estimated to exceed $</w:t>
      </w:r>
      <w:r w:rsidR="00F02A8B">
        <w:t>1</w:t>
      </w:r>
      <w:r w:rsidR="00692B1D">
        <w:t>0</w:t>
      </w:r>
      <w:r w:rsidR="00F02A8B">
        <w:t>0</w:t>
      </w:r>
      <w:r w:rsidR="00591F14">
        <w:t>,000</w:t>
      </w:r>
      <w:r>
        <w:t xml:space="preserve"> in value or considered to be high risk.</w:t>
      </w:r>
    </w:p>
    <w:p w14:paraId="5EE46704" w14:textId="7833CDAA" w:rsidR="00E5198C" w:rsidRDefault="00E5198C" w:rsidP="00E5198C">
      <w:pPr>
        <w:pStyle w:val="Clear"/>
      </w:pPr>
      <w:bookmarkStart w:id="123" w:name="_Ref90960478"/>
      <w:r>
        <w:t xml:space="preserve">Further to </w:t>
      </w:r>
      <w:r w:rsidR="00856FEE">
        <w:fldChar w:fldCharType="begin"/>
      </w:r>
      <w:r w:rsidR="00856FEE">
        <w:instrText xml:space="preserve"> REF _Ref151346724 \w \h </w:instrText>
      </w:r>
      <w:r w:rsidR="00856FEE">
        <w:fldChar w:fldCharType="separate"/>
      </w:r>
      <w:r w:rsidR="00656677">
        <w:t>B13.3(c)</w:t>
      </w:r>
      <w:r w:rsidR="00856FEE">
        <w:fldChar w:fldCharType="end"/>
      </w:r>
      <w:r>
        <w:t xml:space="preserve"> the Bidder shall, within five (5) Business Days of a request by the Contract Administrator, provide proof satisfactory to the Contract Administrator that the Bidder/Subcontractor</w:t>
      </w:r>
      <w:r>
        <w:rPr>
          <w:rFonts w:cs="Arial"/>
        </w:rPr>
        <w:t xml:space="preserve"> has a workplace safety </w:t>
      </w:r>
      <w:r>
        <w:t>and health</w:t>
      </w:r>
      <w:r>
        <w:rPr>
          <w:rFonts w:cs="Arial"/>
        </w:rPr>
        <w:t xml:space="preserve"> program meeting the requirements of The Workplace Safety and Health Act (Manitoba), by providing</w:t>
      </w:r>
      <w:r>
        <w:t>:</w:t>
      </w:r>
      <w:bookmarkEnd w:id="123"/>
    </w:p>
    <w:p w14:paraId="7B50EDA6" w14:textId="77777777" w:rsidR="00E5198C" w:rsidRDefault="00E5198C" w:rsidP="00E5198C">
      <w:pPr>
        <w:pStyle w:val="ClauseList"/>
      </w:pPr>
      <w:r>
        <w:t xml:space="preserve">Written confirmation of a safety and health certification meeting SAFE Work Manitoba’s SAFE Work Certified Standard (e.g., COR™ and SECOR™) </w:t>
      </w:r>
      <w:r w:rsidR="00D64570">
        <w:t>in the form of:</w:t>
      </w:r>
    </w:p>
    <w:p w14:paraId="6AB9FA67" w14:textId="77777777" w:rsidR="00E5198C" w:rsidRDefault="00E5198C" w:rsidP="00E5198C">
      <w:pPr>
        <w:pStyle w:val="ClauseSubList"/>
      </w:pPr>
      <w:r>
        <w:t>a copy of their valid Manitoba COR certificate and Letter of Good Standing (or Manitoba equivalency) as issued under the Certificate of Recognition (COR) Program administered by the Construction Safety Association of Manitoba or by the Manitoba Heavy Construction Association’s WORKSAFELY™ COR™ Program; or</w:t>
      </w:r>
    </w:p>
    <w:p w14:paraId="7BC8406B" w14:textId="77777777" w:rsidR="00E5198C" w:rsidRDefault="00E5198C" w:rsidP="00E5198C">
      <w:pPr>
        <w:pStyle w:val="ClauseSubList"/>
      </w:pPr>
      <w:r>
        <w:t>a copy of their valid Manitoba SECOR™ certificate and Letter of Good Standing (or Manitoba equivalency) as issued under the Small Employer Certificate of Recognition Program (SECOR™) administered by the Construction Safety Association of Manitoba or by the Manitoba Heavy Construction Association’s WORKSAFELY™ COR™ Program</w:t>
      </w:r>
      <w:r w:rsidR="003F6A7F">
        <w:t>;</w:t>
      </w:r>
      <w:r>
        <w:t xml:space="preserve"> or</w:t>
      </w:r>
    </w:p>
    <w:p w14:paraId="4C5C4481" w14:textId="77777777" w:rsidR="00E5198C" w:rsidRDefault="00E5198C" w:rsidP="00E5198C">
      <w:pPr>
        <w:pStyle w:val="ClauseList"/>
      </w:pPr>
      <w:r>
        <w:t xml:space="preserve">a report or letter to that effect from an independent reviewer acceptable to the City.  </w:t>
      </w:r>
      <w:r w:rsidR="00354D5A">
        <w:t xml:space="preserve">A list of acceptable reviewers and the review template are at </w:t>
      </w:r>
      <w:bookmarkStart w:id="124" w:name="_Hlk194316989"/>
      <w:r w:rsidR="00354D5A">
        <w:fldChar w:fldCharType="begin"/>
      </w:r>
      <w:r w:rsidR="00354D5A">
        <w:instrText xml:space="preserve"> HYPERLINK "</w:instrText>
      </w:r>
      <w:r w:rsidR="00354D5A" w:rsidRPr="00AC2FB0">
        <w:instrText>https://www.winnipeg.ca/matmgt/Safety/safety_consultant.stm</w:instrText>
      </w:r>
      <w:r w:rsidR="00354D5A">
        <w:instrText xml:space="preserve">" </w:instrText>
      </w:r>
      <w:r w:rsidR="00354D5A">
        <w:fldChar w:fldCharType="separate"/>
      </w:r>
      <w:r w:rsidR="00354D5A" w:rsidRPr="008F78B0">
        <w:rPr>
          <w:rStyle w:val="Hyperlink"/>
        </w:rPr>
        <w:t>https://www.winnipeg.ca/matmgt/Safety/safety_consultant.stm</w:t>
      </w:r>
      <w:r w:rsidR="00354D5A">
        <w:fldChar w:fldCharType="end"/>
      </w:r>
      <w:bookmarkEnd w:id="124"/>
      <w:r w:rsidR="00354D5A">
        <w:t>.</w:t>
      </w:r>
      <w:r>
        <w:t xml:space="preserve"> </w:t>
      </w:r>
    </w:p>
    <w:p w14:paraId="0ABCD79E" w14:textId="3FA487A2" w:rsidR="00CA1750" w:rsidRDefault="00CA1750">
      <w:pPr>
        <w:pStyle w:val="Clause"/>
      </w:pPr>
      <w:bookmarkStart w:id="125" w:name="_Ref98752408"/>
      <w:r w:rsidRPr="00C6553B">
        <w:t xml:space="preserve">Further to </w:t>
      </w:r>
      <w:r>
        <w:fldChar w:fldCharType="begin"/>
      </w:r>
      <w:r>
        <w:instrText xml:space="preserve"> REF _Ref97893434 \w \h </w:instrText>
      </w:r>
      <w:r>
        <w:fldChar w:fldCharType="separate"/>
      </w:r>
      <w:r w:rsidR="00656677">
        <w:t>B13.3(d)</w:t>
      </w:r>
      <w:r>
        <w:fldChar w:fldCharType="end"/>
      </w:r>
      <w:r w:rsidRPr="00C6553B">
        <w:t xml:space="preserve">, the Bidder acknowledges </w:t>
      </w:r>
      <w:r w:rsidR="00354D5A">
        <w:t xml:space="preserve">that </w:t>
      </w:r>
      <w:r w:rsidRPr="00C6553B">
        <w:t xml:space="preserve">they and all Subcontractors have obtained training required by the Accessibility for Manitobans Act (AMA) available at </w:t>
      </w:r>
      <w:bookmarkStart w:id="126" w:name="_Hlk194301298"/>
      <w:r w:rsidR="00354D5A">
        <w:fldChar w:fldCharType="begin"/>
      </w:r>
      <w:r w:rsidR="00354D5A">
        <w:instrText xml:space="preserve"> HYPERLINK "https://accessibilitymb.ca/resources-events-and-training/online-training.html" </w:instrText>
      </w:r>
      <w:r w:rsidR="00354D5A">
        <w:fldChar w:fldCharType="separate"/>
      </w:r>
      <w:r w:rsidR="00354D5A" w:rsidRPr="000C0E03">
        <w:rPr>
          <w:color w:val="0000FF"/>
          <w:u w:val="single"/>
        </w:rPr>
        <w:t>https://accessibilitymb.ca/resources-events-and-training/online-training.html</w:t>
      </w:r>
      <w:r w:rsidR="00354D5A">
        <w:rPr>
          <w:color w:val="0000FF"/>
          <w:u w:val="single"/>
        </w:rPr>
        <w:fldChar w:fldCharType="end"/>
      </w:r>
      <w:bookmarkEnd w:id="126"/>
      <w:r w:rsidRPr="00C6553B">
        <w:t xml:space="preserve"> for anyone that may have any interaction with the public on behalf of the City of Winnipeg</w:t>
      </w:r>
      <w:r>
        <w:t>.</w:t>
      </w:r>
      <w:bookmarkEnd w:id="125"/>
    </w:p>
    <w:p w14:paraId="09A87835" w14:textId="17774E32" w:rsidR="001A6DE8" w:rsidRPr="00E05929" w:rsidRDefault="001A6DE8" w:rsidP="001A6DE8">
      <w:pPr>
        <w:tabs>
          <w:tab w:val="left" w:pos="720"/>
        </w:tabs>
        <w:spacing w:before="200"/>
        <w:ind w:left="864" w:hanging="864"/>
        <w:rPr>
          <w:vanish/>
          <w:color w:val="FF0000"/>
        </w:rPr>
      </w:pPr>
      <w:bookmarkStart w:id="127" w:name="_Hlk116027791"/>
      <w:r w:rsidRPr="00E05929">
        <w:rPr>
          <w:i/>
          <w:vanish/>
          <w:color w:val="FF0000"/>
        </w:rPr>
        <w:t>SPEC NOTE</w:t>
      </w:r>
      <w:r w:rsidRPr="00E05929">
        <w:rPr>
          <w:b/>
          <w:bCs/>
          <w:i/>
          <w:vanish/>
          <w:color w:val="FF0000"/>
        </w:rPr>
        <w:t xml:space="preserve">: </w:t>
      </w:r>
      <w:r>
        <w:rPr>
          <w:i/>
          <w:vanish/>
          <w:color w:val="FF0000"/>
        </w:rPr>
        <w:t xml:space="preserve"> revise the number of days as required but be advised that </w:t>
      </w:r>
      <w:r w:rsidRPr="00101C82">
        <w:rPr>
          <w:b/>
          <w:i/>
          <w:vanish/>
          <w:color w:val="FF0000"/>
        </w:rPr>
        <w:t>the Contract Administrator MUST adhere to the number of days</w:t>
      </w:r>
      <w:r w:rsidR="006A01AC">
        <w:rPr>
          <w:b/>
          <w:i/>
          <w:vanish/>
          <w:color w:val="FF0000"/>
        </w:rPr>
        <w:t>,</w:t>
      </w:r>
      <w:r w:rsidRPr="00101C82">
        <w:rPr>
          <w:b/>
          <w:i/>
          <w:vanish/>
          <w:color w:val="FF0000"/>
        </w:rPr>
        <w:t xml:space="preserve"> </w:t>
      </w:r>
      <w:r>
        <w:rPr>
          <w:b/>
          <w:i/>
          <w:vanish/>
          <w:color w:val="FF0000"/>
        </w:rPr>
        <w:t xml:space="preserve">stated </w:t>
      </w:r>
      <w:r w:rsidRPr="00101C82">
        <w:rPr>
          <w:b/>
          <w:i/>
          <w:vanish/>
          <w:color w:val="FF0000"/>
        </w:rPr>
        <w:t>without exception</w:t>
      </w:r>
      <w:r w:rsidRPr="00E05929">
        <w:rPr>
          <w:i/>
          <w:vanish/>
          <w:color w:val="FF0000"/>
        </w:rPr>
        <w:t>.</w:t>
      </w:r>
    </w:p>
    <w:bookmarkEnd w:id="127"/>
    <w:p w14:paraId="1F183863" w14:textId="77777777" w:rsidR="00C62626" w:rsidRDefault="00C62626">
      <w:pPr>
        <w:pStyle w:val="Clause"/>
      </w:pPr>
      <w:r>
        <w:t>The Bidder shall submit, within three (3) Business Days of a request by the Contract Administrator, proof satisfactory to the Contract Administrator of the qualifications of the Bidder and of any proposed Subcontractor.</w:t>
      </w:r>
      <w:bookmarkEnd w:id="122"/>
    </w:p>
    <w:p w14:paraId="7F37EB1A" w14:textId="77777777" w:rsidR="00C62626" w:rsidRDefault="00C62626">
      <w:pPr>
        <w:pStyle w:val="Clause"/>
      </w:pPr>
      <w:bookmarkStart w:id="128" w:name="_Ref481912049"/>
      <w:r>
        <w:t>The Bidder shall provide, on the request of the Contract Administrator, full access to any of the Bidder's equipment and facilities to confirm, to the Contract Administrator’s satisfaction, that the Bidder's equipment and facilities are adequate to perform the Work.</w:t>
      </w:r>
      <w:bookmarkEnd w:id="128"/>
    </w:p>
    <w:p w14:paraId="1F434D0B" w14:textId="77777777" w:rsidR="008E09A2" w:rsidRDefault="008E09A2" w:rsidP="008E09A2">
      <w:pPr>
        <w:pStyle w:val="CLAUSEHEADING"/>
      </w:pPr>
      <w:bookmarkStart w:id="129" w:name="_Ref482428113"/>
      <w:bookmarkStart w:id="130" w:name="_Ref482428137"/>
      <w:bookmarkStart w:id="131" w:name="_Toc482432347"/>
      <w:bookmarkStart w:id="132" w:name="_Toc3968681"/>
      <w:bookmarkStart w:id="133" w:name="_Toc59508914"/>
      <w:bookmarkStart w:id="134" w:name="_Toc59509152"/>
      <w:bookmarkStart w:id="135" w:name="_Ref96759387"/>
      <w:bookmarkStart w:id="136" w:name="_Toc212457047"/>
      <w:bookmarkStart w:id="137" w:name="_Toc482432348"/>
      <w:bookmarkStart w:id="138" w:name="_Ref482432967"/>
      <w:bookmarkStart w:id="139" w:name="_Ref482433137"/>
      <w:bookmarkStart w:id="140" w:name="_Ref482433281"/>
      <w:bookmarkStart w:id="141" w:name="_Ref482434388"/>
      <w:bookmarkStart w:id="142" w:name="_Toc3968682"/>
      <w:r>
        <w:t xml:space="preserve">Opening of </w:t>
      </w:r>
      <w:bookmarkEnd w:id="129"/>
      <w:bookmarkEnd w:id="130"/>
      <w:bookmarkEnd w:id="131"/>
      <w:bookmarkEnd w:id="132"/>
      <w:r>
        <w:rPr>
          <w:rFonts w:cs="Arial"/>
        </w:rPr>
        <w:t xml:space="preserve">Bids </w:t>
      </w:r>
      <w:r w:rsidR="00A05799">
        <w:rPr>
          <w:rFonts w:cs="Arial"/>
        </w:rPr>
        <w:t>and</w:t>
      </w:r>
      <w:r>
        <w:rPr>
          <w:rFonts w:cs="Arial"/>
        </w:rPr>
        <w:t xml:space="preserve"> Release of Information</w:t>
      </w:r>
      <w:bookmarkEnd w:id="133"/>
      <w:bookmarkEnd w:id="134"/>
      <w:bookmarkEnd w:id="135"/>
      <w:bookmarkEnd w:id="136"/>
    </w:p>
    <w:p w14:paraId="73EF5790" w14:textId="77777777" w:rsidR="002A0228" w:rsidRDefault="002A0228" w:rsidP="002A0228">
      <w:pPr>
        <w:pStyle w:val="Clause"/>
      </w:pPr>
      <w:r>
        <w:t>Bids will not be opened publicly.</w:t>
      </w:r>
    </w:p>
    <w:p w14:paraId="3FFF34D6" w14:textId="77777777" w:rsidR="008E09A2" w:rsidRDefault="007B13C6" w:rsidP="008E09A2">
      <w:pPr>
        <w:pStyle w:val="Clause"/>
      </w:pPr>
      <w:bookmarkStart w:id="143" w:name="_Ref54169652"/>
      <w:r>
        <w:lastRenderedPageBreak/>
        <w:t>Following the submission deadline</w:t>
      </w:r>
      <w:r w:rsidR="008E09A2">
        <w:t xml:space="preserve">, the names of the Bidders and their Total Bid Prices (unevaluated, and pending review and verification of conformance with requirements) </w:t>
      </w:r>
      <w:bookmarkEnd w:id="143"/>
      <w:r w:rsidR="00635C10">
        <w:t>will be available on the</w:t>
      </w:r>
      <w:r w:rsidR="00635C10" w:rsidRPr="00A41DBE">
        <w:t xml:space="preserve"> </w:t>
      </w:r>
      <w:r w:rsidR="00635C10">
        <w:t xml:space="preserve">MERX website at </w:t>
      </w:r>
      <w:hyperlink r:id="rId19" w:history="1">
        <w:r w:rsidR="00635C10" w:rsidRPr="00473D48">
          <w:rPr>
            <w:rStyle w:val="Hyperlink"/>
          </w:rPr>
          <w:t>www.merx.com</w:t>
        </w:r>
      </w:hyperlink>
      <w:r w:rsidR="00635C10">
        <w:t>.</w:t>
      </w:r>
    </w:p>
    <w:p w14:paraId="3C9AC398" w14:textId="77777777" w:rsidR="00163B67" w:rsidRDefault="00163B67" w:rsidP="00163B67">
      <w:pPr>
        <w:pStyle w:val="Clause"/>
      </w:pPr>
      <w:r>
        <w:t>After award of Contract, the name(s) of the successful Bidder(s)</w:t>
      </w:r>
      <w:r w:rsidR="007945EE">
        <w:t>, their address(es)</w:t>
      </w:r>
      <w:r>
        <w:t xml:space="preserve"> and the Contract </w:t>
      </w:r>
      <w:r w:rsidR="00A92573">
        <w:t>a</w:t>
      </w:r>
      <w:r>
        <w:t xml:space="preserve">mount(s) </w:t>
      </w:r>
      <w:r w:rsidR="00635C10">
        <w:t>will be available on the</w:t>
      </w:r>
      <w:r w:rsidR="00635C10" w:rsidRPr="00A41DBE">
        <w:t xml:space="preserve"> </w:t>
      </w:r>
      <w:r w:rsidR="00635C10">
        <w:t xml:space="preserve">MERX website at </w:t>
      </w:r>
      <w:hyperlink r:id="rId20" w:history="1">
        <w:r w:rsidR="00635C10" w:rsidRPr="00473D48">
          <w:rPr>
            <w:rStyle w:val="Hyperlink"/>
          </w:rPr>
          <w:t>www.merx.com</w:t>
        </w:r>
      </w:hyperlink>
      <w:r w:rsidR="00635C10">
        <w:t>.</w:t>
      </w:r>
    </w:p>
    <w:p w14:paraId="184E6D7F" w14:textId="77777777" w:rsidR="0078304E" w:rsidRDefault="0078304E" w:rsidP="0078304E">
      <w:pPr>
        <w:pStyle w:val="Clear"/>
      </w:pPr>
      <w:bookmarkStart w:id="144" w:name="_Ref503441962"/>
      <w:r>
        <w:t>The Bidder is advised that any information contained in any Bid may be released if required by The Freedom of Information and Protection of Privacy Act (Manitoba), by other authorities having jurisdiction, or by law or by City policy or procedures (which may include access by members of City Council).</w:t>
      </w:r>
      <w:bookmarkEnd w:id="144"/>
    </w:p>
    <w:p w14:paraId="13CB5B5C" w14:textId="77777777" w:rsidR="008225EF" w:rsidRDefault="008225EF" w:rsidP="008225EF">
      <w:pPr>
        <w:pStyle w:val="SubClause"/>
      </w:pPr>
      <w:r w:rsidRPr="008225EF">
        <w:t>To the extent permitted, the City shall treat as confidential information, those aspects of a Bid Submission identified by the Bidder as such in accordance with and by reference to Part 2, Section 17 or Section 18 or Section 26 of The Freedom of Information and Protection of Privacy Act (Manitoba), as amended.</w:t>
      </w:r>
    </w:p>
    <w:p w14:paraId="7B7C9110" w14:textId="77777777" w:rsidR="00C62626" w:rsidRDefault="00C62626">
      <w:pPr>
        <w:pStyle w:val="CLAUSEHEADING"/>
      </w:pPr>
      <w:bookmarkStart w:id="145" w:name="_Toc212457048"/>
      <w:r>
        <w:t>Irrevocable Bid</w:t>
      </w:r>
      <w:bookmarkEnd w:id="137"/>
      <w:bookmarkEnd w:id="138"/>
      <w:bookmarkEnd w:id="139"/>
      <w:bookmarkEnd w:id="140"/>
      <w:bookmarkEnd w:id="141"/>
      <w:bookmarkEnd w:id="142"/>
      <w:bookmarkEnd w:id="145"/>
    </w:p>
    <w:p w14:paraId="74D61F4D" w14:textId="77777777" w:rsidR="00C62626" w:rsidRDefault="00C62626">
      <w:pPr>
        <w:pStyle w:val="Clause"/>
      </w:pPr>
      <w:r>
        <w:t xml:space="preserve">The Bid(s) submitted by the Bidder shall be irrevocable for the time period specified in Paragraph </w:t>
      </w:r>
      <w:r w:rsidR="00C603FE">
        <w:t>11</w:t>
      </w:r>
      <w:r>
        <w:t xml:space="preserve"> of </w:t>
      </w:r>
      <w:r w:rsidR="00C866A1">
        <w:t>Form A: Bid/Proposal</w:t>
      </w:r>
      <w:r>
        <w:t>.</w:t>
      </w:r>
    </w:p>
    <w:p w14:paraId="557BBCFD" w14:textId="77777777" w:rsidR="00C62626" w:rsidRDefault="00C62626">
      <w:pPr>
        <w:pStyle w:val="Clause"/>
      </w:pPr>
      <w:bookmarkStart w:id="146" w:name="_Ref481903910"/>
      <w:r>
        <w:t xml:space="preserve">The acceptance by the City of any Bid shall not release the Bids of the next two lowest evaluated responsive Bidders and these Bidders shall be bound by their Bids on such Work </w:t>
      </w:r>
      <w:r w:rsidR="00F727FB">
        <w:t>for</w:t>
      </w:r>
      <w:r>
        <w:t xml:space="preserve"> the time period specified in Paragraph </w:t>
      </w:r>
      <w:r w:rsidR="00C603FE">
        <w:t>11</w:t>
      </w:r>
      <w:r>
        <w:t xml:space="preserve"> of </w:t>
      </w:r>
      <w:r w:rsidR="00C866A1">
        <w:t>Form A: Bid/Proposal</w:t>
      </w:r>
      <w:r>
        <w:t>.</w:t>
      </w:r>
      <w:bookmarkEnd w:id="146"/>
    </w:p>
    <w:p w14:paraId="070E2508" w14:textId="77777777" w:rsidR="00C62626" w:rsidRDefault="00C62626">
      <w:pPr>
        <w:pStyle w:val="CLAUSEHEADING"/>
      </w:pPr>
      <w:bookmarkStart w:id="147" w:name="_Toc482432349"/>
      <w:bookmarkStart w:id="148" w:name="_Ref482432970"/>
      <w:bookmarkStart w:id="149" w:name="_Ref482433138"/>
      <w:bookmarkStart w:id="150" w:name="_Ref482433284"/>
      <w:bookmarkStart w:id="151" w:name="_Ref482434404"/>
      <w:bookmarkStart w:id="152" w:name="_Toc3968683"/>
      <w:bookmarkStart w:id="153" w:name="_Toc212457049"/>
      <w:r>
        <w:t>Withdrawal of Bids</w:t>
      </w:r>
      <w:bookmarkEnd w:id="147"/>
      <w:bookmarkEnd w:id="148"/>
      <w:bookmarkEnd w:id="149"/>
      <w:bookmarkEnd w:id="150"/>
      <w:bookmarkEnd w:id="151"/>
      <w:bookmarkEnd w:id="152"/>
      <w:bookmarkEnd w:id="153"/>
    </w:p>
    <w:p w14:paraId="44AF65B1" w14:textId="77777777" w:rsidR="00C62626" w:rsidRDefault="00C62626">
      <w:pPr>
        <w:pStyle w:val="Clause"/>
      </w:pPr>
      <w:r>
        <w:t>A Bidder may withdraw</w:t>
      </w:r>
      <w:r w:rsidR="00272218">
        <w:t xml:space="preserve"> their </w:t>
      </w:r>
      <w:r>
        <w:t>Bid without penalty prior to the Submission Deadline.</w:t>
      </w:r>
    </w:p>
    <w:p w14:paraId="17DD2393" w14:textId="77777777" w:rsidR="00C62626" w:rsidRDefault="00C62626">
      <w:pPr>
        <w:pStyle w:val="CLAUSEHEADING"/>
      </w:pPr>
      <w:bookmarkStart w:id="154" w:name="_Ref482428074"/>
      <w:bookmarkStart w:id="155" w:name="_Ref482428193"/>
      <w:bookmarkStart w:id="156" w:name="_Ref482429611"/>
      <w:bookmarkStart w:id="157" w:name="_Ref482429751"/>
      <w:bookmarkStart w:id="158" w:name="_Toc482432350"/>
      <w:bookmarkStart w:id="159" w:name="_Toc3968684"/>
      <w:bookmarkStart w:id="160" w:name="_Toc212457050"/>
      <w:r>
        <w:t>Evaluation of Bids</w:t>
      </w:r>
      <w:bookmarkEnd w:id="154"/>
      <w:bookmarkEnd w:id="155"/>
      <w:bookmarkEnd w:id="156"/>
      <w:bookmarkEnd w:id="157"/>
      <w:bookmarkEnd w:id="158"/>
      <w:bookmarkEnd w:id="159"/>
      <w:bookmarkEnd w:id="160"/>
    </w:p>
    <w:p w14:paraId="19AA83F0" w14:textId="77777777" w:rsidR="00C62626" w:rsidRDefault="00C62626">
      <w:pPr>
        <w:pStyle w:val="Clause"/>
      </w:pPr>
      <w:bookmarkStart w:id="161" w:name="_Ref481913964"/>
      <w:r>
        <w:t>Award of the Contract shall be based on the following bid evaluation criteria:</w:t>
      </w:r>
      <w:bookmarkEnd w:id="161"/>
    </w:p>
    <w:p w14:paraId="3D94573E" w14:textId="77777777" w:rsidR="00C62626" w:rsidRDefault="00C62626">
      <w:pPr>
        <w:pStyle w:val="ClauseList"/>
      </w:pPr>
      <w:bookmarkStart w:id="162" w:name="_Ref481903985"/>
      <w:r>
        <w:t xml:space="preserve">compliance by the Bidder with the requirements of the </w:t>
      </w:r>
      <w:r w:rsidR="001179CA">
        <w:t>Tender</w:t>
      </w:r>
      <w:r w:rsidR="00692A3C">
        <w:t xml:space="preserve">, or acceptable deviation therefrom </w:t>
      </w:r>
      <w:r w:rsidR="00110D78">
        <w:t>(pass/fail)</w:t>
      </w:r>
      <w:r>
        <w:t>;</w:t>
      </w:r>
      <w:bookmarkEnd w:id="162"/>
    </w:p>
    <w:p w14:paraId="7EE3C32E" w14:textId="21AA8915" w:rsidR="00C62626" w:rsidRDefault="00C62626">
      <w:pPr>
        <w:pStyle w:val="ClauseList"/>
      </w:pPr>
      <w:bookmarkStart w:id="163" w:name="_Ref481904004"/>
      <w:r>
        <w:t xml:space="preserve">qualifications of the Bidder and the Subcontractors, if any, pursuant to </w:t>
      </w:r>
      <w:r w:rsidR="008615E1">
        <w:fldChar w:fldCharType="begin"/>
      </w:r>
      <w:r w:rsidR="008615E1">
        <w:instrText xml:space="preserve"> REF _Ref511033787 \r \h </w:instrText>
      </w:r>
      <w:r w:rsidR="008615E1">
        <w:fldChar w:fldCharType="separate"/>
      </w:r>
      <w:r w:rsidR="00656677">
        <w:t>B13</w:t>
      </w:r>
      <w:r w:rsidR="008615E1">
        <w:fldChar w:fldCharType="end"/>
      </w:r>
      <w:r w:rsidR="008615E1">
        <w:t xml:space="preserve"> </w:t>
      </w:r>
      <w:r w:rsidR="00110D78">
        <w:t>(pass/fail)</w:t>
      </w:r>
      <w:r>
        <w:t>;</w:t>
      </w:r>
      <w:bookmarkEnd w:id="163"/>
    </w:p>
    <w:p w14:paraId="02C3BDDE" w14:textId="77777777" w:rsidR="00C62626" w:rsidRDefault="00C62626">
      <w:pPr>
        <w:pStyle w:val="ClauseList"/>
      </w:pPr>
      <w:bookmarkStart w:id="164" w:name="_Ref481904028"/>
      <w:r>
        <w:t>Total Bid Price;</w:t>
      </w:r>
      <w:bookmarkEnd w:id="164"/>
    </w:p>
    <w:p w14:paraId="2A578E65" w14:textId="573B81AB" w:rsidR="00C62626" w:rsidRDefault="00C62626">
      <w:pPr>
        <w:pStyle w:val="ClauseList"/>
      </w:pPr>
      <w:r>
        <w:t xml:space="preserve">economic analysis of any approved alternative pursuant to </w:t>
      </w:r>
      <w:r>
        <w:fldChar w:fldCharType="begin"/>
      </w:r>
      <w:r>
        <w:instrText xml:space="preserve"> REF _Ref481903960 \r \h </w:instrText>
      </w:r>
      <w:r>
        <w:fldChar w:fldCharType="separate"/>
      </w:r>
      <w:r w:rsidR="00656677">
        <w:t>B7</w:t>
      </w:r>
      <w:r>
        <w:fldChar w:fldCharType="end"/>
      </w:r>
      <w:r>
        <w:t>.</w:t>
      </w:r>
    </w:p>
    <w:p w14:paraId="7BFE7AA1" w14:textId="77777777" w:rsidR="00C62626" w:rsidRDefault="00C62626">
      <w:pPr>
        <w:pStyle w:val="Comment"/>
      </w:pPr>
      <w:r>
        <w:t>SPEC NOTE: Replace Total Bid Price with “evaluated Bid Price” where evaluation criteria will be used to add to or subtract from the Total Bid Price to reflect other costs.  Include any and all other criteria that will be used to evaluate Bids.</w:t>
      </w:r>
    </w:p>
    <w:p w14:paraId="6CB35D55" w14:textId="5BDFCCF7" w:rsidR="00C62626" w:rsidRDefault="00C62626">
      <w:pPr>
        <w:pStyle w:val="Clause"/>
      </w:pPr>
      <w:r>
        <w:t xml:space="preserve">Further to </w:t>
      </w:r>
      <w:r>
        <w:fldChar w:fldCharType="begin"/>
      </w:r>
      <w:r>
        <w:instrText xml:space="preserve"> REF _Ref481903985 \r \h </w:instrText>
      </w:r>
      <w:r>
        <w:fldChar w:fldCharType="separate"/>
      </w:r>
      <w:r w:rsidR="00656677">
        <w:t>B17.1(a)</w:t>
      </w:r>
      <w:r>
        <w:fldChar w:fldCharType="end"/>
      </w:r>
      <w:r>
        <w:t xml:space="preserve">, the Award Authority may reject a Bid as being non-responsive if the </w:t>
      </w:r>
      <w:r w:rsidR="00C7516E">
        <w:t xml:space="preserve">Bid </w:t>
      </w:r>
      <w:r>
        <w:t>is incomplete, obscure or conditional, or contains additions, deletions, alterations or other irregularities.  The Award Authority may reject all or any part of any Bid, or waive technical requirements</w:t>
      </w:r>
      <w:r w:rsidR="0045138C">
        <w:t xml:space="preserve"> or minor informalities or irregularities,</w:t>
      </w:r>
      <w:r>
        <w:t xml:space="preserve"> if the interests of the City so require.</w:t>
      </w:r>
    </w:p>
    <w:p w14:paraId="381086FB" w14:textId="7560D0B0" w:rsidR="00C62626" w:rsidRDefault="00C62626">
      <w:pPr>
        <w:pStyle w:val="Clause"/>
      </w:pPr>
      <w:r>
        <w:t xml:space="preserve">Further to </w:t>
      </w:r>
      <w:r>
        <w:fldChar w:fldCharType="begin"/>
      </w:r>
      <w:r>
        <w:instrText xml:space="preserve"> REF _Ref481904004 \r \h </w:instrText>
      </w:r>
      <w:r>
        <w:fldChar w:fldCharType="separate"/>
      </w:r>
      <w:r w:rsidR="00656677">
        <w:t>B17.1(b)</w:t>
      </w:r>
      <w:r>
        <w:fldChar w:fldCharType="end"/>
      </w:r>
      <w:r>
        <w:t>, the Award Authority shall reject any Bid submitted by a Bidder who does not demonstrate, in</w:t>
      </w:r>
      <w:r w:rsidR="00272218">
        <w:t xml:space="preserve"> their </w:t>
      </w:r>
      <w:r w:rsidR="00C7516E">
        <w:t xml:space="preserve">Bid </w:t>
      </w:r>
      <w:r>
        <w:t xml:space="preserve">or in other information required to be submitted, that </w:t>
      </w:r>
      <w:r w:rsidR="00EC3468">
        <w:t>they are</w:t>
      </w:r>
      <w:r>
        <w:t xml:space="preserve"> qualified.</w:t>
      </w:r>
    </w:p>
    <w:p w14:paraId="6D1723D2" w14:textId="226FEF9F" w:rsidR="001E5373" w:rsidRDefault="001E5373" w:rsidP="001E5373">
      <w:pPr>
        <w:pStyle w:val="Comment"/>
      </w:pPr>
      <w:r>
        <w:t xml:space="preserve">VERSION 1 - Use this version with VERSION 1 of </w:t>
      </w:r>
      <w:r>
        <w:fldChar w:fldCharType="begin"/>
      </w:r>
      <w:r>
        <w:instrText xml:space="preserve"> REF _Ref482429055 \r \h </w:instrText>
      </w:r>
      <w:r>
        <w:fldChar w:fldCharType="separate"/>
      </w:r>
      <w:r w:rsidR="00656677">
        <w:t>B10</w:t>
      </w:r>
      <w:r>
        <w:fldChar w:fldCharType="end"/>
      </w:r>
      <w:r>
        <w:t xml:space="preserve"> and VERSION 1 of Form B: Prices for unit price contracts.</w:t>
      </w:r>
    </w:p>
    <w:p w14:paraId="2BC62AEC" w14:textId="58607202" w:rsidR="001E5373" w:rsidRDefault="001E5373" w:rsidP="001E5373">
      <w:pPr>
        <w:pStyle w:val="Clause"/>
      </w:pPr>
      <w:bookmarkStart w:id="165" w:name="_Ref13232916"/>
      <w:r>
        <w:t xml:space="preserve">Further to </w:t>
      </w:r>
      <w:r>
        <w:fldChar w:fldCharType="begin"/>
      </w:r>
      <w:r>
        <w:instrText xml:space="preserve"> REF _Ref481904028 \r \h </w:instrText>
      </w:r>
      <w:r>
        <w:fldChar w:fldCharType="separate"/>
      </w:r>
      <w:r w:rsidR="00656677">
        <w:t>B17.1(c)</w:t>
      </w:r>
      <w:r>
        <w:fldChar w:fldCharType="end"/>
      </w:r>
      <w:r>
        <w:t>, the Total Bid Price shall be the sum of the quantities multiplied by the unit prices for each item shown on Form B: Prices.</w:t>
      </w:r>
      <w:bookmarkEnd w:id="165"/>
    </w:p>
    <w:p w14:paraId="6C696E7B" w14:textId="06F7F74C" w:rsidR="00882DEB" w:rsidRDefault="00882DEB" w:rsidP="00882DEB">
      <w:pPr>
        <w:pStyle w:val="SubClause"/>
      </w:pPr>
      <w:bookmarkStart w:id="166" w:name="_Ref198533717"/>
      <w:bookmarkStart w:id="167" w:name="_Ref13234163"/>
      <w:r>
        <w:lastRenderedPageBreak/>
        <w:t xml:space="preserve">Further to </w:t>
      </w:r>
      <w:r>
        <w:fldChar w:fldCharType="begin"/>
      </w:r>
      <w:r>
        <w:instrText xml:space="preserve"> REF _Ref481903985 \w \h </w:instrText>
      </w:r>
      <w:r>
        <w:fldChar w:fldCharType="separate"/>
      </w:r>
      <w:r w:rsidR="00656677">
        <w:t>B17.1(a)</w:t>
      </w:r>
      <w:r>
        <w:fldChar w:fldCharType="end"/>
      </w:r>
      <w:r>
        <w:t>, in the event that a unit price is not provided on Form B: Prices, the City may determine the unit price by dividing the Amount (extended price) by the approximate quantity, for the purposes of evaluation and payment</w:t>
      </w:r>
      <w:r>
        <w:rPr>
          <w:color w:val="000080"/>
        </w:rPr>
        <w:t>.</w:t>
      </w:r>
      <w:bookmarkEnd w:id="166"/>
    </w:p>
    <w:p w14:paraId="18711A02" w14:textId="77777777" w:rsidR="000F31C4" w:rsidRPr="00DF709C" w:rsidRDefault="000F31C4" w:rsidP="000F31C4">
      <w:pPr>
        <w:pStyle w:val="SubClause"/>
      </w:pPr>
      <w:bookmarkStart w:id="168" w:name="_Hlk201744139"/>
      <w:r w:rsidRPr="00DF709C">
        <w:t>Where MRST is shown on Form B as a separate line item, if that Line item is not completed, the MRST shall be considered to be included in the Total Bid Price.</w:t>
      </w:r>
    </w:p>
    <w:bookmarkEnd w:id="168"/>
    <w:p w14:paraId="23C06137" w14:textId="0BCF358E" w:rsidR="00F16916" w:rsidRDefault="00F16916" w:rsidP="00882DEB">
      <w:pPr>
        <w:pStyle w:val="SubClause"/>
      </w:pPr>
      <w:r w:rsidRPr="00A375A7">
        <w:t xml:space="preserve">Bidders are advised that the calculation indicated in </w:t>
      </w:r>
      <w:r>
        <w:fldChar w:fldCharType="begin"/>
      </w:r>
      <w:r>
        <w:instrText xml:space="preserve"> REF _Ref13232916 \w \h </w:instrText>
      </w:r>
      <w:r>
        <w:fldChar w:fldCharType="separate"/>
      </w:r>
      <w:r w:rsidR="00656677">
        <w:t>B17.4</w:t>
      </w:r>
      <w:r>
        <w:fldChar w:fldCharType="end"/>
      </w:r>
      <w:r>
        <w:t xml:space="preserve"> </w:t>
      </w:r>
      <w:r w:rsidRPr="00A375A7">
        <w:t>will prevail over the Total Bid Price entered in MERX.</w:t>
      </w:r>
      <w:bookmarkEnd w:id="167"/>
    </w:p>
    <w:p w14:paraId="265E50A0" w14:textId="3165DC01" w:rsidR="001E5373" w:rsidRDefault="001E5373" w:rsidP="001E5373">
      <w:pPr>
        <w:pStyle w:val="Comment"/>
      </w:pPr>
      <w:r>
        <w:t xml:space="preserve">VERSION 2 - Use this version with VERSION 2 of </w:t>
      </w:r>
      <w:r>
        <w:fldChar w:fldCharType="begin"/>
      </w:r>
      <w:r>
        <w:instrText xml:space="preserve"> REF _Ref482429055 \r \h </w:instrText>
      </w:r>
      <w:r>
        <w:fldChar w:fldCharType="separate"/>
      </w:r>
      <w:r w:rsidR="00656677">
        <w:t>B10</w:t>
      </w:r>
      <w:r>
        <w:fldChar w:fldCharType="end"/>
      </w:r>
      <w:r w:rsidR="000F31C4">
        <w:t xml:space="preserve"> for Lump Sum contracts.</w:t>
      </w:r>
    </w:p>
    <w:p w14:paraId="0B47D535" w14:textId="79B840A6" w:rsidR="001E5373" w:rsidRDefault="001E5373" w:rsidP="006D0C58">
      <w:pPr>
        <w:pStyle w:val="Clause"/>
        <w:numPr>
          <w:ilvl w:val="2"/>
          <w:numId w:val="4"/>
        </w:numPr>
      </w:pPr>
      <w:r>
        <w:t xml:space="preserve">Further to </w:t>
      </w:r>
      <w:r>
        <w:fldChar w:fldCharType="begin"/>
      </w:r>
      <w:r>
        <w:instrText xml:space="preserve"> REF _Ref481904028 \r \h </w:instrText>
      </w:r>
      <w:r>
        <w:fldChar w:fldCharType="separate"/>
      </w:r>
      <w:r w:rsidR="00656677">
        <w:t>B17.1(c)</w:t>
      </w:r>
      <w:r>
        <w:fldChar w:fldCharType="end"/>
      </w:r>
      <w:r>
        <w:t xml:space="preserve">, the Total Bid Price shall be the lump sum price </w:t>
      </w:r>
      <w:r w:rsidR="00F16916">
        <w:t>entered into MERX</w:t>
      </w:r>
      <w:r>
        <w:t>.</w:t>
      </w:r>
    </w:p>
    <w:p w14:paraId="5DCB05E1" w14:textId="77777777" w:rsidR="00C62626" w:rsidRDefault="00C62626">
      <w:pPr>
        <w:pStyle w:val="CLAUSEHEADING"/>
      </w:pPr>
      <w:bookmarkStart w:id="169" w:name="_Ref482429145"/>
      <w:bookmarkStart w:id="170" w:name="_Toc482432351"/>
      <w:bookmarkStart w:id="171" w:name="_Toc3968685"/>
      <w:bookmarkStart w:id="172" w:name="_Ref96503966"/>
      <w:bookmarkStart w:id="173" w:name="_Toc212457051"/>
      <w:r>
        <w:t>Award of Contract</w:t>
      </w:r>
      <w:bookmarkEnd w:id="169"/>
      <w:bookmarkEnd w:id="170"/>
      <w:bookmarkEnd w:id="171"/>
      <w:bookmarkEnd w:id="172"/>
      <w:bookmarkEnd w:id="173"/>
    </w:p>
    <w:p w14:paraId="50AD6859" w14:textId="77777777" w:rsidR="00C62626" w:rsidRDefault="00C62626">
      <w:pPr>
        <w:pStyle w:val="Clause"/>
      </w:pPr>
      <w:r>
        <w:t xml:space="preserve">The </w:t>
      </w:r>
      <w:r w:rsidR="00046696">
        <w:t>C</w:t>
      </w:r>
      <w:r>
        <w:t>ity will give notice of the award of the Contract or will give notice that no award will be made.</w:t>
      </w:r>
    </w:p>
    <w:p w14:paraId="2788EF7B" w14:textId="77777777" w:rsidR="00C62626" w:rsidRDefault="00C62626">
      <w:pPr>
        <w:pStyle w:val="Clause"/>
      </w:pPr>
      <w:bookmarkStart w:id="174" w:name="_Ref481904129"/>
      <w:r>
        <w:t>The City will have no obligation to award a Contract to a Bidder, even though one or all of the Bidders are determined to be qualified, and the Bids are determined to be responsive.</w:t>
      </w:r>
      <w:bookmarkEnd w:id="174"/>
    </w:p>
    <w:p w14:paraId="4B5810A8" w14:textId="71B659D5" w:rsidR="00C62626" w:rsidRDefault="00C62626">
      <w:pPr>
        <w:pStyle w:val="SubClause"/>
      </w:pPr>
      <w:r>
        <w:t xml:space="preserve">Without limiting the generality of </w:t>
      </w:r>
      <w:r>
        <w:fldChar w:fldCharType="begin"/>
      </w:r>
      <w:r>
        <w:instrText xml:space="preserve"> REF _Ref481904129 \r \h </w:instrText>
      </w:r>
      <w:r>
        <w:fldChar w:fldCharType="separate"/>
      </w:r>
      <w:r w:rsidR="00656677">
        <w:t>B18.2</w:t>
      </w:r>
      <w:r>
        <w:fldChar w:fldCharType="end"/>
      </w:r>
      <w:r>
        <w:t>, the City will have no obligation to award a Contract where:</w:t>
      </w:r>
    </w:p>
    <w:p w14:paraId="0C83E81B" w14:textId="77777777" w:rsidR="00C62626" w:rsidRDefault="00C62626">
      <w:pPr>
        <w:pStyle w:val="SubClauseList"/>
      </w:pPr>
      <w:r>
        <w:t>the prices exceed the available City funds for the Work;</w:t>
      </w:r>
    </w:p>
    <w:p w14:paraId="3B6C1CF0" w14:textId="77777777" w:rsidR="00C62626" w:rsidRDefault="00C62626">
      <w:pPr>
        <w:pStyle w:val="SubClauseList"/>
      </w:pPr>
      <w:r>
        <w:t>the prices are materially in excess of the prices received for similar work in the past;</w:t>
      </w:r>
    </w:p>
    <w:p w14:paraId="3D9F07D1" w14:textId="77777777" w:rsidR="00C62626" w:rsidRDefault="00C62626">
      <w:pPr>
        <w:pStyle w:val="SubClauseList"/>
      </w:pPr>
      <w:r>
        <w:t>the prices are materially in excess of the City’s cost to perform the Work, or a significant portion thereof, with</w:t>
      </w:r>
      <w:r w:rsidR="007D6644">
        <w:t xml:space="preserve"> their </w:t>
      </w:r>
      <w:r>
        <w:t>own forces;</w:t>
      </w:r>
    </w:p>
    <w:p w14:paraId="18FBB498" w14:textId="77777777" w:rsidR="00C62626" w:rsidRDefault="00C62626">
      <w:pPr>
        <w:pStyle w:val="SubClauseList"/>
      </w:pPr>
      <w:r>
        <w:t>only one Bid is received; or</w:t>
      </w:r>
    </w:p>
    <w:p w14:paraId="0B4BF2A1" w14:textId="77777777" w:rsidR="00C62626" w:rsidRDefault="00C62626">
      <w:pPr>
        <w:pStyle w:val="SubClauseList"/>
      </w:pPr>
      <w:r>
        <w:t>in the judgment of the Award Authority, the interests of the City would best be served by not awarding a Contract.</w:t>
      </w:r>
    </w:p>
    <w:p w14:paraId="7BA7C1EF" w14:textId="70073630" w:rsidR="00AA3A7A" w:rsidRDefault="00AA3A7A" w:rsidP="00AA3A7A">
      <w:pPr>
        <w:pStyle w:val="Comment"/>
      </w:pPr>
      <w:r>
        <w:rPr>
          <w:caps/>
        </w:rPr>
        <w:t>Spec Note</w:t>
      </w:r>
      <w:r>
        <w:t xml:space="preserve">: Delete </w:t>
      </w:r>
      <w:r>
        <w:fldChar w:fldCharType="begin"/>
      </w:r>
      <w:r>
        <w:instrText xml:space="preserve"> REF _Ref425934418 \r \h </w:instrText>
      </w:r>
      <w:r>
        <w:fldChar w:fldCharType="separate"/>
      </w:r>
      <w:r w:rsidR="00656677">
        <w:t>B18.3</w:t>
      </w:r>
      <w:r>
        <w:fldChar w:fldCharType="end"/>
      </w:r>
      <w:r>
        <w:t xml:space="preserve"> if not required</w:t>
      </w:r>
      <w:r w:rsidR="00E1524C">
        <w:t xml:space="preserve"> or if fully funded under the Capital Budget.</w:t>
      </w:r>
    </w:p>
    <w:p w14:paraId="6DC7D78C" w14:textId="77777777" w:rsidR="00AA3A7A" w:rsidRDefault="00AA3A7A" w:rsidP="00AA3A7A">
      <w:pPr>
        <w:pStyle w:val="Clear"/>
      </w:pPr>
      <w:bookmarkStart w:id="175" w:name="_Ref425934418"/>
      <w:r>
        <w:t xml:space="preserve">The Work of this Contract is contingent upon Council approval of sufficient funding in the </w:t>
      </w:r>
      <w:r>
        <w:rPr>
          <w:rFonts w:cs="Arial"/>
          <w:szCs w:val="20"/>
          <w:lang w:eastAsia="en-CA"/>
        </w:rPr>
        <w:t>^</w:t>
      </w:r>
      <w:r>
        <w:rPr>
          <w:rStyle w:val="CommentFont"/>
          <w:szCs w:val="20"/>
        </w:rPr>
        <w:t xml:space="preserve"> Enter the Year   </w:t>
      </w:r>
      <w:r>
        <w:rPr>
          <w:rStyle w:val="CommentFont"/>
          <w:vanish w:val="0"/>
          <w:szCs w:val="20"/>
        </w:rPr>
        <w:t xml:space="preserve"> </w:t>
      </w:r>
      <w:r>
        <w:t>Capital Budget.  If the Capital Budget approved by Council does not include sufficient funding for the Work, the City will have no obligation to award a Contract.</w:t>
      </w:r>
      <w:bookmarkEnd w:id="175"/>
    </w:p>
    <w:p w14:paraId="26A4FB17" w14:textId="7FF5BE9A" w:rsidR="002D3244" w:rsidRPr="007B4AA2" w:rsidRDefault="002D3244" w:rsidP="002D3244">
      <w:pPr>
        <w:pStyle w:val="Comment"/>
      </w:pPr>
      <w:r w:rsidRPr="007B4AA2">
        <w:t xml:space="preserve">SPEC NOTE: Delete </w:t>
      </w:r>
      <w:r w:rsidRPr="007B4AA2">
        <w:fldChar w:fldCharType="begin"/>
      </w:r>
      <w:r w:rsidRPr="007B4AA2">
        <w:instrText xml:space="preserve"> REF _Ref535307228 \r \h  \* MERGEFORMAT </w:instrText>
      </w:r>
      <w:r w:rsidRPr="007B4AA2">
        <w:fldChar w:fldCharType="separate"/>
      </w:r>
      <w:r w:rsidR="00656677">
        <w:t>B18.4</w:t>
      </w:r>
      <w:r w:rsidRPr="007B4AA2">
        <w:fldChar w:fldCharType="end"/>
      </w:r>
      <w:r w:rsidRPr="007B4AA2">
        <w:t xml:space="preserve"> if 3rd Party Funding is confirmed.</w:t>
      </w:r>
    </w:p>
    <w:p w14:paraId="2241641E" w14:textId="08BE101E" w:rsidR="002D3244" w:rsidRDefault="002D3244" w:rsidP="002D3244">
      <w:pPr>
        <w:pStyle w:val="Clear"/>
      </w:pPr>
      <w:bookmarkStart w:id="176" w:name="_Ref535307228"/>
      <w:r w:rsidRPr="007B4AA2">
        <w:rPr>
          <w:rFonts w:cs="Arial"/>
        </w:rPr>
        <w:t>If funding for the Work is provided to the City of Winnipeg by the Government of Manitoba and/or the Government of Canada, Bidders are advised that the terms of</w:t>
      </w:r>
      <w:r w:rsidR="00B3270F">
        <w:rPr>
          <w:rFonts w:cs="Arial"/>
        </w:rPr>
        <w:t xml:space="preserve"> C24</w:t>
      </w:r>
      <w:r w:rsidRPr="007B4AA2">
        <w:rPr>
          <w:rFonts w:cs="Arial"/>
        </w:rPr>
        <w:t xml:space="preserve"> shall immediately take effect upon confirmation of such funding, regardless of when funding is confirmed.</w:t>
      </w:r>
      <w:bookmarkEnd w:id="176"/>
    </w:p>
    <w:p w14:paraId="4AC8CACF" w14:textId="77777777" w:rsidR="00D34A7A" w:rsidRPr="00D34A7A" w:rsidRDefault="00D34A7A" w:rsidP="00D34A7A">
      <w:pPr>
        <w:keepNext/>
        <w:spacing w:before="200"/>
        <w:rPr>
          <w:rFonts w:cs="Arial"/>
          <w:i/>
          <w:vanish/>
          <w:color w:val="FF0000"/>
        </w:rPr>
      </w:pPr>
      <w:r w:rsidRPr="00D34A7A">
        <w:rPr>
          <w:rFonts w:cs="Arial"/>
          <w:i/>
          <w:vanish/>
          <w:color w:val="FF0000"/>
        </w:rPr>
        <w:t>Version 1 – Use this version when awarding by Purchase Order instead of Formal Contract</w:t>
      </w:r>
    </w:p>
    <w:p w14:paraId="14193521" w14:textId="77777777" w:rsidR="00D34A7A" w:rsidRPr="00D34A7A" w:rsidRDefault="00D34A7A" w:rsidP="00D34A7A">
      <w:pPr>
        <w:pStyle w:val="Clause"/>
      </w:pPr>
      <w:r w:rsidRPr="00D34A7A">
        <w:t xml:space="preserve">Further to Paragraph 7 of Form A: Bid/Proposal and C4, the City may issue a purchase order to the successful Bidder in lieu of the execution of a Contract. </w:t>
      </w:r>
    </w:p>
    <w:p w14:paraId="2617E2DF" w14:textId="77777777" w:rsidR="00D34A7A" w:rsidRPr="00D34A7A" w:rsidRDefault="00D34A7A" w:rsidP="00864D5D">
      <w:pPr>
        <w:numPr>
          <w:ilvl w:val="5"/>
          <w:numId w:val="29"/>
        </w:numPr>
        <w:spacing w:before="140"/>
        <w:rPr>
          <w:rFonts w:cs="Arial"/>
        </w:rPr>
      </w:pPr>
      <w:r w:rsidRPr="00D34A7A">
        <w:rPr>
          <w:rFonts w:cs="Arial"/>
        </w:rPr>
        <w:t>The Contract Documents, as defined in C1.1(p), in their entirety shall be deemed to be incorporated in and to form a part of the purchase order notwithstanding that they are not necessarily attached to or accompany said purchase order.</w:t>
      </w:r>
    </w:p>
    <w:p w14:paraId="7D673B1B" w14:textId="77777777" w:rsidR="00D34A7A" w:rsidRPr="00D34A7A" w:rsidRDefault="00D34A7A" w:rsidP="00D34A7A">
      <w:pPr>
        <w:keepNext/>
        <w:spacing w:before="200"/>
        <w:ind w:left="1080" w:hanging="1080"/>
        <w:rPr>
          <w:rFonts w:cs="Arial"/>
          <w:i/>
          <w:vanish/>
          <w:color w:val="FF0000"/>
        </w:rPr>
      </w:pPr>
      <w:bookmarkStart w:id="177" w:name="_Hlk127194564"/>
      <w:r w:rsidRPr="00D34A7A">
        <w:rPr>
          <w:rFonts w:cs="Arial"/>
          <w:i/>
          <w:vanish/>
          <w:color w:val="FF0000"/>
        </w:rPr>
        <w:t xml:space="preserve">Version 2 - Use this version if Contract Documents are being transmitted to the Contractor electronically.  </w:t>
      </w:r>
      <w:bookmarkEnd w:id="177"/>
      <w:r w:rsidRPr="00D34A7A">
        <w:rPr>
          <w:rFonts w:cs="Arial"/>
          <w:i/>
          <w:vanish/>
          <w:color w:val="FF0000"/>
        </w:rPr>
        <w:t>If a hard copy Formal Contract is required consult with Legal Services.</w:t>
      </w:r>
    </w:p>
    <w:p w14:paraId="7C53808D" w14:textId="77777777" w:rsidR="00D34A7A" w:rsidRPr="00D34A7A" w:rsidRDefault="00D34A7A" w:rsidP="00864D5D">
      <w:pPr>
        <w:pStyle w:val="Clause"/>
        <w:numPr>
          <w:ilvl w:val="2"/>
          <w:numId w:val="30"/>
        </w:numPr>
      </w:pPr>
      <w:r w:rsidRPr="00D34A7A">
        <w:t>Further to Paragraph 7 of Form A: Bid/Proposal and C4, the City may issue an award letter to the successful Bidder.</w:t>
      </w:r>
    </w:p>
    <w:p w14:paraId="2A77AA45" w14:textId="77777777" w:rsidR="00D34A7A" w:rsidRDefault="00D34A7A" w:rsidP="00864D5D">
      <w:pPr>
        <w:numPr>
          <w:ilvl w:val="5"/>
          <w:numId w:val="29"/>
        </w:numPr>
        <w:spacing w:before="140"/>
        <w:rPr>
          <w:rFonts w:cs="Arial"/>
        </w:rPr>
      </w:pPr>
      <w:r w:rsidRPr="00D34A7A">
        <w:rPr>
          <w:rFonts w:cs="Arial"/>
        </w:rPr>
        <w:t>Following issuance of the Award Letter a document package comprising the Contract Documents will be provided to the successful Bidder electronically.</w:t>
      </w:r>
    </w:p>
    <w:p w14:paraId="4BCBD515" w14:textId="792D17D2" w:rsidR="00046C60" w:rsidRDefault="00046C60" w:rsidP="00046C60">
      <w:pPr>
        <w:spacing w:before="200"/>
        <w:ind w:left="864" w:hanging="864"/>
        <w:rPr>
          <w:rStyle w:val="CommentFont"/>
          <w:sz w:val="22"/>
        </w:rPr>
      </w:pPr>
      <w:bookmarkStart w:id="178" w:name="_Hlk127194608"/>
      <w:r>
        <w:rPr>
          <w:rStyle w:val="CommentFont"/>
          <w:szCs w:val="18"/>
        </w:rPr>
        <w:lastRenderedPageBreak/>
        <w:t>SPEC NOTE:</w:t>
      </w:r>
      <w:r>
        <w:rPr>
          <w:rStyle w:val="CommentFont"/>
          <w:b/>
          <w:szCs w:val="18"/>
        </w:rPr>
        <w:t xml:space="preserve">  </w:t>
      </w:r>
      <w:r>
        <w:rPr>
          <w:rStyle w:val="CommentFont"/>
          <w:b/>
          <w:szCs w:val="18"/>
        </w:rPr>
        <w:fldChar w:fldCharType="begin"/>
      </w:r>
      <w:r>
        <w:rPr>
          <w:rStyle w:val="CommentFont"/>
          <w:b/>
          <w:szCs w:val="18"/>
        </w:rPr>
        <w:instrText xml:space="preserve"> REF _Ref127194574 \r \h </w:instrText>
      </w:r>
      <w:r>
        <w:rPr>
          <w:rStyle w:val="CommentFont"/>
          <w:b/>
          <w:szCs w:val="18"/>
        </w:rPr>
      </w:r>
      <w:r>
        <w:rPr>
          <w:rStyle w:val="CommentFont"/>
          <w:b/>
          <w:szCs w:val="18"/>
        </w:rPr>
        <w:fldChar w:fldCharType="separate"/>
      </w:r>
      <w:r w:rsidR="00656677">
        <w:rPr>
          <w:rStyle w:val="CommentFont"/>
          <w:b/>
          <w:szCs w:val="18"/>
        </w:rPr>
        <w:t>B18.7</w:t>
      </w:r>
      <w:r>
        <w:rPr>
          <w:rStyle w:val="CommentFont"/>
          <w:b/>
          <w:szCs w:val="18"/>
        </w:rPr>
        <w:fldChar w:fldCharType="end"/>
      </w:r>
      <w:r>
        <w:rPr>
          <w:rStyle w:val="CommentFont"/>
          <w:sz w:val="22"/>
        </w:rPr>
        <w:t xml:space="preserve"> is the LAST clause in AWARD OF CONTRACT </w:t>
      </w:r>
      <w:r>
        <w:rPr>
          <w:rStyle w:val="CommentFont"/>
          <w:b/>
          <w:sz w:val="22"/>
        </w:rPr>
        <w:t>do NOT delete</w:t>
      </w:r>
    </w:p>
    <w:p w14:paraId="0C7FE648" w14:textId="77777777" w:rsidR="00B3270F" w:rsidRPr="00B3270F" w:rsidRDefault="00B3270F" w:rsidP="00B3270F">
      <w:pPr>
        <w:pStyle w:val="Clause"/>
      </w:pPr>
      <w:bookmarkStart w:id="179" w:name="_Ref127194574"/>
      <w:bookmarkEnd w:id="178"/>
      <w:r w:rsidRPr="00B3270F">
        <w:t>Where an award of Contract is made by the City, the award shall be made to the qualified Bidder submitting the lowest evaluated responsive Bid, in accordance with B17.</w:t>
      </w:r>
    </w:p>
    <w:p w14:paraId="65BA736C" w14:textId="01907667" w:rsidR="001C1214" w:rsidRDefault="00D34A7A" w:rsidP="00B3270F">
      <w:pPr>
        <w:pStyle w:val="SubClause"/>
      </w:pPr>
      <w:r w:rsidRPr="00D34A7A">
        <w:t>Following the award of contract, a Bidder will be provided with information related to the evaluation of</w:t>
      </w:r>
      <w:r w:rsidR="00272218">
        <w:t xml:space="preserve"> their </w:t>
      </w:r>
      <w:r w:rsidRPr="00D34A7A">
        <w:t>Bid upon written request to the Contract Administrator.</w:t>
      </w:r>
      <w:bookmarkEnd w:id="179"/>
    </w:p>
    <w:p w14:paraId="3CEAEC8C" w14:textId="1F44610E" w:rsidR="00C62626" w:rsidRDefault="00C62626">
      <w:pPr>
        <w:pStyle w:val="Comment"/>
      </w:pPr>
      <w:r>
        <w:t xml:space="preserve">SPEC NOTE: </w:t>
      </w:r>
      <w:r w:rsidR="00556B8E">
        <w:fldChar w:fldCharType="begin"/>
      </w:r>
      <w:r w:rsidR="00556B8E">
        <w:instrText xml:space="preserve"> REF _Ref96503966 \r \h </w:instrText>
      </w:r>
      <w:r w:rsidR="00556B8E">
        <w:fldChar w:fldCharType="separate"/>
      </w:r>
      <w:r w:rsidR="00656677">
        <w:t>B18</w:t>
      </w:r>
      <w:r w:rsidR="00556B8E">
        <w:fldChar w:fldCharType="end"/>
      </w:r>
      <w:r>
        <w:t xml:space="preserve"> Award of Contract must always be the last clause in the Bidding Procedures.</w:t>
      </w:r>
    </w:p>
    <w:p w14:paraId="1B81896F" w14:textId="77777777" w:rsidR="00C62626" w:rsidRDefault="00C62626">
      <w:pPr>
        <w:sectPr w:rsidR="00C62626" w:rsidSect="00B736C8">
          <w:headerReference w:type="default" r:id="rId21"/>
          <w:footerReference w:type="default" r:id="rId22"/>
          <w:endnotePr>
            <w:numFmt w:val="upperLetter"/>
          </w:endnotePr>
          <w:pgSz w:w="12240" w:h="15840" w:code="1"/>
          <w:pgMar w:top="1440" w:right="1440" w:bottom="432" w:left="1440" w:header="432" w:footer="432" w:gutter="0"/>
          <w:pgNumType w:start="1"/>
          <w:cols w:space="720"/>
        </w:sectPr>
      </w:pPr>
    </w:p>
    <w:p w14:paraId="5382213E" w14:textId="77777777" w:rsidR="00C62626" w:rsidRDefault="00C62626">
      <w:pPr>
        <w:pStyle w:val="PARTHEADING"/>
      </w:pPr>
      <w:bookmarkStart w:id="180" w:name="_Toc212457052"/>
      <w:r>
        <w:lastRenderedPageBreak/>
        <w:t>General Conditions</w:t>
      </w:r>
      <w:bookmarkEnd w:id="180"/>
    </w:p>
    <w:p w14:paraId="42423106" w14:textId="77777777" w:rsidR="00C62626" w:rsidRDefault="00C62626" w:rsidP="00864D5D">
      <w:pPr>
        <w:pStyle w:val="CLAUSEHEADING"/>
        <w:numPr>
          <w:ilvl w:val="1"/>
          <w:numId w:val="16"/>
        </w:numPr>
      </w:pPr>
      <w:bookmarkStart w:id="181" w:name="_Toc212457053"/>
      <w:r>
        <w:t>General Conditions</w:t>
      </w:r>
      <w:bookmarkEnd w:id="181"/>
    </w:p>
    <w:p w14:paraId="005F836F" w14:textId="3980020C" w:rsidR="00C62626" w:rsidRDefault="00C62626">
      <w:pPr>
        <w:pStyle w:val="Clause"/>
      </w:pPr>
      <w:r>
        <w:t xml:space="preserve">The </w:t>
      </w:r>
      <w:r w:rsidR="00533AAD" w:rsidRPr="00BE57DB">
        <w:rPr>
          <w:i/>
          <w:szCs w:val="20"/>
        </w:rPr>
        <w:t>General Conditions for Construction</w:t>
      </w:r>
      <w:r>
        <w:t xml:space="preserve"> (Revision </w:t>
      </w:r>
      <w:r w:rsidR="003431B6">
        <w:t>20</w:t>
      </w:r>
      <w:r w:rsidR="009E2C7E">
        <w:t>2</w:t>
      </w:r>
      <w:r w:rsidR="00943FE6">
        <w:t>5</w:t>
      </w:r>
      <w:r w:rsidR="00BA7E53">
        <w:t>-</w:t>
      </w:r>
      <w:r w:rsidR="00943FE6">
        <w:t>1</w:t>
      </w:r>
      <w:r w:rsidR="006A01AC">
        <w:t>1</w:t>
      </w:r>
      <w:r w:rsidR="00BA7E53">
        <w:t>-</w:t>
      </w:r>
      <w:r w:rsidR="00943FE6">
        <w:t>0</w:t>
      </w:r>
      <w:r w:rsidR="00F36E69">
        <w:t>1</w:t>
      </w:r>
      <w:r>
        <w:t>) are applicable to the Work of the Contract.</w:t>
      </w:r>
    </w:p>
    <w:p w14:paraId="6B41DB0A" w14:textId="77777777" w:rsidR="00C62626" w:rsidRDefault="00C62626" w:rsidP="00BA78B1">
      <w:pPr>
        <w:pStyle w:val="SubClause"/>
      </w:pPr>
      <w:r>
        <w:t xml:space="preserve">The </w:t>
      </w:r>
      <w:r w:rsidR="00533AAD" w:rsidRPr="00BA78B1">
        <w:rPr>
          <w:i/>
          <w:szCs w:val="20"/>
        </w:rPr>
        <w:t>General Conditions for Construction</w:t>
      </w:r>
      <w:r>
        <w:t xml:space="preserve"> are</w:t>
      </w:r>
      <w:r w:rsidR="0056540A">
        <w:t xml:space="preserve"> </w:t>
      </w:r>
      <w:r>
        <w:t xml:space="preserve">available </w:t>
      </w:r>
      <w:r w:rsidR="00163B67">
        <w:t xml:space="preserve">on the Information Connection page at The City of Winnipeg, Corporate Finance, </w:t>
      </w:r>
      <w:r w:rsidR="00BB1A6E">
        <w:t>Purchasing</w:t>
      </w:r>
      <w:r w:rsidR="00B27278">
        <w:t xml:space="preserve"> </w:t>
      </w:r>
      <w:r w:rsidR="00001ECC">
        <w:t>Division</w:t>
      </w:r>
      <w:r w:rsidR="00163B67">
        <w:t xml:space="preserve"> </w:t>
      </w:r>
      <w:r w:rsidR="00EF06BD">
        <w:t>web</w:t>
      </w:r>
      <w:r w:rsidR="00163B67">
        <w:t xml:space="preserve">site at </w:t>
      </w:r>
      <w:hyperlink r:id="rId23" w:history="1">
        <w:r w:rsidR="000D356A" w:rsidRPr="00161DB8">
          <w:rPr>
            <w:rStyle w:val="Hyperlink"/>
          </w:rPr>
          <w:t>http://www.winnipeg.ca/matmgt/gen_cond.stm</w:t>
        </w:r>
      </w:hyperlink>
      <w:r w:rsidR="000D356A">
        <w:t xml:space="preserve"> </w:t>
      </w:r>
      <w:r>
        <w:t>.</w:t>
      </w:r>
    </w:p>
    <w:p w14:paraId="587D04CC" w14:textId="77777777" w:rsidR="00483584" w:rsidRDefault="00483584" w:rsidP="00483584">
      <w:pPr>
        <w:pStyle w:val="Clause"/>
      </w:pPr>
      <w:r>
        <w:t xml:space="preserve">A reference in the </w:t>
      </w:r>
      <w:r w:rsidR="001179CA">
        <w:t>Tender</w:t>
      </w:r>
      <w:r>
        <w:t xml:space="preserve"> to </w:t>
      </w:r>
      <w:r w:rsidRPr="00FD7DF0">
        <w:t>a section, clause or subclause</w:t>
      </w:r>
      <w:r>
        <w:t xml:space="preserve"> with the prefix </w:t>
      </w:r>
      <w:r w:rsidRPr="00FD7DF0">
        <w:t>“</w:t>
      </w:r>
      <w:r w:rsidRPr="00282340">
        <w:rPr>
          <w:b/>
        </w:rPr>
        <w:t>C</w:t>
      </w:r>
      <w:r w:rsidRPr="00FD7DF0">
        <w:t xml:space="preserve">” designates a section, clause or subclause in the </w:t>
      </w:r>
      <w:r w:rsidRPr="00BA78B1">
        <w:rPr>
          <w:i/>
          <w:szCs w:val="20"/>
        </w:rPr>
        <w:t>General Conditions for Construction</w:t>
      </w:r>
      <w:r>
        <w:t>.</w:t>
      </w:r>
    </w:p>
    <w:p w14:paraId="4F2DD934" w14:textId="77777777" w:rsidR="00C62626" w:rsidRDefault="00C62626"/>
    <w:p w14:paraId="2CF28A97" w14:textId="77777777" w:rsidR="00C62626" w:rsidRDefault="00C62626">
      <w:pPr>
        <w:sectPr w:rsidR="00C62626">
          <w:headerReference w:type="default" r:id="rId24"/>
          <w:endnotePr>
            <w:numFmt w:val="upperLetter"/>
          </w:endnotePr>
          <w:pgSz w:w="12240" w:h="15840" w:code="1"/>
          <w:pgMar w:top="1440" w:right="1440" w:bottom="1440" w:left="1440" w:header="432" w:footer="720" w:gutter="0"/>
          <w:pgNumType w:start="1"/>
          <w:cols w:space="720"/>
        </w:sectPr>
      </w:pPr>
    </w:p>
    <w:p w14:paraId="6FBB8F81" w14:textId="77777777" w:rsidR="00C62626" w:rsidRDefault="00C62626" w:rsidP="00864D5D">
      <w:pPr>
        <w:pStyle w:val="PARTHEADING"/>
        <w:numPr>
          <w:ilvl w:val="0"/>
          <w:numId w:val="12"/>
        </w:numPr>
      </w:pPr>
      <w:bookmarkStart w:id="182" w:name="_Toc482432353"/>
      <w:bookmarkStart w:id="183" w:name="_Toc3968686"/>
      <w:bookmarkStart w:id="184" w:name="_Toc212457054"/>
      <w:r>
        <w:lastRenderedPageBreak/>
        <w:t>Supplemental Conditions</w:t>
      </w:r>
      <w:bookmarkEnd w:id="182"/>
      <w:bookmarkEnd w:id="183"/>
      <w:bookmarkEnd w:id="184"/>
    </w:p>
    <w:p w14:paraId="097D411A" w14:textId="77777777" w:rsidR="00C62626" w:rsidRDefault="00C62626">
      <w:pPr>
        <w:pStyle w:val="SUBHEADING"/>
      </w:pPr>
      <w:bookmarkStart w:id="185" w:name="_Toc482432354"/>
      <w:bookmarkStart w:id="186" w:name="_Toc3968687"/>
      <w:bookmarkStart w:id="187" w:name="_Toc212457055"/>
      <w:r>
        <w:t>General</w:t>
      </w:r>
      <w:bookmarkEnd w:id="185"/>
      <w:bookmarkEnd w:id="186"/>
      <w:bookmarkEnd w:id="187"/>
    </w:p>
    <w:p w14:paraId="25373207" w14:textId="77777777" w:rsidR="00C62626" w:rsidRDefault="00C62626">
      <w:pPr>
        <w:pStyle w:val="CLAUSEHEADING"/>
      </w:pPr>
      <w:bookmarkStart w:id="188" w:name="_Toc482432355"/>
      <w:bookmarkStart w:id="189" w:name="_Ref482496791"/>
      <w:bookmarkStart w:id="190" w:name="_Ref482497006"/>
      <w:bookmarkStart w:id="191" w:name="_Ref482497578"/>
      <w:bookmarkStart w:id="192" w:name="_Toc3968688"/>
      <w:bookmarkStart w:id="193" w:name="_Toc212457056"/>
      <w:r>
        <w:t>General</w:t>
      </w:r>
      <w:bookmarkEnd w:id="188"/>
      <w:bookmarkEnd w:id="189"/>
      <w:bookmarkEnd w:id="190"/>
      <w:bookmarkEnd w:id="191"/>
      <w:bookmarkEnd w:id="192"/>
      <w:r w:rsidR="001A6908">
        <w:t xml:space="preserve"> Conditions</w:t>
      </w:r>
      <w:bookmarkEnd w:id="193"/>
    </w:p>
    <w:p w14:paraId="5186F721" w14:textId="77777777" w:rsidR="00C62626" w:rsidRDefault="00C62626">
      <w:pPr>
        <w:pStyle w:val="Clause"/>
      </w:pPr>
      <w:r>
        <w:t xml:space="preserve">In addition to the </w:t>
      </w:r>
      <w:r w:rsidR="00533AAD" w:rsidRPr="00BE57DB">
        <w:rPr>
          <w:i/>
          <w:szCs w:val="20"/>
        </w:rPr>
        <w:t>General Conditions for Construction</w:t>
      </w:r>
      <w:r>
        <w:t>, these Supplemental Conditions are applicable to the Work of the Contract.</w:t>
      </w:r>
    </w:p>
    <w:p w14:paraId="41C39CDB" w14:textId="77777777" w:rsidR="00C62626" w:rsidRDefault="00C62626">
      <w:pPr>
        <w:pStyle w:val="CLAUSEHEADING"/>
      </w:pPr>
      <w:bookmarkStart w:id="194" w:name="_Toc482432356"/>
      <w:bookmarkStart w:id="195" w:name="_Ref482496795"/>
      <w:bookmarkStart w:id="196" w:name="_Ref482497007"/>
      <w:bookmarkStart w:id="197" w:name="_Ref482497008"/>
      <w:bookmarkStart w:id="198" w:name="_Ref482497582"/>
      <w:bookmarkStart w:id="199" w:name="_Toc3968689"/>
      <w:bookmarkStart w:id="200" w:name="_Toc212457057"/>
      <w:r>
        <w:t>Scope of Work</w:t>
      </w:r>
      <w:bookmarkEnd w:id="194"/>
      <w:bookmarkEnd w:id="195"/>
      <w:bookmarkEnd w:id="196"/>
      <w:bookmarkEnd w:id="197"/>
      <w:bookmarkEnd w:id="198"/>
      <w:bookmarkEnd w:id="199"/>
      <w:bookmarkEnd w:id="200"/>
    </w:p>
    <w:p w14:paraId="08655EAB" w14:textId="77777777" w:rsidR="00682C92" w:rsidRDefault="00682C92" w:rsidP="00682C92">
      <w:pPr>
        <w:pStyle w:val="Clause"/>
        <w:rPr>
          <w:lang w:val="en-US" w:eastAsia="en-CA"/>
        </w:rPr>
      </w:pPr>
      <w:bookmarkStart w:id="201" w:name="_Ref243901025"/>
      <w:bookmarkStart w:id="202" w:name="_Ref481907346"/>
      <w:r>
        <w:rPr>
          <w:lang w:val="en-US" w:eastAsia="en-CA"/>
        </w:rPr>
        <w:t>The Work to be done under the Contract shall consist ^</w:t>
      </w:r>
      <w:r w:rsidRPr="00FD212B">
        <w:rPr>
          <w:rStyle w:val="CommentChar"/>
        </w:rPr>
        <w:t>concise description of the Wor</w:t>
      </w:r>
      <w:r>
        <w:rPr>
          <w:rStyle w:val="CommentChar"/>
        </w:rPr>
        <w:t>k</w:t>
      </w:r>
      <w:r w:rsidRPr="00452DF2">
        <w:t xml:space="preserve"> </w:t>
      </w:r>
      <w:r>
        <w:rPr>
          <w:lang w:val="en-US" w:eastAsia="en-CA"/>
        </w:rPr>
        <w:t>for the period from ^</w:t>
      </w:r>
      <w:r w:rsidRPr="00FD212B">
        <w:rPr>
          <w:i/>
          <w:vanish/>
          <w:color w:val="FF0000"/>
        </w:rPr>
        <w:t>start date</w:t>
      </w:r>
      <w:r>
        <w:rPr>
          <w:lang w:val="en-US" w:eastAsia="en-CA"/>
        </w:rPr>
        <w:t xml:space="preserve"> until ^</w:t>
      </w:r>
      <w:r w:rsidRPr="00FD212B">
        <w:rPr>
          <w:rStyle w:val="CommentChar"/>
        </w:rPr>
        <w:t>end date</w:t>
      </w:r>
      <w:r>
        <w:rPr>
          <w:i/>
          <w:iCs/>
          <w:lang w:val="en-US" w:eastAsia="en-CA"/>
        </w:rPr>
        <w:t>,</w:t>
      </w:r>
      <w:r>
        <w:rPr>
          <w:lang w:val="en-US" w:eastAsia="en-CA"/>
        </w:rPr>
        <w:t xml:space="preserve"> with the option of ^</w:t>
      </w:r>
      <w:r w:rsidRPr="00FD212B">
        <w:rPr>
          <w:rStyle w:val="CommentChar"/>
        </w:rPr>
        <w:t>number in words</w:t>
      </w:r>
      <w:r>
        <w:rPr>
          <w:lang w:val="en-US" w:eastAsia="en-CA"/>
        </w:rPr>
        <w:t xml:space="preserve"> (^</w:t>
      </w:r>
      <w:r w:rsidRPr="00FD212B">
        <w:rPr>
          <w:rStyle w:val="CommentChar"/>
        </w:rPr>
        <w:t xml:space="preserve">number </w:t>
      </w:r>
      <w:r>
        <w:rPr>
          <w:lang w:val="en-US" w:eastAsia="en-CA"/>
        </w:rPr>
        <w:t xml:space="preserve">) mutually agreed upon </w:t>
      </w:r>
      <w:r w:rsidRPr="00FD212B">
        <w:rPr>
          <w:rStyle w:val="CommentChar"/>
        </w:rPr>
        <w:t xml:space="preserve">number in words </w:t>
      </w:r>
      <w:r>
        <w:rPr>
          <w:lang w:val="en-US" w:eastAsia="en-CA"/>
        </w:rPr>
        <w:t>^ (^</w:t>
      </w:r>
      <w:r w:rsidRPr="00FD212B">
        <w:rPr>
          <w:rStyle w:val="CommentChar"/>
        </w:rPr>
        <w:t>number</w:t>
      </w:r>
      <w:r>
        <w:rPr>
          <w:lang w:val="en-US" w:eastAsia="en-CA"/>
        </w:rPr>
        <w:t xml:space="preserve"> ) year extensions.</w:t>
      </w:r>
      <w:bookmarkEnd w:id="201"/>
    </w:p>
    <w:p w14:paraId="33ED892F" w14:textId="77777777" w:rsidR="00682C92" w:rsidRDefault="00682C92" w:rsidP="00682C92">
      <w:pPr>
        <w:pStyle w:val="SubClause"/>
        <w:rPr>
          <w:lang w:val="en-US" w:eastAsia="en-CA"/>
        </w:rPr>
      </w:pPr>
      <w:r>
        <w:rPr>
          <w:lang w:val="en-US" w:eastAsia="en-CA"/>
        </w:rPr>
        <w:t xml:space="preserve">The City may negotiate the extension option with the Contractor within </w:t>
      </w:r>
      <w:r w:rsidR="00284CE4">
        <w:rPr>
          <w:lang w:val="en-US" w:eastAsia="en-CA"/>
        </w:rPr>
        <w:t>ninety</w:t>
      </w:r>
      <w:r>
        <w:rPr>
          <w:lang w:val="en-US" w:eastAsia="en-CA"/>
        </w:rPr>
        <w:t xml:space="preserve"> (</w:t>
      </w:r>
      <w:r w:rsidR="00284CE4">
        <w:rPr>
          <w:lang w:val="en-US" w:eastAsia="en-CA"/>
        </w:rPr>
        <w:t>9</w:t>
      </w:r>
      <w:r>
        <w:rPr>
          <w:lang w:val="en-US" w:eastAsia="en-CA"/>
        </w:rPr>
        <w:t>0) Calendar Days prior to the expiry date of the Contract. The City shall incur no liability to the Contractor as a result of such negotiations.</w:t>
      </w:r>
    </w:p>
    <w:p w14:paraId="3AB4995B" w14:textId="77777777" w:rsidR="00682C92" w:rsidRDefault="00682C92" w:rsidP="00682C92">
      <w:pPr>
        <w:pStyle w:val="SubClause"/>
        <w:rPr>
          <w:lang w:val="en-US" w:eastAsia="en-CA"/>
        </w:rPr>
      </w:pPr>
      <w:r>
        <w:rPr>
          <w:lang w:val="en-US" w:eastAsia="en-CA"/>
        </w:rPr>
        <w:t>Changes resulting from such negotiations shall become effective on ^</w:t>
      </w:r>
      <w:r w:rsidRPr="00FD212B">
        <w:rPr>
          <w:rStyle w:val="CommentChar"/>
        </w:rPr>
        <w:t>anniversary of start date</w:t>
      </w:r>
      <w:r>
        <w:rPr>
          <w:lang w:val="en-US" w:eastAsia="en-CA"/>
        </w:rPr>
        <w:t xml:space="preserve"> of the respective year.  Changes to the Contract shall not be implemented by the Contractor without written approval by the Contract Administrator. </w:t>
      </w:r>
    </w:p>
    <w:p w14:paraId="3D6C0443" w14:textId="77777777" w:rsidR="00F820BC" w:rsidRDefault="00F820BC" w:rsidP="00682C92">
      <w:pPr>
        <w:pStyle w:val="SubClause"/>
        <w:rPr>
          <w:lang w:val="en-US" w:eastAsia="en-CA"/>
        </w:rPr>
      </w:pPr>
      <w:r>
        <w:rPr>
          <w:lang w:val="en-US" w:eastAsia="en-CA"/>
        </w:rPr>
        <w:t>Bidders are advised that, in future, the City may be participating in collaborative procurement initiatives with other levels of government.  Accordingly, extensions to this Contract may not be exercised.</w:t>
      </w:r>
    </w:p>
    <w:p w14:paraId="73EC4DC3" w14:textId="77777777" w:rsidR="00C62626" w:rsidRDefault="00C62626">
      <w:pPr>
        <w:pStyle w:val="Clause"/>
      </w:pPr>
      <w:r>
        <w:t>The major components of the Work are as follows:</w:t>
      </w:r>
      <w:bookmarkEnd w:id="202"/>
    </w:p>
    <w:p w14:paraId="4B70205C" w14:textId="528C3872" w:rsidR="00C62626" w:rsidRDefault="00C62626">
      <w:pPr>
        <w:pStyle w:val="Comment"/>
      </w:pPr>
      <w:r>
        <w:t xml:space="preserve">SPEC NOTE: List the major components of the Work for the </w:t>
      </w:r>
      <w:r w:rsidR="00637868">
        <w:t>contract</w:t>
      </w:r>
      <w:r>
        <w:t xml:space="preserve"> if they are not all evident from the description in </w:t>
      </w:r>
      <w:r w:rsidR="00A820F9">
        <w:fldChar w:fldCharType="begin"/>
      </w:r>
      <w:r w:rsidR="00A820F9">
        <w:instrText xml:space="preserve"> REF _Ref243901025 \r \h </w:instrText>
      </w:r>
      <w:r w:rsidR="00A820F9">
        <w:fldChar w:fldCharType="separate"/>
      </w:r>
      <w:r w:rsidR="00656677">
        <w:t>D2.1</w:t>
      </w:r>
      <w:r w:rsidR="00A820F9">
        <w:fldChar w:fldCharType="end"/>
      </w:r>
      <w:r>
        <w:t xml:space="preserve">.  Delete </w:t>
      </w:r>
      <w:r>
        <w:fldChar w:fldCharType="begin"/>
      </w:r>
      <w:r>
        <w:instrText xml:space="preserve"> REF _Ref481907346 \r \h  \* MERGEFORMAT </w:instrText>
      </w:r>
      <w:r>
        <w:fldChar w:fldCharType="separate"/>
      </w:r>
      <w:r w:rsidR="00656677">
        <w:t>D2.1</w:t>
      </w:r>
      <w:r>
        <w:fldChar w:fldCharType="end"/>
      </w:r>
      <w:r>
        <w:t xml:space="preserve"> if all major components of the Work are evident from the description.</w:t>
      </w:r>
    </w:p>
    <w:p w14:paraId="27964044" w14:textId="77777777" w:rsidR="00C62626" w:rsidRDefault="00C62626">
      <w:pPr>
        <w:pStyle w:val="ClauseList"/>
      </w:pPr>
      <w:r>
        <w:t>^</w:t>
      </w:r>
    </w:p>
    <w:p w14:paraId="4A2C382F" w14:textId="77777777" w:rsidR="00C62626" w:rsidRDefault="00C62626">
      <w:pPr>
        <w:pStyle w:val="ClauseList"/>
      </w:pPr>
      <w:r>
        <w:t>^</w:t>
      </w:r>
    </w:p>
    <w:p w14:paraId="1D7447DB" w14:textId="77777777" w:rsidR="009E006F" w:rsidRDefault="009E006F" w:rsidP="009E006F">
      <w:pPr>
        <w:pStyle w:val="Comment"/>
      </w:pPr>
      <w:bookmarkStart w:id="203" w:name="_Ref508610536"/>
      <w:bookmarkStart w:id="204" w:name="_Toc54500830"/>
      <w:r>
        <w:t>SPEC NOTE: Use one of the following for contracts that are not absolute commitments.</w:t>
      </w:r>
    </w:p>
    <w:p w14:paraId="10F55BCD" w14:textId="77777777" w:rsidR="009E006F" w:rsidRDefault="009E006F" w:rsidP="009E006F">
      <w:pPr>
        <w:pStyle w:val="Comment"/>
      </w:pPr>
      <w:r>
        <w:t>VERSION 1: Use this version for “as required” contracts.</w:t>
      </w:r>
    </w:p>
    <w:p w14:paraId="2FCF86A3" w14:textId="77777777" w:rsidR="009E006F" w:rsidRDefault="009E006F" w:rsidP="009E006F">
      <w:pPr>
        <w:pStyle w:val="Clause"/>
        <w:rPr>
          <w:rFonts w:cs="Arial"/>
        </w:rPr>
      </w:pPr>
      <w:r>
        <w:rPr>
          <w:rFonts w:cs="Arial"/>
        </w:rPr>
        <w:t>The Work shall be done on an "as required" basis during the term of the Contract.</w:t>
      </w:r>
    </w:p>
    <w:p w14:paraId="476CF9C6" w14:textId="77777777" w:rsidR="009E006F" w:rsidRDefault="009E006F" w:rsidP="009E006F">
      <w:pPr>
        <w:pStyle w:val="SubClause"/>
        <w:rPr>
          <w:rFonts w:cs="Arial"/>
        </w:rPr>
      </w:pPr>
      <w:r>
        <w:rPr>
          <w:rFonts w:cs="Arial"/>
        </w:rPr>
        <w:t>T</w:t>
      </w:r>
      <w:r w:rsidRPr="00677B00">
        <w:rPr>
          <w:rFonts w:cs="Arial"/>
        </w:rPr>
        <w:t xml:space="preserve">he type and quantity of </w:t>
      </w:r>
      <w:r>
        <w:rPr>
          <w:rFonts w:cs="Arial"/>
        </w:rPr>
        <w:t>W</w:t>
      </w:r>
      <w:r w:rsidRPr="00677B00">
        <w:rPr>
          <w:rFonts w:cs="Arial"/>
        </w:rPr>
        <w:t>ork to be performed under this Contract</w:t>
      </w:r>
      <w:r>
        <w:rPr>
          <w:rFonts w:cs="Arial"/>
        </w:rPr>
        <w:t xml:space="preserve"> shall be as authorized from time to time by the Contract Administrator and/or Users.</w:t>
      </w:r>
    </w:p>
    <w:p w14:paraId="3AB7039C" w14:textId="77777777" w:rsidR="009E006F" w:rsidRDefault="009E006F" w:rsidP="009E006F">
      <w:pPr>
        <w:pStyle w:val="SubClause"/>
        <w:rPr>
          <w:rFonts w:cs="Arial"/>
        </w:rPr>
      </w:pPr>
      <w:r>
        <w:rPr>
          <w:rFonts w:cs="Arial"/>
        </w:rPr>
        <w:t>Notwithstanding</w:t>
      </w:r>
      <w:r w:rsidRPr="00DE666F">
        <w:rPr>
          <w:rFonts w:cs="Arial"/>
        </w:rPr>
        <w:t xml:space="preserve"> C</w:t>
      </w:r>
      <w:r>
        <w:rPr>
          <w:rFonts w:cs="Arial"/>
        </w:rPr>
        <w:t>7.4</w:t>
      </w:r>
      <w:r w:rsidRPr="00DE666F">
        <w:rPr>
          <w:rFonts w:cs="Arial"/>
        </w:rPr>
        <w:t xml:space="preserve">, the City shall have no obligation under the Contract to purchase any quantity of </w:t>
      </w:r>
      <w:r>
        <w:rPr>
          <w:rFonts w:cs="Arial"/>
        </w:rPr>
        <w:t>any item</w:t>
      </w:r>
      <w:r w:rsidRPr="00DE666F">
        <w:rPr>
          <w:rFonts w:cs="Arial"/>
        </w:rPr>
        <w:t xml:space="preserve"> in excess of</w:t>
      </w:r>
      <w:r w:rsidR="007D6644">
        <w:rPr>
          <w:rFonts w:cs="Arial"/>
        </w:rPr>
        <w:t xml:space="preserve"> their </w:t>
      </w:r>
      <w:r w:rsidRPr="00DE666F">
        <w:rPr>
          <w:rFonts w:cs="Arial"/>
        </w:rPr>
        <w:t>actual operational requirements.</w:t>
      </w:r>
    </w:p>
    <w:p w14:paraId="1A1259FB" w14:textId="03E33A29" w:rsidR="00526EAC" w:rsidRPr="00E965C4" w:rsidRDefault="00526EAC" w:rsidP="00526EAC">
      <w:pPr>
        <w:pStyle w:val="Clause"/>
      </w:pPr>
      <w:r w:rsidRPr="00386E30">
        <w:t>Notwithstanding</w:t>
      </w:r>
      <w:r>
        <w:t xml:space="preserve"> </w:t>
      </w:r>
      <w:r>
        <w:fldChar w:fldCharType="begin"/>
      </w:r>
      <w:r>
        <w:instrText xml:space="preserve"> REF _Ref243901025 \r \h </w:instrText>
      </w:r>
      <w:r>
        <w:fldChar w:fldCharType="separate"/>
      </w:r>
      <w:r w:rsidR="00656677">
        <w:t>D2.1</w:t>
      </w:r>
      <w:r>
        <w:fldChar w:fldCharType="end"/>
      </w:r>
      <w:r w:rsidRPr="00386E30">
        <w:t>, in the event that operational changes result in substantial changes to the requirements for Work, the City reserves the right to alter the type or quantity of work performed under this Contract, or to terminate the Contract, upon thirty (30) Calendar Days written notice by the Contract Administrator.  In such an event, no claim may be made for damages on the ground of loss of anticipated profit on Work.</w:t>
      </w:r>
    </w:p>
    <w:p w14:paraId="4D12B1A6" w14:textId="77777777" w:rsidR="00386E30" w:rsidRPr="00386E30" w:rsidRDefault="00386E30" w:rsidP="00386E30">
      <w:pPr>
        <w:pStyle w:val="Comment"/>
      </w:pPr>
      <w:r w:rsidRPr="00386E30">
        <w:t>VERSION 2: Use this version for contracts that do not require individual orders, i.e., that, once started, require a stop order to reduce or terminate services.  e.g.  The work proceeds on a scheduled basis into an unapproved budget year.</w:t>
      </w:r>
    </w:p>
    <w:p w14:paraId="6136015F" w14:textId="518EB812" w:rsidR="00386E30" w:rsidRDefault="00386E30" w:rsidP="00864D5D">
      <w:pPr>
        <w:pStyle w:val="Clause"/>
        <w:numPr>
          <w:ilvl w:val="2"/>
          <w:numId w:val="18"/>
        </w:numPr>
      </w:pPr>
      <w:bookmarkStart w:id="205" w:name="_Ref58043107"/>
      <w:r w:rsidRPr="00386E30">
        <w:t xml:space="preserve">Notwithstanding </w:t>
      </w:r>
      <w:r w:rsidR="00A820F9">
        <w:rPr>
          <w:rFonts w:cs="Arial"/>
        </w:rPr>
        <w:fldChar w:fldCharType="begin"/>
      </w:r>
      <w:r w:rsidR="00A820F9">
        <w:instrText xml:space="preserve"> REF _Ref243901025 \r \h </w:instrText>
      </w:r>
      <w:r w:rsidR="00A820F9">
        <w:rPr>
          <w:rFonts w:cs="Arial"/>
        </w:rPr>
      </w:r>
      <w:r w:rsidR="00A820F9">
        <w:rPr>
          <w:rFonts w:cs="Arial"/>
        </w:rPr>
        <w:fldChar w:fldCharType="separate"/>
      </w:r>
      <w:r w:rsidR="00656677">
        <w:t>D2.1</w:t>
      </w:r>
      <w:r w:rsidR="00A820F9">
        <w:rPr>
          <w:rFonts w:cs="Arial"/>
        </w:rPr>
        <w:fldChar w:fldCharType="end"/>
      </w:r>
      <w:r w:rsidRPr="00386E30">
        <w:t>, the type and quantity of Work to be performed under this Contract is subject to annual approval of monies therefore in a budget by Council.  Bidders are advised that monies have been approved for work up to and including December 31, ^</w:t>
      </w:r>
      <w:r w:rsidRPr="00386E30">
        <w:rPr>
          <w:rStyle w:val="CommentFont"/>
          <w:rFonts w:cs="Arial"/>
        </w:rPr>
        <w:t>year</w:t>
      </w:r>
      <w:r w:rsidRPr="00386E30">
        <w:t>.</w:t>
      </w:r>
      <w:bookmarkEnd w:id="205"/>
    </w:p>
    <w:p w14:paraId="6FDF9212" w14:textId="77777777" w:rsidR="007D73B3" w:rsidRPr="00386E30" w:rsidRDefault="007D73B3" w:rsidP="00864D5D">
      <w:pPr>
        <w:pStyle w:val="SubClause"/>
        <w:numPr>
          <w:ilvl w:val="5"/>
          <w:numId w:val="18"/>
        </w:numPr>
      </w:pPr>
      <w:r w:rsidRPr="007D73B3">
        <w:lastRenderedPageBreak/>
        <w:t>In the event that Council does not approve the annual budget for any year during this Contract, the City reserves the right to alter the type or quantity of work performed under this Contract, or to terminate the Contract, upon one hundred and twenty (120) Calendar Days written notice by the Contract Administrator.  In such an event, no claim may be made against the City for damages of any kind resulting from the termination, including, but not limited to, on the ground of loss of anticipated profit on Work.</w:t>
      </w:r>
    </w:p>
    <w:p w14:paraId="6EF3A057" w14:textId="708BEB16" w:rsidR="00386E30" w:rsidRPr="00E965C4" w:rsidRDefault="00386E30" w:rsidP="00386E30">
      <w:pPr>
        <w:pStyle w:val="Clause"/>
      </w:pPr>
      <w:bookmarkStart w:id="206" w:name="_Hlk181175141"/>
      <w:r w:rsidRPr="00386E30">
        <w:rPr>
          <w:rFonts w:cs="Arial"/>
        </w:rPr>
        <w:t>Notwithstanding</w:t>
      </w:r>
      <w:r w:rsidR="00A820F9">
        <w:rPr>
          <w:rFonts w:cs="Arial"/>
        </w:rPr>
        <w:t xml:space="preserve"> </w:t>
      </w:r>
      <w:r w:rsidR="00A820F9">
        <w:rPr>
          <w:rFonts w:cs="Arial"/>
        </w:rPr>
        <w:fldChar w:fldCharType="begin"/>
      </w:r>
      <w:r w:rsidR="00A820F9">
        <w:rPr>
          <w:rFonts w:cs="Arial"/>
        </w:rPr>
        <w:instrText xml:space="preserve"> REF _Ref243901025 \r \h </w:instrText>
      </w:r>
      <w:r w:rsidR="00A820F9">
        <w:rPr>
          <w:rFonts w:cs="Arial"/>
        </w:rPr>
      </w:r>
      <w:r w:rsidR="00A820F9">
        <w:rPr>
          <w:rFonts w:cs="Arial"/>
        </w:rPr>
        <w:fldChar w:fldCharType="separate"/>
      </w:r>
      <w:r w:rsidR="00656677">
        <w:rPr>
          <w:rFonts w:cs="Arial"/>
        </w:rPr>
        <w:t>D2.1</w:t>
      </w:r>
      <w:r w:rsidR="00A820F9">
        <w:rPr>
          <w:rFonts w:cs="Arial"/>
        </w:rPr>
        <w:fldChar w:fldCharType="end"/>
      </w:r>
      <w:r w:rsidRPr="00386E30">
        <w:rPr>
          <w:rFonts w:cs="Arial"/>
        </w:rPr>
        <w:t>, in the event that operational changes result in substantial changes to the requirements for Work, the City reserves the right to alter the type or quantity of work performed under this Contract, or to terminate the Contract, upon thirty (30) Calendar Days written notice by the Contract Administrator.  In such an event, no claim may be made for damages on the ground of loss of anticipated profit on Work.</w:t>
      </w:r>
    </w:p>
    <w:p w14:paraId="2AC9695B" w14:textId="77777777" w:rsidR="00B3270F" w:rsidRDefault="00B3270F" w:rsidP="006A01AC">
      <w:pPr>
        <w:pStyle w:val="CLAUSEHEADING"/>
      </w:pPr>
      <w:bookmarkStart w:id="207" w:name="_Toc212457058"/>
      <w:bookmarkStart w:id="208" w:name="_Hlk127194864"/>
      <w:bookmarkEnd w:id="206"/>
      <w:r>
        <w:t>Duration of Contract</w:t>
      </w:r>
      <w:bookmarkEnd w:id="207"/>
    </w:p>
    <w:p w14:paraId="0BDB8714" w14:textId="77777777" w:rsidR="00B3270F" w:rsidRDefault="00B3270F" w:rsidP="00B3270F">
      <w:pPr>
        <w:pStyle w:val="Clause"/>
      </w:pPr>
      <w:r>
        <w:rPr>
          <w:rFonts w:cs="Arial"/>
        </w:rPr>
        <w:t>The Contractor shall perform the Work of this Contract during the period of ^</w:t>
      </w:r>
      <w:r>
        <w:rPr>
          <w:rStyle w:val="CommentFont"/>
          <w:rFonts w:cs="Arial"/>
        </w:rPr>
        <w:t>start date</w:t>
      </w:r>
      <w:r>
        <w:rPr>
          <w:rFonts w:cs="Arial"/>
        </w:rPr>
        <w:t xml:space="preserve"> to ^</w:t>
      </w:r>
      <w:r>
        <w:rPr>
          <w:rStyle w:val="CommentFont"/>
          <w:rFonts w:cs="Arial"/>
        </w:rPr>
        <w:t>end date</w:t>
      </w:r>
      <w:r>
        <w:rPr>
          <w:rFonts w:cs="Arial"/>
        </w:rPr>
        <w:t>.</w:t>
      </w:r>
    </w:p>
    <w:p w14:paraId="12B9B4A0" w14:textId="77777777" w:rsidR="002D50DD" w:rsidRDefault="002D50DD" w:rsidP="002D50DD">
      <w:pPr>
        <w:pStyle w:val="CLAUSEHEADING"/>
        <w:rPr>
          <w:lang w:val="en-US"/>
        </w:rPr>
      </w:pPr>
      <w:bookmarkStart w:id="209" w:name="_Toc212457059"/>
      <w:bookmarkStart w:id="210" w:name="_Ref482427803"/>
      <w:bookmarkStart w:id="211" w:name="_Ref482427855"/>
      <w:bookmarkStart w:id="212" w:name="_Ref482429177"/>
      <w:bookmarkStart w:id="213" w:name="_Toc482432357"/>
      <w:bookmarkStart w:id="214" w:name="_Toc3968690"/>
      <w:bookmarkEnd w:id="203"/>
      <w:bookmarkEnd w:id="204"/>
      <w:bookmarkEnd w:id="208"/>
      <w:r>
        <w:rPr>
          <w:lang w:val="en-US"/>
        </w:rPr>
        <w:t>C</w:t>
      </w:r>
      <w:r w:rsidR="00D5233F">
        <w:rPr>
          <w:lang w:val="en-US"/>
        </w:rPr>
        <w:t>ooperative Purchase</w:t>
      </w:r>
      <w:bookmarkEnd w:id="209"/>
    </w:p>
    <w:p w14:paraId="79531F3C" w14:textId="77777777" w:rsidR="002D50DD" w:rsidRDefault="002D50DD" w:rsidP="002D50DD">
      <w:pPr>
        <w:pStyle w:val="Clear"/>
        <w:rPr>
          <w:lang w:val="en-US"/>
        </w:rPr>
      </w:pPr>
      <w:r>
        <w:rPr>
          <w:lang w:val="en-US"/>
        </w:rPr>
        <w:t>The Contractor is advised that this is a cooperative purchase.</w:t>
      </w:r>
    </w:p>
    <w:p w14:paraId="04E23B15" w14:textId="77777777" w:rsidR="002D50DD" w:rsidRDefault="002D50DD" w:rsidP="002D50DD">
      <w:pPr>
        <w:pStyle w:val="Clear"/>
        <w:rPr>
          <w:lang w:val="en-US"/>
        </w:rPr>
      </w:pPr>
      <w:r>
        <w:rPr>
          <w:lang w:val="en-US"/>
        </w:rPr>
        <w:t>The Contract Administrator may, from time to time during the term of the Contract, approve other public sector organizations and utilities, including but not limited to municipalities, universities, schools and hospitals, to be participants in the cooperative purchase.</w:t>
      </w:r>
    </w:p>
    <w:p w14:paraId="760158E3" w14:textId="77777777" w:rsidR="002D50DD" w:rsidRDefault="002D50DD" w:rsidP="002D50DD">
      <w:pPr>
        <w:pStyle w:val="Clear"/>
        <w:rPr>
          <w:lang w:val="en-US"/>
        </w:rPr>
      </w:pPr>
      <w:r>
        <w:rPr>
          <w:lang w:val="en-US"/>
        </w:rPr>
        <w:t xml:space="preserve">The Contract Administrator will notify the Contractor of a potential participant and provide a list of the delivery locations and estimated quantities. </w:t>
      </w:r>
    </w:p>
    <w:p w14:paraId="2CBBE883" w14:textId="77777777" w:rsidR="002D50DD" w:rsidRDefault="002D50DD" w:rsidP="002D50DD">
      <w:pPr>
        <w:pStyle w:val="Clear"/>
        <w:rPr>
          <w:lang w:val="en-US"/>
        </w:rPr>
      </w:pPr>
      <w:bookmarkStart w:id="215" w:name="_Ref485117460"/>
      <w:r>
        <w:rPr>
          <w:lang w:val="en-US"/>
        </w:rPr>
        <w:t>If any location of the potential participant is more than ten (10) kilometres beyond the boundaries of The City of Winnipeg, the Contractor shall, within fifteen (15) Calendar Days of the written notice, notify the Contract Administrator of the amount of any additional delivery charge for the location.</w:t>
      </w:r>
      <w:bookmarkEnd w:id="215"/>
    </w:p>
    <w:p w14:paraId="3FD3C0BB" w14:textId="77777777" w:rsidR="002D50DD" w:rsidRDefault="002D50DD" w:rsidP="002D50DD">
      <w:pPr>
        <w:pStyle w:val="Clear"/>
        <w:rPr>
          <w:lang w:val="en-US"/>
        </w:rPr>
      </w:pPr>
      <w:bookmarkStart w:id="216" w:name="_Ref485117467"/>
      <w:r>
        <w:rPr>
          <w:lang w:val="en-US"/>
        </w:rPr>
        <w:t>If any additional delivery charges are identified by the Contractor, the potential participant may accept or decline to participate in the cooperative purchase.</w:t>
      </w:r>
      <w:bookmarkEnd w:id="216"/>
    </w:p>
    <w:p w14:paraId="3995A94A" w14:textId="77777777" w:rsidR="002D50DD" w:rsidRDefault="002D50DD" w:rsidP="002D50DD">
      <w:pPr>
        <w:pStyle w:val="Clear"/>
        <w:rPr>
          <w:lang w:val="en-US"/>
        </w:rPr>
      </w:pPr>
      <w:r>
        <w:rPr>
          <w:lang w:val="en-US"/>
        </w:rPr>
        <w:t xml:space="preserve">The Contractor shall enter into a contract with each participant under the same terms and conditions as this Contract except: </w:t>
      </w:r>
    </w:p>
    <w:p w14:paraId="3D8C502D" w14:textId="77777777" w:rsidR="002D50DD" w:rsidRDefault="002D50DD" w:rsidP="002D50DD">
      <w:pPr>
        <w:pStyle w:val="ClauseList"/>
      </w:pPr>
      <w:r>
        <w:t>supply under the contract shall not commence until the expiry or lawful termination of any other contract(s) binding the participant for the same goods</w:t>
      </w:r>
      <w:r w:rsidR="00A442FD">
        <w:t xml:space="preserve"> and/or services</w:t>
      </w:r>
      <w:r>
        <w:t>;</w:t>
      </w:r>
    </w:p>
    <w:p w14:paraId="4AECB573" w14:textId="77777777" w:rsidR="002D50DD" w:rsidRDefault="002D50DD" w:rsidP="002D50DD">
      <w:pPr>
        <w:pStyle w:val="ClauseList"/>
      </w:pPr>
      <w:r>
        <w:t>a participant may specify a duration of Contract shorter than the duration of this Contract;</w:t>
      </w:r>
    </w:p>
    <w:p w14:paraId="75F9D437" w14:textId="77777777" w:rsidR="002D50DD" w:rsidRDefault="002D50DD" w:rsidP="002D50DD">
      <w:pPr>
        <w:pStyle w:val="ClauseList"/>
      </w:pPr>
      <w:r>
        <w:t>a participant may specify that only some items under this Contract and/or less than</w:t>
      </w:r>
      <w:r w:rsidR="007D6644">
        <w:t xml:space="preserve"> their </w:t>
      </w:r>
      <w:r>
        <w:t>total requirement for an item are to be supplied under</w:t>
      </w:r>
      <w:r w:rsidR="007D6644">
        <w:t xml:space="preserve"> their </w:t>
      </w:r>
      <w:r>
        <w:t>contract; and</w:t>
      </w:r>
    </w:p>
    <w:p w14:paraId="0C4F4136" w14:textId="2D6F3DFC" w:rsidR="002D50DD" w:rsidRDefault="002D50DD" w:rsidP="002D50DD">
      <w:pPr>
        <w:pStyle w:val="ClauseList"/>
      </w:pPr>
      <w:r>
        <w:t xml:space="preserve">any additional delivery charge identified and accepted in accordance with clause </w:t>
      </w:r>
      <w:r>
        <w:fldChar w:fldCharType="begin"/>
      </w:r>
      <w:r>
        <w:instrText xml:space="preserve"> REF _Ref485117460 \r \h </w:instrText>
      </w:r>
      <w:r>
        <w:fldChar w:fldCharType="separate"/>
      </w:r>
      <w:r w:rsidR="00656677">
        <w:t>D4.4</w:t>
      </w:r>
      <w:r>
        <w:fldChar w:fldCharType="end"/>
      </w:r>
      <w:r>
        <w:t xml:space="preserve"> and </w:t>
      </w:r>
      <w:r>
        <w:fldChar w:fldCharType="begin"/>
      </w:r>
      <w:r>
        <w:instrText xml:space="preserve"> REF _Ref485117467 \r \h </w:instrText>
      </w:r>
      <w:r>
        <w:fldChar w:fldCharType="separate"/>
      </w:r>
      <w:r w:rsidR="00656677">
        <w:t>D4.5</w:t>
      </w:r>
      <w:r>
        <w:fldChar w:fldCharType="end"/>
      </w:r>
      <w:r>
        <w:t xml:space="preserve"> will apply.</w:t>
      </w:r>
    </w:p>
    <w:p w14:paraId="57857893" w14:textId="77777777" w:rsidR="002D50DD" w:rsidRDefault="002D50DD" w:rsidP="002D50DD">
      <w:pPr>
        <w:pStyle w:val="Clear"/>
        <w:rPr>
          <w:lang w:val="en-US"/>
        </w:rPr>
      </w:pPr>
      <w:r>
        <w:rPr>
          <w:lang w:val="en-US"/>
        </w:rPr>
        <w:t>Each participant will be responsible for the administration of</w:t>
      </w:r>
      <w:r w:rsidR="007D6644">
        <w:rPr>
          <w:lang w:val="en-US"/>
        </w:rPr>
        <w:t xml:space="preserve"> their </w:t>
      </w:r>
      <w:r>
        <w:rPr>
          <w:lang w:val="en-US"/>
        </w:rPr>
        <w:t>contract and the fulfilment of</w:t>
      </w:r>
      <w:r w:rsidR="007D6644">
        <w:rPr>
          <w:lang w:val="en-US"/>
        </w:rPr>
        <w:t xml:space="preserve"> their </w:t>
      </w:r>
      <w:r>
        <w:rPr>
          <w:lang w:val="en-US"/>
        </w:rPr>
        <w:t>obligations under</w:t>
      </w:r>
      <w:r w:rsidR="007D6644">
        <w:rPr>
          <w:lang w:val="en-US"/>
        </w:rPr>
        <w:t xml:space="preserve"> their </w:t>
      </w:r>
      <w:r>
        <w:rPr>
          <w:lang w:val="en-US"/>
        </w:rPr>
        <w:t>contract. The City shall not incur any liability arising from any such contract.</w:t>
      </w:r>
    </w:p>
    <w:p w14:paraId="366F95F1" w14:textId="77777777" w:rsidR="002D50DD" w:rsidRDefault="002D50DD" w:rsidP="002D50DD">
      <w:pPr>
        <w:pStyle w:val="Clear"/>
      </w:pPr>
      <w:r>
        <w:t>No participant shall have the right or authority to effect a change in the contract, or of any other Participant in this Contract.</w:t>
      </w:r>
    </w:p>
    <w:p w14:paraId="71D7FFA9" w14:textId="77777777" w:rsidR="00C62626" w:rsidRDefault="00C62626">
      <w:pPr>
        <w:pStyle w:val="CLAUSEHEADING"/>
      </w:pPr>
      <w:bookmarkStart w:id="217" w:name="_Ref212456231"/>
      <w:bookmarkStart w:id="218" w:name="_Toc212457060"/>
      <w:r>
        <w:t>Definitions</w:t>
      </w:r>
      <w:bookmarkEnd w:id="210"/>
      <w:bookmarkEnd w:id="211"/>
      <w:bookmarkEnd w:id="212"/>
      <w:bookmarkEnd w:id="213"/>
      <w:bookmarkEnd w:id="214"/>
      <w:bookmarkEnd w:id="217"/>
      <w:bookmarkEnd w:id="218"/>
    </w:p>
    <w:p w14:paraId="0677F0AE" w14:textId="62E3FC36" w:rsidR="00C62626" w:rsidRDefault="00C62626">
      <w:pPr>
        <w:pStyle w:val="Comment"/>
      </w:pPr>
      <w:r>
        <w:t xml:space="preserve">SPEC NOTE: Include </w:t>
      </w:r>
      <w:r w:rsidR="006A01AC">
        <w:fldChar w:fldCharType="begin"/>
      </w:r>
      <w:r w:rsidR="006A01AC">
        <w:instrText xml:space="preserve"> REF _Ref212456231 \w \h </w:instrText>
      </w:r>
      <w:r w:rsidR="006A01AC">
        <w:fldChar w:fldCharType="separate"/>
      </w:r>
      <w:r w:rsidR="00656677">
        <w:t>D5</w:t>
      </w:r>
      <w:r w:rsidR="006A01AC">
        <w:fldChar w:fldCharType="end"/>
      </w:r>
      <w:r w:rsidR="006A01AC">
        <w:t xml:space="preserve"> </w:t>
      </w:r>
      <w:r>
        <w:t xml:space="preserve">only if it is necessary to define any words, phrases, acronyms or abbreviations used in the </w:t>
      </w:r>
      <w:r w:rsidR="001179CA">
        <w:t>Tender</w:t>
      </w:r>
      <w:r>
        <w:t xml:space="preserve"> with a meaning other than in common English usage or where the definition in </w:t>
      </w:r>
      <w:r w:rsidR="008F1484">
        <w:t>C</w:t>
      </w:r>
      <w:r>
        <w:t>1.1 must be modified.</w:t>
      </w:r>
    </w:p>
    <w:p w14:paraId="42590779" w14:textId="77777777" w:rsidR="00C62626" w:rsidRDefault="00C62626">
      <w:pPr>
        <w:pStyle w:val="Clause"/>
      </w:pPr>
      <w:r>
        <w:t xml:space="preserve">When used in this </w:t>
      </w:r>
      <w:r w:rsidR="001179CA">
        <w:t>Tender</w:t>
      </w:r>
      <w:r>
        <w:t>:</w:t>
      </w:r>
    </w:p>
    <w:p w14:paraId="6C8072A3" w14:textId="77777777" w:rsidR="00B24E7B" w:rsidRDefault="00B24E7B" w:rsidP="00B24E7B">
      <w:pPr>
        <w:pStyle w:val="Comment"/>
      </w:pPr>
      <w:r>
        <w:lastRenderedPageBreak/>
        <w:t xml:space="preserve">SPEC NOTE: Define any words, phrases, acronyms or abbreviations used in the </w:t>
      </w:r>
      <w:r w:rsidR="001179CA">
        <w:t>Tender</w:t>
      </w:r>
      <w:r>
        <w:t xml:space="preserve"> with a meaning other than in common English usage and not defined in </w:t>
      </w:r>
      <w:r w:rsidR="008F1484">
        <w:t>C</w:t>
      </w:r>
      <w:r>
        <w:t>1.1.</w:t>
      </w:r>
    </w:p>
    <w:p w14:paraId="7BB4DFFC" w14:textId="77777777" w:rsidR="00C62626" w:rsidRDefault="00C62626">
      <w:pPr>
        <w:pStyle w:val="ClauseList"/>
      </w:pPr>
      <w:r>
        <w:t>”</w:t>
      </w:r>
      <w:r>
        <w:rPr>
          <w:b/>
          <w:bCs/>
        </w:rPr>
        <w:t>^</w:t>
      </w:r>
      <w:r>
        <w:rPr>
          <w:rStyle w:val="CommentFont"/>
          <w:b/>
          <w:bCs/>
        </w:rPr>
        <w:t>term</w:t>
      </w:r>
      <w:r>
        <w:t>” means ^</w:t>
      </w:r>
      <w:r>
        <w:rPr>
          <w:rStyle w:val="CommentFont"/>
        </w:rPr>
        <w:t>definition</w:t>
      </w:r>
      <w:r>
        <w:t>;</w:t>
      </w:r>
    </w:p>
    <w:p w14:paraId="6501BEBB" w14:textId="77777777" w:rsidR="00C62626" w:rsidRDefault="00C62626">
      <w:pPr>
        <w:pStyle w:val="ClauseList"/>
      </w:pPr>
      <w:r>
        <w:t>”</w:t>
      </w:r>
      <w:r>
        <w:rPr>
          <w:b/>
          <w:bCs/>
        </w:rPr>
        <w:t>^</w:t>
      </w:r>
      <w:r>
        <w:rPr>
          <w:rStyle w:val="CommentFont"/>
          <w:b/>
          <w:bCs/>
        </w:rPr>
        <w:t>term</w:t>
      </w:r>
      <w:r>
        <w:t>” means ^</w:t>
      </w:r>
      <w:r>
        <w:rPr>
          <w:rStyle w:val="CommentFont"/>
        </w:rPr>
        <w:t>definition</w:t>
      </w:r>
      <w:r>
        <w:t>.</w:t>
      </w:r>
    </w:p>
    <w:p w14:paraId="0EFEF343" w14:textId="77777777" w:rsidR="00C62626" w:rsidRDefault="00C62626">
      <w:pPr>
        <w:pStyle w:val="Clause"/>
      </w:pPr>
      <w:r>
        <w:t xml:space="preserve">Notwithstanding </w:t>
      </w:r>
      <w:r w:rsidR="008F1484">
        <w:t>C</w:t>
      </w:r>
      <w:r>
        <w:t xml:space="preserve">1.1, when used in this </w:t>
      </w:r>
      <w:r w:rsidR="001179CA">
        <w:t>Tender</w:t>
      </w:r>
      <w:r>
        <w:t>:</w:t>
      </w:r>
    </w:p>
    <w:p w14:paraId="65C71752" w14:textId="77777777" w:rsidR="00B24E7B" w:rsidRDefault="00B24E7B" w:rsidP="00B24E7B">
      <w:pPr>
        <w:pStyle w:val="Comment"/>
      </w:pPr>
      <w:r>
        <w:t xml:space="preserve">SPEC NOTE: Define any words, phrases, acronyms or abbreviations used in the </w:t>
      </w:r>
      <w:r w:rsidR="001179CA">
        <w:t>Tender</w:t>
      </w:r>
      <w:r>
        <w:t xml:space="preserve"> for which the meaning ascribed in </w:t>
      </w:r>
      <w:r w:rsidR="008F1484">
        <w:t>C</w:t>
      </w:r>
      <w:r>
        <w:t>1.1 must be modified.</w:t>
      </w:r>
    </w:p>
    <w:p w14:paraId="21D697A8" w14:textId="77777777" w:rsidR="00C62626" w:rsidRDefault="00C62626">
      <w:pPr>
        <w:pStyle w:val="ClauseList"/>
      </w:pPr>
      <w:r>
        <w:t>”</w:t>
      </w:r>
      <w:r>
        <w:rPr>
          <w:b/>
          <w:bCs/>
        </w:rPr>
        <w:t>^</w:t>
      </w:r>
      <w:r>
        <w:rPr>
          <w:rStyle w:val="CommentFont"/>
          <w:b/>
          <w:bCs/>
        </w:rPr>
        <w:t>term</w:t>
      </w:r>
      <w:r>
        <w:t>” means ^</w:t>
      </w:r>
      <w:r>
        <w:rPr>
          <w:rStyle w:val="CommentFont"/>
        </w:rPr>
        <w:t>definition</w:t>
      </w:r>
      <w:r>
        <w:t>;</w:t>
      </w:r>
    </w:p>
    <w:p w14:paraId="4084CCF7" w14:textId="77777777" w:rsidR="00C62626" w:rsidRDefault="00C62626">
      <w:pPr>
        <w:pStyle w:val="ClauseList"/>
      </w:pPr>
      <w:r>
        <w:t>”</w:t>
      </w:r>
      <w:r>
        <w:rPr>
          <w:b/>
          <w:bCs/>
        </w:rPr>
        <w:t>^</w:t>
      </w:r>
      <w:r>
        <w:rPr>
          <w:rStyle w:val="CommentFont"/>
          <w:b/>
          <w:bCs/>
        </w:rPr>
        <w:t>term</w:t>
      </w:r>
      <w:r>
        <w:t>” means ^</w:t>
      </w:r>
      <w:r>
        <w:rPr>
          <w:rStyle w:val="CommentFont"/>
        </w:rPr>
        <w:t>definition</w:t>
      </w:r>
      <w:r>
        <w:t>;</w:t>
      </w:r>
    </w:p>
    <w:p w14:paraId="41B7FDC4" w14:textId="77777777" w:rsidR="00C62626" w:rsidRDefault="00C62626">
      <w:pPr>
        <w:pStyle w:val="ClauseList"/>
      </w:pPr>
      <w:r>
        <w:t>”</w:t>
      </w:r>
      <w:r>
        <w:rPr>
          <w:b/>
          <w:bCs/>
        </w:rPr>
        <w:t>^</w:t>
      </w:r>
      <w:r>
        <w:rPr>
          <w:rStyle w:val="CommentFont"/>
          <w:b/>
          <w:bCs/>
        </w:rPr>
        <w:t>term</w:t>
      </w:r>
      <w:r>
        <w:t>” means ^</w:t>
      </w:r>
      <w:r>
        <w:rPr>
          <w:rStyle w:val="CommentFont"/>
        </w:rPr>
        <w:t>definition</w:t>
      </w:r>
      <w:r>
        <w:t>;</w:t>
      </w:r>
    </w:p>
    <w:p w14:paraId="4A8F2078" w14:textId="77777777" w:rsidR="00C62626" w:rsidRDefault="00C62626">
      <w:pPr>
        <w:pStyle w:val="ClauseList"/>
      </w:pPr>
      <w:r>
        <w:t>”</w:t>
      </w:r>
      <w:r>
        <w:rPr>
          <w:b/>
          <w:bCs/>
        </w:rPr>
        <w:t>^</w:t>
      </w:r>
      <w:r>
        <w:rPr>
          <w:rStyle w:val="CommentFont"/>
          <w:b/>
          <w:bCs/>
        </w:rPr>
        <w:t>term</w:t>
      </w:r>
      <w:r>
        <w:t>” means ^</w:t>
      </w:r>
      <w:r>
        <w:rPr>
          <w:rStyle w:val="CommentFont"/>
        </w:rPr>
        <w:t>definition</w:t>
      </w:r>
      <w:r>
        <w:t>.</w:t>
      </w:r>
    </w:p>
    <w:p w14:paraId="6FDD7462" w14:textId="77777777" w:rsidR="00C62626" w:rsidRDefault="00C62626">
      <w:pPr>
        <w:pStyle w:val="CLAUSEHEADING"/>
      </w:pPr>
      <w:bookmarkStart w:id="219" w:name="_Ref482428021"/>
      <w:bookmarkStart w:id="220" w:name="_Ref482429216"/>
      <w:bookmarkStart w:id="221" w:name="_Toc482432358"/>
      <w:bookmarkStart w:id="222" w:name="_Toc3968691"/>
      <w:bookmarkStart w:id="223" w:name="_Toc212457061"/>
      <w:r>
        <w:t>Contract Administrator</w:t>
      </w:r>
      <w:bookmarkEnd w:id="219"/>
      <w:bookmarkEnd w:id="220"/>
      <w:bookmarkEnd w:id="221"/>
      <w:bookmarkEnd w:id="222"/>
      <w:bookmarkEnd w:id="223"/>
    </w:p>
    <w:p w14:paraId="1DC6B6CF" w14:textId="77777777" w:rsidR="00C62626" w:rsidRDefault="00C62626">
      <w:pPr>
        <w:pStyle w:val="Comment"/>
      </w:pPr>
      <w:r>
        <w:t xml:space="preserve">VERSION 1 - Use this version if the Contract Administrator is a company, e.g., consulting firm.  Insert the name of the company and the name, title, telephone number and facsimile number of the individual representing the Contract Administrator.  The individual must be reasonably available throughout the </w:t>
      </w:r>
      <w:r w:rsidR="009B27FF">
        <w:t>bidd</w:t>
      </w:r>
      <w:r>
        <w:t>ing period.  Never name more than one person.</w:t>
      </w:r>
    </w:p>
    <w:p w14:paraId="6B5FE98E" w14:textId="77777777" w:rsidR="00C62626" w:rsidRDefault="00C62626">
      <w:pPr>
        <w:pStyle w:val="Clause"/>
      </w:pPr>
      <w:bookmarkStart w:id="224" w:name="_Ref481907464"/>
      <w:r>
        <w:t>The Contract Administrator is ^</w:t>
      </w:r>
      <w:r>
        <w:rPr>
          <w:rStyle w:val="CommentFont"/>
        </w:rPr>
        <w:t>company name</w:t>
      </w:r>
      <w:r>
        <w:t>, represented by:</w:t>
      </w:r>
      <w:bookmarkEnd w:id="224"/>
    </w:p>
    <w:p w14:paraId="598FDBEE" w14:textId="77777777" w:rsidR="00C62626" w:rsidRDefault="00C62626" w:rsidP="00074ECC">
      <w:pPr>
        <w:spacing w:before="100"/>
        <w:ind w:left="864"/>
      </w:pPr>
      <w:r>
        <w:t>^</w:t>
      </w:r>
      <w:r>
        <w:rPr>
          <w:rStyle w:val="CommentFont"/>
        </w:rPr>
        <w:t>name</w:t>
      </w:r>
    </w:p>
    <w:p w14:paraId="7EF5104D" w14:textId="77777777" w:rsidR="00C62626" w:rsidRDefault="00C62626" w:rsidP="00074ECC">
      <w:pPr>
        <w:ind w:left="864"/>
      </w:pPr>
      <w:r>
        <w:t>^</w:t>
      </w:r>
      <w:r>
        <w:rPr>
          <w:rStyle w:val="CommentFont"/>
        </w:rPr>
        <w:t>title</w:t>
      </w:r>
    </w:p>
    <w:p w14:paraId="1A7F47D2" w14:textId="77777777" w:rsidR="00C62626" w:rsidRDefault="00C62626" w:rsidP="00074ECC">
      <w:pPr>
        <w:tabs>
          <w:tab w:val="left" w:pos="2340"/>
        </w:tabs>
        <w:spacing w:before="100"/>
        <w:ind w:left="864"/>
      </w:pPr>
      <w:r>
        <w:t>Telephone No.</w:t>
      </w:r>
      <w:r>
        <w:tab/>
      </w:r>
      <w:r w:rsidR="00415BFB">
        <w:t>204</w:t>
      </w:r>
      <w:r>
        <w:t xml:space="preserve"> ^</w:t>
      </w:r>
      <w:r>
        <w:rPr>
          <w:rStyle w:val="CommentFont"/>
        </w:rPr>
        <w:t>tel. no.</w:t>
      </w:r>
    </w:p>
    <w:p w14:paraId="1FF301DB" w14:textId="77777777" w:rsidR="00142BB4" w:rsidRDefault="00142BB4" w:rsidP="00142BB4">
      <w:pPr>
        <w:tabs>
          <w:tab w:val="left" w:pos="2340"/>
        </w:tabs>
        <w:ind w:left="864"/>
      </w:pPr>
      <w:r>
        <w:t>Email Address</w:t>
      </w:r>
      <w:r>
        <w:tab/>
        <w:t>^</w:t>
      </w:r>
      <w:r>
        <w:rPr>
          <w:rStyle w:val="CommentFont"/>
        </w:rPr>
        <w:t>email address.</w:t>
      </w:r>
    </w:p>
    <w:p w14:paraId="489AFBBC" w14:textId="77777777" w:rsidR="00644031" w:rsidRPr="00644031" w:rsidRDefault="00C62626" w:rsidP="00D2538C">
      <w:pPr>
        <w:pStyle w:val="Clause"/>
      </w:pPr>
      <w:r>
        <w:t>At the pre-construction meeting, ^name will identify additional personnel representing the Contract Administrator and their respective roles and responsibilities for the Work.</w:t>
      </w:r>
      <w:r w:rsidR="00644031" w:rsidRPr="00644031">
        <w:rPr>
          <w:b/>
        </w:rPr>
        <w:t xml:space="preserve"> </w:t>
      </w:r>
    </w:p>
    <w:p w14:paraId="7CB83894" w14:textId="77777777" w:rsidR="00C62626" w:rsidRDefault="00C62626">
      <w:pPr>
        <w:pStyle w:val="Comment"/>
      </w:pPr>
      <w:r>
        <w:t xml:space="preserve">VERSION 2 - Use this version if the Contract administrator is an individual, e.g., City employee.  Insert name, title, department name, telephone number and facsimile number of the City employee who is the Contract Administrator.  The Contract Administrator must be reasonably available throughout the </w:t>
      </w:r>
      <w:r w:rsidR="009B27FF">
        <w:t>bidding</w:t>
      </w:r>
      <w:r>
        <w:t xml:space="preserve"> period.  Never name more than one person.</w:t>
      </w:r>
    </w:p>
    <w:p w14:paraId="425F8B70" w14:textId="77777777" w:rsidR="00C62626" w:rsidRDefault="00C62626" w:rsidP="006D0C58">
      <w:pPr>
        <w:pStyle w:val="Clause"/>
        <w:numPr>
          <w:ilvl w:val="2"/>
          <w:numId w:val="6"/>
        </w:numPr>
      </w:pPr>
      <w:r>
        <w:t>The Contract Administrator is:</w:t>
      </w:r>
    </w:p>
    <w:p w14:paraId="66752353" w14:textId="77777777" w:rsidR="00C62626" w:rsidRDefault="00C62626" w:rsidP="00074ECC">
      <w:pPr>
        <w:spacing w:before="100"/>
        <w:ind w:left="864"/>
      </w:pPr>
      <w:r>
        <w:t>^</w:t>
      </w:r>
      <w:r>
        <w:rPr>
          <w:rStyle w:val="CommentFont"/>
        </w:rPr>
        <w:t>name</w:t>
      </w:r>
    </w:p>
    <w:p w14:paraId="36D9069D" w14:textId="77777777" w:rsidR="00C62626" w:rsidRDefault="00C62626" w:rsidP="00074ECC">
      <w:pPr>
        <w:ind w:left="864"/>
      </w:pPr>
      <w:r>
        <w:t>^</w:t>
      </w:r>
      <w:r>
        <w:rPr>
          <w:rStyle w:val="CommentFont"/>
        </w:rPr>
        <w:t>title</w:t>
      </w:r>
    </w:p>
    <w:p w14:paraId="3EDF783F" w14:textId="77777777" w:rsidR="00C62626" w:rsidRDefault="00C62626" w:rsidP="00074ECC">
      <w:pPr>
        <w:tabs>
          <w:tab w:val="left" w:pos="2340"/>
        </w:tabs>
        <w:spacing w:before="100"/>
        <w:ind w:left="864"/>
      </w:pPr>
      <w:r>
        <w:t>Telephone No.</w:t>
      </w:r>
      <w:r>
        <w:tab/>
      </w:r>
      <w:r w:rsidR="00415BFB">
        <w:t>204</w:t>
      </w:r>
      <w:r>
        <w:t xml:space="preserve"> ^</w:t>
      </w:r>
      <w:r>
        <w:rPr>
          <w:rStyle w:val="CommentFont"/>
        </w:rPr>
        <w:t>tel. no.</w:t>
      </w:r>
    </w:p>
    <w:p w14:paraId="1E14E01B" w14:textId="77777777" w:rsidR="00142BB4" w:rsidRDefault="00142BB4" w:rsidP="00142BB4">
      <w:pPr>
        <w:tabs>
          <w:tab w:val="left" w:pos="2340"/>
        </w:tabs>
        <w:ind w:left="864"/>
      </w:pPr>
      <w:r>
        <w:t>Email Address</w:t>
      </w:r>
      <w:r>
        <w:tab/>
        <w:t>^</w:t>
      </w:r>
      <w:r>
        <w:rPr>
          <w:rStyle w:val="CommentFont"/>
        </w:rPr>
        <w:t>email address.</w:t>
      </w:r>
    </w:p>
    <w:p w14:paraId="21E62FC5" w14:textId="77777777" w:rsidR="00C62626" w:rsidRDefault="00C62626">
      <w:pPr>
        <w:pStyle w:val="Clause"/>
      </w:pPr>
      <w:r>
        <w:t>At the pre-construction meeting, the Contract Administrator will identify additional personnel representing the Contract Administrator and their respective roles and responsibilities for the Work.</w:t>
      </w:r>
    </w:p>
    <w:p w14:paraId="16C368BE" w14:textId="77777777" w:rsidR="00C62626" w:rsidRDefault="00C62626">
      <w:pPr>
        <w:pStyle w:val="CLAUSEHEADING"/>
      </w:pPr>
      <w:bookmarkStart w:id="225" w:name="_Toc482432359"/>
      <w:bookmarkStart w:id="226" w:name="_Ref482496812"/>
      <w:bookmarkStart w:id="227" w:name="_Ref482497022"/>
      <w:bookmarkStart w:id="228" w:name="_Ref482497592"/>
      <w:bookmarkStart w:id="229" w:name="_Toc3968692"/>
      <w:bookmarkStart w:id="230" w:name="_Toc212457062"/>
      <w:r>
        <w:t>Contractor's Supervisor</w:t>
      </w:r>
      <w:bookmarkEnd w:id="225"/>
      <w:bookmarkEnd w:id="226"/>
      <w:bookmarkEnd w:id="227"/>
      <w:bookmarkEnd w:id="228"/>
      <w:bookmarkEnd w:id="229"/>
      <w:bookmarkEnd w:id="230"/>
    </w:p>
    <w:p w14:paraId="61960222" w14:textId="77777777" w:rsidR="00C62626" w:rsidRDefault="00C62626">
      <w:pPr>
        <w:pStyle w:val="Clause"/>
      </w:pPr>
      <w:r>
        <w:t>At the pre-construction meeting, the Contractor shall identify</w:t>
      </w:r>
      <w:r w:rsidR="00272218">
        <w:t xml:space="preserve"> their </w:t>
      </w:r>
      <w:r>
        <w:t>designated supervisor and any additional personnel representing the Contractor and their respective roles and responsibilities for the Work.</w:t>
      </w:r>
    </w:p>
    <w:p w14:paraId="5A33F9E2" w14:textId="77777777" w:rsidR="00C62626" w:rsidRDefault="00C62626">
      <w:pPr>
        <w:pStyle w:val="SUBHEADING"/>
      </w:pPr>
      <w:bookmarkStart w:id="231" w:name="_Toc482432362"/>
      <w:bookmarkStart w:id="232" w:name="_Toc3968695"/>
      <w:bookmarkStart w:id="233" w:name="_Toc212457063"/>
      <w:r>
        <w:lastRenderedPageBreak/>
        <w:t>Submissions</w:t>
      </w:r>
      <w:bookmarkEnd w:id="231"/>
      <w:bookmarkEnd w:id="232"/>
      <w:bookmarkEnd w:id="233"/>
    </w:p>
    <w:p w14:paraId="17062C0B" w14:textId="77777777" w:rsidR="003D7BD3" w:rsidRDefault="003D7BD3" w:rsidP="003D7BD3">
      <w:pPr>
        <w:pStyle w:val="CLAUSEHEADING"/>
      </w:pPr>
      <w:bookmarkStart w:id="234" w:name="_Toc72812509"/>
      <w:bookmarkStart w:id="235" w:name="_Toc138065457"/>
      <w:bookmarkStart w:id="236" w:name="_Ref151366153"/>
      <w:bookmarkStart w:id="237" w:name="_Toc151370574"/>
      <w:bookmarkStart w:id="238" w:name="_Ref151435914"/>
      <w:bookmarkStart w:id="239" w:name="_Toc212457064"/>
      <w:r>
        <w:t>Authority to Carry on Business</w:t>
      </w:r>
      <w:bookmarkEnd w:id="234"/>
      <w:bookmarkEnd w:id="235"/>
      <w:bookmarkEnd w:id="236"/>
      <w:bookmarkEnd w:id="237"/>
      <w:bookmarkEnd w:id="238"/>
      <w:bookmarkEnd w:id="239"/>
    </w:p>
    <w:p w14:paraId="62D46CC6" w14:textId="77777777" w:rsidR="003D7BD3" w:rsidRDefault="003D7BD3" w:rsidP="003D7BD3">
      <w:pPr>
        <w:pStyle w:val="Clause"/>
      </w:pPr>
      <w:r w:rsidRPr="00D4067B">
        <w:t>The Contractor shall be in good standing under The Corporations Act (Manitoba), or properly registered under The Business Names Registration Act (Manitoba), or otherwise properly registered, licensed or permitted by law to carry on business in Manitoba, or if the Contractor does not carry on business in Manitoba, in the jurisdiction where the Contractor does carry on business, throughout the term of the Contract, and shall provide the Contract Administrator with evidence thereof upon request.</w:t>
      </w:r>
    </w:p>
    <w:p w14:paraId="0A5DCC6A" w14:textId="77777777" w:rsidR="00BE11B4" w:rsidRDefault="00BE11B4" w:rsidP="00BE11B4">
      <w:pPr>
        <w:pStyle w:val="CLAUSEHEADING"/>
      </w:pPr>
      <w:bookmarkStart w:id="240" w:name="_Ref90802675"/>
      <w:bookmarkStart w:id="241" w:name="_Toc13055597"/>
      <w:bookmarkStart w:id="242" w:name="_Toc212457065"/>
      <w:r>
        <w:t>Safe Work Plan</w:t>
      </w:r>
      <w:bookmarkEnd w:id="240"/>
      <w:bookmarkEnd w:id="241"/>
      <w:bookmarkEnd w:id="242"/>
    </w:p>
    <w:p w14:paraId="4B77A1E0" w14:textId="1919244F" w:rsidR="00BE11B4" w:rsidRDefault="00BE11B4" w:rsidP="00BE11B4">
      <w:pPr>
        <w:pStyle w:val="Clause"/>
      </w:pPr>
      <w:r>
        <w:t>The Contractor shall provide the Contract Administrator with a Safe Work Plan at least five (5) Business Days prior to the commencement of any Work on the Site.</w:t>
      </w:r>
    </w:p>
    <w:p w14:paraId="4789DE06" w14:textId="77777777" w:rsidR="00BE11B4" w:rsidRDefault="00BE11B4" w:rsidP="00BE11B4">
      <w:pPr>
        <w:pStyle w:val="Clause"/>
      </w:pPr>
      <w:r>
        <w:t xml:space="preserve">The Safe Work Plan should be prepared and submitted in the format shown in the City’s </w:t>
      </w:r>
      <w:r>
        <w:rPr>
          <w:rFonts w:cs="Arial"/>
        </w:rPr>
        <w:t>template which is</w:t>
      </w:r>
      <w:r>
        <w:t xml:space="preserve"> available on the Information Connection page at The City of Winnipeg, Corporate Finance, </w:t>
      </w:r>
      <w:r w:rsidR="00BB1A6E">
        <w:t>Purchasing</w:t>
      </w:r>
      <w:r>
        <w:t xml:space="preserve"> Division website at </w:t>
      </w:r>
      <w:hyperlink r:id="rId25" w:history="1">
        <w:r w:rsidRPr="0084503B">
          <w:rPr>
            <w:rStyle w:val="Hyperlink"/>
          </w:rPr>
          <w:t>http://www.winnipeg.ca/matmgt/Safety/default.stm</w:t>
        </w:r>
      </w:hyperlink>
      <w:r>
        <w:t xml:space="preserve"> </w:t>
      </w:r>
    </w:p>
    <w:p w14:paraId="0F17693E" w14:textId="2660198F" w:rsidR="00BE11B4" w:rsidRDefault="00BE11B4" w:rsidP="00BE11B4">
      <w:pPr>
        <w:pStyle w:val="Comment"/>
      </w:pPr>
      <w:r>
        <w:t xml:space="preserve">SPEC NOTE: Delete </w:t>
      </w:r>
      <w:r>
        <w:fldChar w:fldCharType="begin"/>
      </w:r>
      <w:r>
        <w:instrText xml:space="preserve"> REF _Ref19777689 \r \h </w:instrText>
      </w:r>
      <w:r>
        <w:fldChar w:fldCharType="separate"/>
      </w:r>
      <w:r w:rsidR="00656677">
        <w:t>D9.3</w:t>
      </w:r>
      <w:r>
        <w:fldChar w:fldCharType="end"/>
      </w:r>
      <w:r>
        <w:t xml:space="preserve"> if deleting the COR requirements specified under </w:t>
      </w:r>
      <w:r>
        <w:fldChar w:fldCharType="begin"/>
      </w:r>
      <w:r>
        <w:instrText xml:space="preserve"> REF _Ref511033787 \r \h </w:instrText>
      </w:r>
      <w:r>
        <w:fldChar w:fldCharType="separate"/>
      </w:r>
      <w:r w:rsidR="00656677">
        <w:t>B13</w:t>
      </w:r>
      <w:r>
        <w:fldChar w:fldCharType="end"/>
      </w:r>
      <w:r>
        <w:t xml:space="preserve"> Qualifications.</w:t>
      </w:r>
    </w:p>
    <w:p w14:paraId="102D39EE" w14:textId="0C526C37" w:rsidR="00BE11B4" w:rsidRPr="00D4067B" w:rsidRDefault="00BE11B4" w:rsidP="00BE11B4">
      <w:pPr>
        <w:pStyle w:val="Clause"/>
      </w:pPr>
      <w:bookmarkStart w:id="243" w:name="_Ref19777689"/>
      <w:r w:rsidRPr="00D76768">
        <w:t xml:space="preserve">Notwithstanding </w:t>
      </w:r>
      <w:r>
        <w:fldChar w:fldCharType="begin"/>
      </w:r>
      <w:r>
        <w:instrText xml:space="preserve"> REF _Ref90960478 \r \h  \* MERGEFORMAT </w:instrText>
      </w:r>
      <w:r>
        <w:fldChar w:fldCharType="separate"/>
      </w:r>
      <w:r w:rsidR="00656677">
        <w:t>B13.4</w:t>
      </w:r>
      <w:r>
        <w:fldChar w:fldCharType="end"/>
      </w:r>
      <w:r>
        <w:t xml:space="preserve"> </w:t>
      </w:r>
      <w:r w:rsidRPr="00D76768">
        <w:t>at any time during the term of the Contract, the City may, at</w:t>
      </w:r>
      <w:r w:rsidR="007D6644">
        <w:t xml:space="preserve"> their </w:t>
      </w:r>
      <w:r w:rsidRPr="00D76768">
        <w:t>sole discretion and acting reasonably, require an updated COR Certificate or Annual Letter of good Standing.  A Contractor, who fails to provide a satisfactory COR Certificate or Annual Letter of good Standing, will not be permitted to continue to perform any Work.</w:t>
      </w:r>
      <w:bookmarkEnd w:id="243"/>
    </w:p>
    <w:p w14:paraId="32142119" w14:textId="77777777" w:rsidR="0062329E" w:rsidRDefault="0062329E" w:rsidP="0062329E">
      <w:pPr>
        <w:pStyle w:val="CLAUSEHEADING"/>
      </w:pPr>
      <w:bookmarkStart w:id="244" w:name="_Ref481909402"/>
      <w:bookmarkStart w:id="245" w:name="_Toc482432364"/>
      <w:bookmarkStart w:id="246" w:name="_Ref482496822"/>
      <w:bookmarkStart w:id="247" w:name="_Ref482497032"/>
      <w:bookmarkStart w:id="248" w:name="_Ref482497615"/>
      <w:bookmarkStart w:id="249" w:name="_Toc3968697"/>
      <w:bookmarkStart w:id="250" w:name="_Ref136229822"/>
      <w:bookmarkStart w:id="251" w:name="_Ref149380819"/>
      <w:bookmarkStart w:id="252" w:name="_Ref535329580"/>
      <w:bookmarkStart w:id="253" w:name="_Ref535329581"/>
      <w:bookmarkStart w:id="254" w:name="_Ref535329582"/>
      <w:bookmarkStart w:id="255" w:name="_Toc212457066"/>
      <w:bookmarkStart w:id="256" w:name="_Ref482429506"/>
      <w:bookmarkStart w:id="257" w:name="_Ref482430243"/>
      <w:bookmarkStart w:id="258" w:name="_Toc482432363"/>
      <w:bookmarkStart w:id="259" w:name="_Toc3968696"/>
      <w:r>
        <w:t>I</w:t>
      </w:r>
      <w:bookmarkEnd w:id="244"/>
      <w:r>
        <w:t>nsurance</w:t>
      </w:r>
      <w:bookmarkEnd w:id="245"/>
      <w:bookmarkEnd w:id="246"/>
      <w:bookmarkEnd w:id="247"/>
      <w:bookmarkEnd w:id="248"/>
      <w:bookmarkEnd w:id="249"/>
      <w:bookmarkEnd w:id="250"/>
      <w:bookmarkEnd w:id="251"/>
      <w:bookmarkEnd w:id="252"/>
      <w:bookmarkEnd w:id="253"/>
      <w:bookmarkEnd w:id="254"/>
      <w:bookmarkEnd w:id="255"/>
    </w:p>
    <w:p w14:paraId="49469A6B" w14:textId="7EF6A94B" w:rsidR="00CA71BB" w:rsidRPr="00CD4CA0" w:rsidRDefault="002D3244" w:rsidP="00CA71BB">
      <w:pPr>
        <w:pStyle w:val="Comment"/>
      </w:pPr>
      <w:r w:rsidRPr="001B1B2B">
        <w:t>SPEC NOTE:  Where 3</w:t>
      </w:r>
      <w:r w:rsidRPr="001B1B2B">
        <w:rPr>
          <w:vertAlign w:val="superscript"/>
        </w:rPr>
        <w:t>rd</w:t>
      </w:r>
      <w:r w:rsidRPr="001B1B2B">
        <w:t xml:space="preserve"> Party Funding is confirmed, consult with the Insurance Branch </w:t>
      </w:r>
      <w:hyperlink r:id="rId26" w:history="1">
        <w:r w:rsidR="00CA1750" w:rsidRPr="001E23FA">
          <w:rPr>
            <w:rStyle w:val="Hyperlink"/>
          </w:rPr>
          <w:t>insurance@winnipeg.ca</w:t>
        </w:r>
      </w:hyperlink>
      <w:r w:rsidR="00CA1750">
        <w:t xml:space="preserve"> </w:t>
      </w:r>
      <w:r w:rsidRPr="001B1B2B">
        <w:t xml:space="preserve">for additional wording for wrap-up, builders’ risk etc. to be included in </w:t>
      </w:r>
      <w:r>
        <w:fldChar w:fldCharType="begin"/>
      </w:r>
      <w:r>
        <w:instrText xml:space="preserve"> REF _Ref535329580 \r \h </w:instrText>
      </w:r>
      <w:r>
        <w:fldChar w:fldCharType="separate"/>
      </w:r>
      <w:r w:rsidR="00656677">
        <w:t>D10</w:t>
      </w:r>
      <w:r>
        <w:fldChar w:fldCharType="end"/>
      </w:r>
      <w:r w:rsidR="00CA71BB">
        <w:t>.</w:t>
      </w:r>
    </w:p>
    <w:p w14:paraId="349EC8A6" w14:textId="551F5B3F" w:rsidR="0062329E" w:rsidRDefault="0062329E" w:rsidP="0062329E">
      <w:pPr>
        <w:pStyle w:val="Clause"/>
      </w:pPr>
      <w:bookmarkStart w:id="260" w:name="_Ref481908764"/>
      <w:r>
        <w:t xml:space="preserve">The Contractor shall provide and maintain the </w:t>
      </w:r>
      <w:r w:rsidR="006A01AC">
        <w:t>insu</w:t>
      </w:r>
      <w:r>
        <w:t>rance coverage</w:t>
      </w:r>
      <w:r w:rsidR="00656677">
        <w:t>:</w:t>
      </w:r>
      <w:bookmarkEnd w:id="260"/>
    </w:p>
    <w:p w14:paraId="4A84509C" w14:textId="084EA634" w:rsidR="0062329E" w:rsidRDefault="0062329E" w:rsidP="0062329E">
      <w:pPr>
        <w:pStyle w:val="Comment"/>
      </w:pPr>
      <w:r>
        <w:t>SPEC NOTE:</w:t>
      </w:r>
      <w:r w:rsidR="00CA1750">
        <w:t xml:space="preserve"> </w:t>
      </w:r>
      <w:r w:rsidR="006A01AC">
        <w:t>Notwithstanding clauses will need to be added here. I</w:t>
      </w:r>
      <w:r w:rsidR="00CA1750">
        <w:t>n consultation with the Insurance Branch, i</w:t>
      </w:r>
      <w:r>
        <w:t>ncrease the amount of liability</w:t>
      </w:r>
      <w:r w:rsidR="00AA3513">
        <w:t>,</w:t>
      </w:r>
      <w:r>
        <w:t xml:space="preserve"> if required for the Work.  Typically, $2,000,000 is adequate, however, on higher-risk contracts, a higher amount may be determined to be more appropriate by the Department in consultation</w:t>
      </w:r>
    </w:p>
    <w:p w14:paraId="68AE262E" w14:textId="772DCB56" w:rsidR="00656677" w:rsidRDefault="00FD4210" w:rsidP="00656677">
      <w:pPr>
        <w:pStyle w:val="ClauseList"/>
      </w:pPr>
      <w:bookmarkStart w:id="261" w:name="_Hlk213938386"/>
      <w:bookmarkStart w:id="262" w:name="_Ref151872157"/>
      <w:r>
        <w:t>commercial general liability insurance, in the amount of at least two million dollars ($2,000,000.00) inclusive, with The City of Winnipeg added as an additional insured, with a cross-liability clause, contractual liability, unlicensed motor vehicle liability (contractor’s equipment), non-owned automobile liability and p</w:t>
      </w:r>
      <w:r w:rsidRPr="00A77743">
        <w:t>roducts and completed operations</w:t>
      </w:r>
      <w:r>
        <w:t xml:space="preserve"> endorsement, to remain in place at all times during the performance of the Work and throughout the Warranty period;</w:t>
      </w:r>
      <w:bookmarkEnd w:id="261"/>
    </w:p>
    <w:p w14:paraId="7BFB8FD8" w14:textId="77777777" w:rsidR="00656677" w:rsidRDefault="00656677" w:rsidP="00656677">
      <w:pPr>
        <w:pStyle w:val="ClauseList"/>
      </w:pPr>
      <w:bookmarkStart w:id="263" w:name="_Ref73239376"/>
      <w:r>
        <w:t>automobile liability insurance for owned automobiles used for or in connection with the Work in the amount of at least two million dollars ($2,000,000.00) at all times during the performance of the Work and until the date of Total Performance;</w:t>
      </w:r>
      <w:bookmarkEnd w:id="263"/>
    </w:p>
    <w:p w14:paraId="542DBEE0" w14:textId="1D4D9D0B" w:rsidR="00B81B50" w:rsidRDefault="00656677" w:rsidP="00656677">
      <w:pPr>
        <w:pStyle w:val="ClauseList"/>
      </w:pPr>
      <w:r>
        <w:t xml:space="preserve">an </w:t>
      </w:r>
      <w:r w:rsidR="00B81B50">
        <w:t>all risks Installation Floater carrying adequate limits to cover all machinery, equipment, supplies and/or materials intended to enter into and form part of any installation.</w:t>
      </w:r>
      <w:bookmarkEnd w:id="262"/>
    </w:p>
    <w:p w14:paraId="7A00758F" w14:textId="77777777" w:rsidR="001A770D" w:rsidRDefault="001A770D" w:rsidP="001A770D">
      <w:pPr>
        <w:pStyle w:val="Comment"/>
      </w:pPr>
      <w:r>
        <w:t>SPEC NOTE:  Complex projects and all projects over five million ($5,000,000) should be vetted through the Insurance Branch, as unique requirements or increased limits may be necessary and/or Owner Controlled Insurance (purchased by the City) may be warranted.  Example of possible additions:  Certificate to state “operations to include blasting/hazardous material handling/asbestos/mould removal/ etc”.</w:t>
      </w:r>
    </w:p>
    <w:p w14:paraId="7E78F632" w14:textId="77777777" w:rsidR="00656677" w:rsidRDefault="00656677" w:rsidP="00656677">
      <w:pPr>
        <w:pStyle w:val="Clause"/>
        <w:numPr>
          <w:ilvl w:val="2"/>
          <w:numId w:val="1"/>
        </w:numPr>
      </w:pPr>
      <w:bookmarkStart w:id="264" w:name="_Hlk213920535"/>
      <w:r>
        <w:t>Deductibles shall be borne by the Contractor.</w:t>
      </w:r>
    </w:p>
    <w:p w14:paraId="0189E36A" w14:textId="77777777" w:rsidR="00656677" w:rsidRDefault="00656677" w:rsidP="00656677">
      <w:pPr>
        <w:pStyle w:val="Clause"/>
        <w:numPr>
          <w:ilvl w:val="2"/>
          <w:numId w:val="1"/>
        </w:numPr>
      </w:pPr>
      <w:r>
        <w:lastRenderedPageBreak/>
        <w:t>All policies shall be taken out with insurers licensed to carry on business in the Province of Manitoba.</w:t>
      </w:r>
    </w:p>
    <w:p w14:paraId="25D5D268" w14:textId="77777777" w:rsidR="005C1611" w:rsidRDefault="005C1611" w:rsidP="005C1611">
      <w:pPr>
        <w:pStyle w:val="Clause"/>
        <w:numPr>
          <w:ilvl w:val="2"/>
          <w:numId w:val="1"/>
        </w:numPr>
      </w:pPr>
      <w:bookmarkStart w:id="265" w:name="_Hlk213420337"/>
      <w:bookmarkEnd w:id="264"/>
      <w:r>
        <w:t>The Contractor shall provide:</w:t>
      </w:r>
    </w:p>
    <w:p w14:paraId="16F59F06" w14:textId="77777777" w:rsidR="005C1611" w:rsidRDefault="005C1611" w:rsidP="005C1611">
      <w:pPr>
        <w:pStyle w:val="ClauseList"/>
        <w:numPr>
          <w:ilvl w:val="3"/>
          <w:numId w:val="1"/>
        </w:numPr>
      </w:pPr>
      <w:r>
        <w:t>The certificate of insurance, in a form satisfactory to the Supervisor of Insurance, to:</w:t>
      </w:r>
    </w:p>
    <w:p w14:paraId="67E273D8" w14:textId="77777777" w:rsidR="005C1611" w:rsidRDefault="005C1611" w:rsidP="005C1611">
      <w:pPr>
        <w:pStyle w:val="ClauseList"/>
        <w:numPr>
          <w:ilvl w:val="0"/>
          <w:numId w:val="0"/>
        </w:numPr>
        <w:ind w:left="1296"/>
      </w:pPr>
    </w:p>
    <w:p w14:paraId="758312AC" w14:textId="77777777" w:rsidR="005C1611" w:rsidRDefault="005C1611" w:rsidP="005C1611">
      <w:pPr>
        <w:pStyle w:val="ClauseList"/>
        <w:numPr>
          <w:ilvl w:val="0"/>
          <w:numId w:val="0"/>
        </w:numPr>
        <w:spacing w:before="0"/>
        <w:ind w:left="1354" w:hanging="58"/>
      </w:pPr>
      <w:r>
        <w:t>The City of Winnipeg</w:t>
      </w:r>
    </w:p>
    <w:p w14:paraId="407059E7" w14:textId="77777777" w:rsidR="005C1611" w:rsidRDefault="005C1611" w:rsidP="005C1611">
      <w:pPr>
        <w:pStyle w:val="ClauseList"/>
        <w:numPr>
          <w:ilvl w:val="0"/>
          <w:numId w:val="0"/>
        </w:numPr>
        <w:spacing w:before="0"/>
        <w:ind w:left="1354" w:hanging="58"/>
      </w:pPr>
      <w:r>
        <w:t>Risk Management</w:t>
      </w:r>
    </w:p>
    <w:p w14:paraId="3135D1DA" w14:textId="77777777" w:rsidR="005C1611" w:rsidRDefault="005C1611" w:rsidP="005C1611">
      <w:pPr>
        <w:pStyle w:val="ClauseList"/>
        <w:numPr>
          <w:ilvl w:val="0"/>
          <w:numId w:val="0"/>
        </w:numPr>
        <w:spacing w:before="0"/>
        <w:ind w:left="1354" w:hanging="58"/>
      </w:pPr>
      <w:r>
        <w:t>Insurance Section</w:t>
      </w:r>
    </w:p>
    <w:p w14:paraId="78C0775A" w14:textId="77777777" w:rsidR="005C1611" w:rsidRDefault="005C1611" w:rsidP="005C1611">
      <w:pPr>
        <w:pStyle w:val="ClauseList"/>
        <w:numPr>
          <w:ilvl w:val="0"/>
          <w:numId w:val="0"/>
        </w:numPr>
        <w:spacing w:before="0"/>
        <w:ind w:left="1354" w:hanging="58"/>
      </w:pPr>
      <w:r>
        <w:t>185 King Street, 3</w:t>
      </w:r>
      <w:r w:rsidRPr="001B4A79">
        <w:rPr>
          <w:vertAlign w:val="superscript"/>
        </w:rPr>
        <w:t>rd</w:t>
      </w:r>
      <w:r>
        <w:t xml:space="preserve"> Floor</w:t>
      </w:r>
    </w:p>
    <w:p w14:paraId="0AAFABC3" w14:textId="77777777" w:rsidR="005C1611" w:rsidRDefault="005C1611" w:rsidP="005C1611">
      <w:pPr>
        <w:pStyle w:val="ClauseList"/>
        <w:numPr>
          <w:ilvl w:val="0"/>
          <w:numId w:val="0"/>
        </w:numPr>
        <w:spacing w:before="0"/>
        <w:ind w:left="1354" w:hanging="58"/>
      </w:pPr>
      <w:r>
        <w:t>Winnipeg, MB R3B 1J1</w:t>
      </w:r>
    </w:p>
    <w:p w14:paraId="105D1941" w14:textId="77777777" w:rsidR="005C1611" w:rsidRDefault="005C1611" w:rsidP="005C1611">
      <w:pPr>
        <w:pStyle w:val="ClauseList"/>
        <w:numPr>
          <w:ilvl w:val="0"/>
          <w:numId w:val="0"/>
        </w:numPr>
        <w:spacing w:before="0"/>
        <w:ind w:left="1354" w:hanging="58"/>
      </w:pPr>
    </w:p>
    <w:p w14:paraId="5E9E9C0B" w14:textId="77777777" w:rsidR="005C1611" w:rsidRDefault="005C1611" w:rsidP="005C1611">
      <w:pPr>
        <w:pStyle w:val="ClauseList"/>
        <w:numPr>
          <w:ilvl w:val="3"/>
          <w:numId w:val="1"/>
        </w:numPr>
      </w:pPr>
      <w:r>
        <w:t>The Contract Administrator with a copy of the certificate of insurance.</w:t>
      </w:r>
    </w:p>
    <w:p w14:paraId="05D52C24" w14:textId="77777777" w:rsidR="005C1611" w:rsidRDefault="005C1611" w:rsidP="005C1611">
      <w:pPr>
        <w:pStyle w:val="ClauseList"/>
        <w:numPr>
          <w:ilvl w:val="0"/>
          <w:numId w:val="0"/>
        </w:numPr>
        <w:spacing w:before="0"/>
        <w:ind w:left="1354" w:hanging="58"/>
      </w:pPr>
    </w:p>
    <w:p w14:paraId="5E0B01E5" w14:textId="77777777" w:rsidR="005C1611" w:rsidRDefault="005C1611" w:rsidP="005C1611">
      <w:pPr>
        <w:pStyle w:val="ClauseList"/>
        <w:numPr>
          <w:ilvl w:val="0"/>
          <w:numId w:val="0"/>
        </w:numPr>
        <w:spacing w:before="0"/>
        <w:ind w:left="1260"/>
      </w:pPr>
      <w:r>
        <w:t>At least two (2) Business Days of notification of the award of the Contract prior to the commencement of any Work on the Site.</w:t>
      </w:r>
    </w:p>
    <w:p w14:paraId="0FA6F453" w14:textId="2184EC6B" w:rsidR="00656677" w:rsidRDefault="00656677" w:rsidP="00656677">
      <w:pPr>
        <w:pStyle w:val="Clause"/>
        <w:numPr>
          <w:ilvl w:val="2"/>
          <w:numId w:val="1"/>
        </w:numPr>
      </w:pPr>
      <w:r>
        <w:t xml:space="preserve">The Contractor shall not cancel, materially alter, or cause each policy to lapse without providing at least thirty (30) Calendar Days prior written notice to the </w:t>
      </w:r>
      <w:r w:rsidRPr="00C51486">
        <w:t>Supervisor of Insurance</w:t>
      </w:r>
    </w:p>
    <w:p w14:paraId="3A912619" w14:textId="77777777" w:rsidR="00656677" w:rsidRDefault="00656677" w:rsidP="00656677">
      <w:pPr>
        <w:pStyle w:val="Comment"/>
        <w:keepNext w:val="0"/>
      </w:pPr>
      <w:r>
        <w:t>SPEC NOTE: On large projects designated by the Insurance Branch, the City may elect to provide, or have the Contractor provide, Construction Wrap-Up Insurance for the Work.  In such cases, a statement to that effect shall replace these clauses.</w:t>
      </w:r>
    </w:p>
    <w:p w14:paraId="62BF9B41" w14:textId="77777777" w:rsidR="00C62626" w:rsidRDefault="00CE0AD0">
      <w:pPr>
        <w:pStyle w:val="CLAUSEHEADING"/>
      </w:pPr>
      <w:bookmarkStart w:id="266" w:name="_Ref90961196"/>
      <w:bookmarkStart w:id="267" w:name="_Ref90961270"/>
      <w:bookmarkStart w:id="268" w:name="_Toc212457067"/>
      <w:bookmarkStart w:id="269" w:name="_Hlk48636972"/>
      <w:bookmarkEnd w:id="265"/>
      <w:r>
        <w:t>Contract</w:t>
      </w:r>
      <w:r w:rsidR="00C62626">
        <w:t xml:space="preserve"> Security</w:t>
      </w:r>
      <w:bookmarkEnd w:id="256"/>
      <w:bookmarkEnd w:id="257"/>
      <w:bookmarkEnd w:id="258"/>
      <w:bookmarkEnd w:id="259"/>
      <w:bookmarkEnd w:id="266"/>
      <w:bookmarkEnd w:id="267"/>
      <w:bookmarkEnd w:id="268"/>
    </w:p>
    <w:p w14:paraId="6BB409AB" w14:textId="1FA4DC05" w:rsidR="00053189" w:rsidRDefault="00053189" w:rsidP="00053189">
      <w:pPr>
        <w:pStyle w:val="Comment"/>
        <w:keepNext w:val="0"/>
      </w:pPr>
      <w:r w:rsidRPr="00053189">
        <w:t xml:space="preserve">SPEC NOTE: Where each portion of the Work does not exceed twenty-five thousand dollars ($25,000), </w:t>
      </w:r>
      <w:r w:rsidR="006C4B1F">
        <w:t xml:space="preserve">or you do not require contract security delete </w:t>
      </w:r>
      <w:r w:rsidR="006C4B1F">
        <w:fldChar w:fldCharType="begin"/>
      </w:r>
      <w:r w:rsidR="006C4B1F">
        <w:instrText xml:space="preserve"> REF _Ref90961196 \r \h </w:instrText>
      </w:r>
      <w:r w:rsidR="006C4B1F">
        <w:fldChar w:fldCharType="separate"/>
      </w:r>
      <w:r w:rsidR="00656677">
        <w:t>D11</w:t>
      </w:r>
      <w:r w:rsidR="006C4B1F">
        <w:fldChar w:fldCharType="end"/>
      </w:r>
      <w:r w:rsidR="006C4B1F">
        <w:t xml:space="preserve">, </w:t>
      </w:r>
      <w:r w:rsidR="006C4B1F">
        <w:fldChar w:fldCharType="begin"/>
      </w:r>
      <w:r w:rsidR="006C4B1F">
        <w:instrText xml:space="preserve"> REF _Ref526949518 \r \h </w:instrText>
      </w:r>
      <w:r w:rsidR="006C4B1F">
        <w:fldChar w:fldCharType="separate"/>
      </w:r>
      <w:r w:rsidR="00656677">
        <w:t>D14.2(a)(iv)</w:t>
      </w:r>
      <w:r w:rsidR="006C4B1F">
        <w:fldChar w:fldCharType="end"/>
      </w:r>
      <w:r w:rsidRPr="00053189">
        <w:t>.</w:t>
      </w:r>
    </w:p>
    <w:p w14:paraId="74E3C507" w14:textId="77777777" w:rsidR="00E965C4" w:rsidRPr="00E965C4" w:rsidRDefault="00E965C4" w:rsidP="00E965C4">
      <w:pPr>
        <w:keepNext/>
        <w:spacing w:before="200"/>
        <w:rPr>
          <w:b/>
          <w:i/>
          <w:vanish/>
          <w:color w:val="FF0000"/>
        </w:rPr>
      </w:pPr>
      <w:bookmarkStart w:id="270" w:name="_Hlk127181617"/>
      <w:r w:rsidRPr="00E965C4">
        <w:rPr>
          <w:b/>
          <w:i/>
          <w:vanish/>
          <w:color w:val="FF0000"/>
        </w:rPr>
        <w:t xml:space="preserve">VERSION 1 </w:t>
      </w:r>
      <w:bookmarkStart w:id="271" w:name="_Hlk125614568"/>
      <w:r w:rsidRPr="00E965C4">
        <w:rPr>
          <w:b/>
          <w:i/>
          <w:vanish/>
          <w:color w:val="FF0000"/>
        </w:rPr>
        <w:t>Use for Contracts the have a finite duration and a Warranty Period (i.e. not Standing Order Contracts)</w:t>
      </w:r>
      <w:bookmarkEnd w:id="271"/>
    </w:p>
    <w:p w14:paraId="610A8A90" w14:textId="77777777" w:rsidR="00CE0AD0" w:rsidRDefault="00CE0AD0" w:rsidP="00D2538C">
      <w:pPr>
        <w:pStyle w:val="Clause"/>
      </w:pPr>
      <w:bookmarkStart w:id="272" w:name="_Ref481907302"/>
      <w:bookmarkEnd w:id="270"/>
      <w:r>
        <w:t>If the Contract Price exceeds twenty-five thousand dollars ($25,000.00), the Contractor shall provide and maintain contract security until the expiration of the warranty period in the form of:</w:t>
      </w:r>
      <w:bookmarkEnd w:id="272"/>
    </w:p>
    <w:p w14:paraId="6C729B3D" w14:textId="77777777" w:rsidR="00354D5A" w:rsidRDefault="00354D5A" w:rsidP="00354D5A">
      <w:pPr>
        <w:pStyle w:val="ClauseList"/>
        <w:numPr>
          <w:ilvl w:val="3"/>
          <w:numId w:val="33"/>
        </w:numPr>
      </w:pPr>
      <w:bookmarkStart w:id="273" w:name="_Ref194310130"/>
      <w:r>
        <w:t>a performance bond of a company registered to conduct the business of a surety in Manitoba, in the amount of fifty percent (50%) of the Contract Price; and</w:t>
      </w:r>
      <w:bookmarkEnd w:id="273"/>
    </w:p>
    <w:p w14:paraId="03BA66B4" w14:textId="77777777" w:rsidR="00354D5A" w:rsidRDefault="00354D5A" w:rsidP="00D2538C">
      <w:pPr>
        <w:pStyle w:val="ClauseList"/>
      </w:pPr>
      <w:bookmarkStart w:id="274" w:name="_Ref194310061"/>
      <w:r>
        <w:t>labour and material payment bond of a company registered to conduct the business of a surety in Manitoba, in an amount equal to fifty percent (50%) of the Contract Price.</w:t>
      </w:r>
      <w:bookmarkEnd w:id="274"/>
    </w:p>
    <w:p w14:paraId="2102BE77" w14:textId="77777777" w:rsidR="00354D5A" w:rsidRPr="002D30CB" w:rsidRDefault="00354D5A" w:rsidP="00D2538C">
      <w:pPr>
        <w:pStyle w:val="ClauseList"/>
      </w:pPr>
      <w:r w:rsidRPr="002D30CB">
        <w:t>an irrevocable standby letter of credit issued by a bank or other financial institution registered to conduct business in Manitoba and drawn on a branch located in Winnipeg,</w:t>
      </w:r>
      <w:r w:rsidRPr="00F05E7D">
        <w:t xml:space="preserve"> </w:t>
      </w:r>
      <w:r w:rsidRPr="002D30CB">
        <w:t>in the amount of fifty percent (50%) of the Contract Price; or</w:t>
      </w:r>
    </w:p>
    <w:p w14:paraId="0151A21E" w14:textId="77777777" w:rsidR="00354D5A" w:rsidRDefault="00354D5A" w:rsidP="00D2538C">
      <w:pPr>
        <w:pStyle w:val="ClauseList"/>
      </w:pPr>
      <w:r w:rsidRPr="002D30CB">
        <w:t>a certified cheque or draft payable to “The City of Winnipeg”, drawn on a bank or other financial institution registered to conduct business in Manitoba, in the amount of fifty percent (50%) of the Contract Price.</w:t>
      </w:r>
    </w:p>
    <w:p w14:paraId="33C505EE" w14:textId="77777777" w:rsidR="00354D5A" w:rsidRDefault="00354D5A" w:rsidP="00354D5A">
      <w:pPr>
        <w:pStyle w:val="SubClause"/>
      </w:pPr>
      <w:r>
        <w:t>Bonds are available at:</w:t>
      </w:r>
    </w:p>
    <w:p w14:paraId="28815BAC" w14:textId="77777777" w:rsidR="00354D5A" w:rsidRPr="00012820" w:rsidRDefault="00354D5A" w:rsidP="00D2538C">
      <w:pPr>
        <w:pStyle w:val="SubClauseList"/>
      </w:pPr>
      <w:r>
        <w:t>Performance Bond</w:t>
      </w:r>
      <w:r w:rsidRPr="00012820">
        <w:t xml:space="preserve"> </w:t>
      </w:r>
      <w:hyperlink r:id="rId27" w:history="1">
        <w:r>
          <w:rPr>
            <w:rStyle w:val="Hyperlink"/>
          </w:rPr>
          <w:t>https://www.winnipeg.ca//media/4928/</w:t>
        </w:r>
      </w:hyperlink>
    </w:p>
    <w:p w14:paraId="05A69D28" w14:textId="77777777" w:rsidR="00354D5A" w:rsidRDefault="00354D5A" w:rsidP="00D2538C">
      <w:pPr>
        <w:pStyle w:val="SubClauseSubList"/>
      </w:pPr>
      <w:r>
        <w:t xml:space="preserve">Performance Bond – Schedule A - Form of Notice </w:t>
      </w:r>
      <w:hyperlink r:id="rId28" w:history="1">
        <w:r w:rsidRPr="001003D2">
          <w:rPr>
            <w:rStyle w:val="Hyperlink"/>
          </w:rPr>
          <w:t>https://www.winnipeg.ca/media/4831/</w:t>
        </w:r>
      </w:hyperlink>
      <w:r>
        <w:t xml:space="preserve"> </w:t>
      </w:r>
    </w:p>
    <w:p w14:paraId="63E7C42F" w14:textId="77777777" w:rsidR="00354D5A" w:rsidRDefault="00354D5A" w:rsidP="00D2538C">
      <w:pPr>
        <w:pStyle w:val="SubClauseSubList"/>
      </w:pPr>
      <w:r>
        <w:t xml:space="preserve">Performance Bond – Schedule B – Surety’s Acknowledgement  </w:t>
      </w:r>
      <w:hyperlink r:id="rId29" w:history="1">
        <w:r w:rsidRPr="001003D2">
          <w:rPr>
            <w:rStyle w:val="Hyperlink"/>
          </w:rPr>
          <w:t>https://www.winnipeg.ca/media/4832/</w:t>
        </w:r>
      </w:hyperlink>
      <w:r>
        <w:t xml:space="preserve"> </w:t>
      </w:r>
    </w:p>
    <w:p w14:paraId="4D5E2D8E" w14:textId="77777777" w:rsidR="00354D5A" w:rsidRDefault="00354D5A" w:rsidP="00D2538C">
      <w:pPr>
        <w:pStyle w:val="SubClauseSubList"/>
      </w:pPr>
      <w:r>
        <w:t xml:space="preserve">Performance Bond – Schedule C – Surety’s Position </w:t>
      </w:r>
      <w:hyperlink r:id="rId30" w:history="1">
        <w:r w:rsidRPr="001003D2">
          <w:rPr>
            <w:rStyle w:val="Hyperlink"/>
          </w:rPr>
          <w:t>https://www.winnipeg.ca/media/4833/</w:t>
        </w:r>
      </w:hyperlink>
    </w:p>
    <w:p w14:paraId="31068717" w14:textId="77777777" w:rsidR="00354D5A" w:rsidRPr="00012820" w:rsidRDefault="00354D5A" w:rsidP="00D2538C">
      <w:pPr>
        <w:pStyle w:val="SubClauseList"/>
      </w:pPr>
      <w:r>
        <w:t xml:space="preserve">Labour &amp; Material Payment Bond </w:t>
      </w:r>
      <w:hyperlink r:id="rId31" w:history="1">
        <w:r w:rsidRPr="00012820">
          <w:t>https://www.winnipeg.ca//media/4930/</w:t>
        </w:r>
      </w:hyperlink>
      <w:r>
        <w:t xml:space="preserve"> </w:t>
      </w:r>
    </w:p>
    <w:p w14:paraId="62794369" w14:textId="77777777" w:rsidR="00354D5A" w:rsidRDefault="00354D5A" w:rsidP="00354D5A">
      <w:pPr>
        <w:pStyle w:val="SubClauseSubList"/>
        <w:numPr>
          <w:ilvl w:val="7"/>
          <w:numId w:val="33"/>
        </w:numPr>
      </w:pPr>
      <w:r>
        <w:t>L&amp;M Bond – Schedule A – Notice of Claim</w:t>
      </w:r>
    </w:p>
    <w:p w14:paraId="611C0CFA" w14:textId="77777777" w:rsidR="00354D5A" w:rsidRDefault="00354D5A" w:rsidP="00354D5A">
      <w:pPr>
        <w:pStyle w:val="ClauseSubList"/>
        <w:numPr>
          <w:ilvl w:val="0"/>
          <w:numId w:val="0"/>
        </w:numPr>
        <w:ind w:left="2340"/>
      </w:pPr>
      <w:hyperlink r:id="rId32" w:history="1">
        <w:r w:rsidRPr="001003D2">
          <w:rPr>
            <w:rStyle w:val="Hyperlink"/>
          </w:rPr>
          <w:t>https://www.winnipeg.ca/media/4834/</w:t>
        </w:r>
      </w:hyperlink>
      <w:r>
        <w:t xml:space="preserve"> </w:t>
      </w:r>
    </w:p>
    <w:p w14:paraId="0C2ABA00" w14:textId="77777777" w:rsidR="00354D5A" w:rsidRDefault="00354D5A" w:rsidP="00D2538C">
      <w:pPr>
        <w:pStyle w:val="SubClauseSubList"/>
      </w:pPr>
      <w:r>
        <w:t xml:space="preserve">L&amp;M Bond – Schedule B – Acknowledgement of a Notice </w:t>
      </w:r>
      <w:r w:rsidRPr="00E10AC0">
        <w:rPr>
          <w:rStyle w:val="Hyperlink"/>
        </w:rPr>
        <w:t>https://www.winnipeg.ca/media/4835/</w:t>
      </w:r>
    </w:p>
    <w:p w14:paraId="5E2E4A0B" w14:textId="77777777" w:rsidR="00354D5A" w:rsidRDefault="00354D5A" w:rsidP="00D2538C">
      <w:pPr>
        <w:pStyle w:val="SubClauseSubList"/>
      </w:pPr>
      <w:r>
        <w:t xml:space="preserve">L&amp;M Bond – Schedule C – Surety’s Position </w:t>
      </w:r>
    </w:p>
    <w:p w14:paraId="30DB831B" w14:textId="77777777" w:rsidR="00354D5A" w:rsidRDefault="00354D5A" w:rsidP="00354D5A">
      <w:pPr>
        <w:pStyle w:val="ClauseSubList"/>
        <w:numPr>
          <w:ilvl w:val="0"/>
          <w:numId w:val="0"/>
        </w:numPr>
        <w:ind w:left="2340"/>
      </w:pPr>
      <w:hyperlink r:id="rId33" w:history="1">
        <w:r w:rsidRPr="001003D2">
          <w:rPr>
            <w:rStyle w:val="Hyperlink"/>
          </w:rPr>
          <w:t>https://www.winnipeg.ca/media/4836/</w:t>
        </w:r>
      </w:hyperlink>
      <w:r>
        <w:t xml:space="preserve"> </w:t>
      </w:r>
    </w:p>
    <w:p w14:paraId="704166FE" w14:textId="77777777" w:rsidR="00354D5A" w:rsidRDefault="00354D5A" w:rsidP="00D2538C">
      <w:pPr>
        <w:pStyle w:val="SubClauseList"/>
      </w:pPr>
      <w:r>
        <w:t xml:space="preserve">Irrevocable Standby Letter of Credit </w:t>
      </w:r>
      <w:hyperlink r:id="rId34" w:history="1">
        <w:r w:rsidRPr="008F78B0">
          <w:rPr>
            <w:rStyle w:val="Hyperlink"/>
          </w:rPr>
          <w:t>https://www.winnipeg.ca//media/4931/</w:t>
        </w:r>
      </w:hyperlink>
      <w:r>
        <w:t xml:space="preserve"> </w:t>
      </w:r>
    </w:p>
    <w:p w14:paraId="1819035B" w14:textId="77777777" w:rsidR="000D589B" w:rsidRDefault="00BC74F2" w:rsidP="000D589B">
      <w:pPr>
        <w:pStyle w:val="SubClause"/>
      </w:pPr>
      <w:r>
        <w:t>Where the contract security is a performance bond, it</w:t>
      </w:r>
      <w:r w:rsidR="000D589B">
        <w:t xml:space="preserve"> may be submitted in hard copy or digital format.  If submitted in digital format the contract security must meet the following criteria:</w:t>
      </w:r>
    </w:p>
    <w:p w14:paraId="12A26EE3" w14:textId="77777777" w:rsidR="000D589B" w:rsidRDefault="000D589B" w:rsidP="000D589B">
      <w:pPr>
        <w:pStyle w:val="SubClauseList"/>
      </w:pPr>
      <w:r>
        <w:t>the version submitted by the Contractor must have valid digital signatures and seals;</w:t>
      </w:r>
    </w:p>
    <w:p w14:paraId="7C84B01C" w14:textId="77777777" w:rsidR="000D589B" w:rsidRDefault="000D589B" w:rsidP="000D589B">
      <w:pPr>
        <w:pStyle w:val="SubClauseList"/>
      </w:pPr>
      <w:bookmarkStart w:id="275" w:name="_Ref48652132"/>
      <w:r>
        <w:t>the version submitted by the Contractor must be verifiable by the City with respect to the totality and wholeness of the bond form, including: the content; all digital signatures and digital seals; with the surety company, or an approved verification service provider of the surety company.</w:t>
      </w:r>
      <w:bookmarkEnd w:id="275"/>
    </w:p>
    <w:p w14:paraId="0965247A" w14:textId="77777777" w:rsidR="000D589B" w:rsidRDefault="000D589B" w:rsidP="000D589B">
      <w:pPr>
        <w:pStyle w:val="SubClauseList"/>
      </w:pPr>
      <w:r>
        <w:t xml:space="preserve">the version submitted must be viewable, printable and storable in standard electronic file formats compatible with the City, and in a single file. Allowable formats include pdf. </w:t>
      </w:r>
    </w:p>
    <w:p w14:paraId="08350B01" w14:textId="77777777" w:rsidR="000D589B" w:rsidRDefault="000D589B" w:rsidP="000D589B">
      <w:pPr>
        <w:pStyle w:val="SubClauseList"/>
      </w:pPr>
      <w:r>
        <w:t>the verification may be conducted by the City immediately or at any time during the life of the bond and at the discretion of the City with no requirement for passwords or fees.</w:t>
      </w:r>
    </w:p>
    <w:p w14:paraId="75F3DF0E" w14:textId="2070D75A" w:rsidR="000D589B" w:rsidRDefault="000D589B" w:rsidP="000D589B">
      <w:pPr>
        <w:pStyle w:val="SubClauseList"/>
      </w:pPr>
      <w:r>
        <w:t xml:space="preserve">the results of the verification must provide a clear, immediate and printable indication of pass or fail regarding </w:t>
      </w:r>
      <w:r w:rsidR="00624FA8">
        <w:fldChar w:fldCharType="begin"/>
      </w:r>
      <w:r w:rsidR="00624FA8">
        <w:instrText xml:space="preserve"> REF _Ref48652132 \w \h </w:instrText>
      </w:r>
      <w:r w:rsidR="00624FA8">
        <w:fldChar w:fldCharType="separate"/>
      </w:r>
      <w:r w:rsidR="00656677">
        <w:t>D11.1.2(b)</w:t>
      </w:r>
      <w:r w:rsidR="00624FA8">
        <w:fldChar w:fldCharType="end"/>
      </w:r>
      <w:r>
        <w:t>.</w:t>
      </w:r>
    </w:p>
    <w:p w14:paraId="27C1170C" w14:textId="77777777" w:rsidR="000D589B" w:rsidRDefault="000D589B" w:rsidP="000D589B">
      <w:pPr>
        <w:pStyle w:val="SubClause"/>
      </w:pPr>
      <w:r>
        <w:t>Digital bonds failing the verification process will not be considered to be valid and may be determined to be an event of default in accordance with C18.1.  If a digital bond fails the verification process, the Contractor may provide a replacement bond (in hard copy or digital format) within seven (7) Calendar Days of the City’s request or within such greater period of time as the City in</w:t>
      </w:r>
      <w:r w:rsidR="007D6644">
        <w:t xml:space="preserve"> their </w:t>
      </w:r>
      <w:r>
        <w:t>discretion, exercised reasonably, allows.</w:t>
      </w:r>
    </w:p>
    <w:p w14:paraId="359DDDAF" w14:textId="77777777" w:rsidR="000D589B" w:rsidRDefault="000D589B" w:rsidP="000D589B">
      <w:pPr>
        <w:pStyle w:val="SubClause"/>
      </w:pPr>
      <w:r>
        <w:t>Digital bonds passing the verification process will be treated as original and authentic.</w:t>
      </w:r>
    </w:p>
    <w:p w14:paraId="044E5081" w14:textId="77777777" w:rsidR="00CE0AD0" w:rsidRPr="00CF2F71" w:rsidRDefault="00CE0AD0" w:rsidP="00D2538C">
      <w:pPr>
        <w:pStyle w:val="SubClause"/>
      </w:pPr>
      <w:r>
        <w:t>Where the contract</w:t>
      </w:r>
      <w:r w:rsidRPr="00CF2F71">
        <w:t xml:space="preserve"> security is in the form of a certified cheque or draft, it will be deposited by the City.  The City will not pay any interest on certified cheques or drafts furnished as </w:t>
      </w:r>
      <w:r>
        <w:t>contract</w:t>
      </w:r>
      <w:r w:rsidRPr="00CF2F71">
        <w:t xml:space="preserve"> security.</w:t>
      </w:r>
    </w:p>
    <w:p w14:paraId="0C43E443" w14:textId="2F0934BA" w:rsidR="005C1611" w:rsidRDefault="00FB3FB7" w:rsidP="005C1611">
      <w:pPr>
        <w:pStyle w:val="Clause"/>
      </w:pPr>
      <w:bookmarkStart w:id="276" w:name="_Hlk213421382"/>
      <w:r w:rsidRPr="001B5DAE">
        <w:rPr>
          <w:rFonts w:cs="Arial"/>
          <w:szCs w:val="20"/>
        </w:rPr>
        <w:t>The Contractor shall provide the required Contract Security to the Contract Administrator with copies of the required Contract Security within seven (7) Calendar Days of notification of the award of the Contract and prior to the commencement of any Work on the Site</w:t>
      </w:r>
      <w:r>
        <w:rPr>
          <w:rFonts w:cs="Arial"/>
          <w:szCs w:val="20"/>
        </w:rPr>
        <w:t>.</w:t>
      </w:r>
    </w:p>
    <w:bookmarkEnd w:id="276"/>
    <w:p w14:paraId="18EF997D" w14:textId="2687475F" w:rsidR="00CE0AD0" w:rsidRPr="00C0341F" w:rsidRDefault="00D64570" w:rsidP="00D2538C">
      <w:pPr>
        <w:pStyle w:val="Clause"/>
      </w:pPr>
      <w:r>
        <w:t>Where the Contract Security is provided in accordance with</w:t>
      </w:r>
      <w:r w:rsidR="00354D5A">
        <w:t xml:space="preserve"> </w:t>
      </w:r>
      <w:r w:rsidR="00354D5A">
        <w:fldChar w:fldCharType="begin"/>
      </w:r>
      <w:r w:rsidR="00354D5A">
        <w:instrText xml:space="preserve"> REF _Ref194310130 \w \h </w:instrText>
      </w:r>
      <w:r w:rsidR="00354D5A">
        <w:fldChar w:fldCharType="separate"/>
      </w:r>
      <w:r w:rsidR="00656677">
        <w:t>D11.1(a)</w:t>
      </w:r>
      <w:r w:rsidR="00354D5A">
        <w:fldChar w:fldCharType="end"/>
      </w:r>
      <w:r>
        <w:t xml:space="preserve"> </w:t>
      </w:r>
      <w:r w:rsidR="00354D5A">
        <w:t>a</w:t>
      </w:r>
      <w:r>
        <w:t>nd</w:t>
      </w:r>
      <w:r w:rsidR="00354D5A">
        <w:t xml:space="preserve"> </w:t>
      </w:r>
      <w:r w:rsidR="00354D5A">
        <w:fldChar w:fldCharType="begin"/>
      </w:r>
      <w:r w:rsidR="00354D5A">
        <w:instrText xml:space="preserve"> REF _Ref194310061 \w \h </w:instrText>
      </w:r>
      <w:r w:rsidR="00354D5A">
        <w:fldChar w:fldCharType="separate"/>
      </w:r>
      <w:r w:rsidR="00656677">
        <w:t>D11.1(b)</w:t>
      </w:r>
      <w:r w:rsidR="00354D5A">
        <w:fldChar w:fldCharType="end"/>
      </w:r>
      <w:r>
        <w:t>, t</w:t>
      </w:r>
      <w:r w:rsidRPr="00C0341F">
        <w:t>he</w:t>
      </w:r>
      <w:r w:rsidR="00CE0AD0" w:rsidRPr="00C0341F">
        <w:t xml:space="preserve"> Contractor shall, as soon as practicable after entering into a contract with a Subcontractor</w:t>
      </w:r>
      <w:r w:rsidR="00CE0AD0">
        <w:t>:</w:t>
      </w:r>
    </w:p>
    <w:p w14:paraId="3AE0096E" w14:textId="0CDAC4CB" w:rsidR="00CE0AD0" w:rsidRPr="00C0341F" w:rsidRDefault="00CE0AD0" w:rsidP="00D2538C">
      <w:pPr>
        <w:pStyle w:val="ClauseList"/>
      </w:pPr>
      <w:r w:rsidRPr="00C0341F">
        <w:t>give the Subcontractor written notice of the existence of the labour and material payment bond in</w:t>
      </w:r>
      <w:r w:rsidR="00354D5A">
        <w:t xml:space="preserve"> </w:t>
      </w:r>
      <w:r w:rsidR="00354D5A">
        <w:fldChar w:fldCharType="begin"/>
      </w:r>
      <w:r w:rsidR="00354D5A">
        <w:instrText xml:space="preserve"> REF _Ref194310061 \w \h </w:instrText>
      </w:r>
      <w:r w:rsidR="00354D5A">
        <w:fldChar w:fldCharType="separate"/>
      </w:r>
      <w:r w:rsidR="00656677">
        <w:t>D11.1(b)</w:t>
      </w:r>
      <w:r w:rsidR="00354D5A">
        <w:fldChar w:fldCharType="end"/>
      </w:r>
      <w:r w:rsidRPr="00C0341F">
        <w:t>; and</w:t>
      </w:r>
    </w:p>
    <w:p w14:paraId="3FD6A391" w14:textId="77777777" w:rsidR="00C62626" w:rsidRDefault="00CE0AD0" w:rsidP="00CE0AD0">
      <w:pPr>
        <w:pStyle w:val="ClauseList"/>
      </w:pPr>
      <w:r w:rsidRPr="00C0341F">
        <w:t>post a notice of the bond and/or a copy of that bond in a conspicuous location at the Site of the Work</w:t>
      </w:r>
      <w:r>
        <w:t>.</w:t>
      </w:r>
      <w:bookmarkEnd w:id="269"/>
    </w:p>
    <w:p w14:paraId="284DCD04" w14:textId="77777777" w:rsidR="00E965C4" w:rsidRPr="00E965C4" w:rsidRDefault="00E965C4" w:rsidP="00E965C4">
      <w:pPr>
        <w:keepNext/>
        <w:spacing w:before="200"/>
        <w:rPr>
          <w:b/>
          <w:i/>
          <w:vanish/>
          <w:color w:val="FF0000"/>
        </w:rPr>
      </w:pPr>
      <w:bookmarkStart w:id="277" w:name="_Hlk127181720"/>
      <w:r w:rsidRPr="00E965C4">
        <w:rPr>
          <w:b/>
          <w:i/>
          <w:vanish/>
          <w:color w:val="FF0000"/>
        </w:rPr>
        <w:t>VERSION 2 Use for Standing Order Contracts that have no Warranty Period</w:t>
      </w:r>
    </w:p>
    <w:p w14:paraId="4BBED60A" w14:textId="77777777" w:rsidR="00E965C4" w:rsidRPr="00E965C4" w:rsidRDefault="00E965C4" w:rsidP="00864D5D">
      <w:pPr>
        <w:numPr>
          <w:ilvl w:val="2"/>
          <w:numId w:val="14"/>
        </w:numPr>
        <w:spacing w:before="200"/>
        <w:rPr>
          <w:rFonts w:cs="Arial"/>
          <w:szCs w:val="20"/>
        </w:rPr>
      </w:pPr>
      <w:r w:rsidRPr="00E965C4">
        <w:rPr>
          <w:rFonts w:cs="Arial"/>
          <w:szCs w:val="20"/>
        </w:rPr>
        <w:t>If the Contract Price exceeds twenty-five thousand dollars ($25,000.00), the Contractor shall provide and maintain contract security for the initial term of the Contract, and then each subsequent extension</w:t>
      </w:r>
      <w:r w:rsidR="00DA6513">
        <w:rPr>
          <w:rFonts w:cs="Arial"/>
          <w:szCs w:val="20"/>
        </w:rPr>
        <w:t xml:space="preserve"> </w:t>
      </w:r>
      <w:r w:rsidRPr="00E965C4">
        <w:rPr>
          <w:rFonts w:cs="Arial"/>
          <w:szCs w:val="20"/>
        </w:rPr>
        <w:t>term</w:t>
      </w:r>
      <w:r w:rsidR="00DA6513">
        <w:rPr>
          <w:rFonts w:cs="Arial"/>
          <w:szCs w:val="20"/>
        </w:rPr>
        <w:t xml:space="preserve"> </w:t>
      </w:r>
      <w:r w:rsidRPr="00E965C4">
        <w:rPr>
          <w:rFonts w:cs="Arial"/>
          <w:szCs w:val="20"/>
        </w:rPr>
        <w:t>in the form of:</w:t>
      </w:r>
    </w:p>
    <w:p w14:paraId="73261153" w14:textId="59A40260" w:rsidR="00354D5A" w:rsidRDefault="00354D5A" w:rsidP="00354D5A">
      <w:pPr>
        <w:pStyle w:val="ClauseList"/>
        <w:numPr>
          <w:ilvl w:val="3"/>
          <w:numId w:val="33"/>
        </w:numPr>
      </w:pPr>
      <w:r>
        <w:t>a performance bond of a company registered to conduct the business of a surety in Manitoba, in the amount of fifty percent (50%) of the Contract Price</w:t>
      </w:r>
      <w:r w:rsidR="00DA6513" w:rsidRPr="00DA6513">
        <w:t xml:space="preserve"> </w:t>
      </w:r>
      <w:r w:rsidR="00DA6513">
        <w:t>for the initial term or extension term</w:t>
      </w:r>
      <w:r>
        <w:t xml:space="preserve">; </w:t>
      </w:r>
      <w:r w:rsidR="00762786">
        <w:t>and</w:t>
      </w:r>
    </w:p>
    <w:p w14:paraId="1673993D" w14:textId="77777777" w:rsidR="00354D5A" w:rsidRDefault="00354D5A" w:rsidP="00D2538C">
      <w:pPr>
        <w:pStyle w:val="ClauseList"/>
      </w:pPr>
      <w:r>
        <w:lastRenderedPageBreak/>
        <w:t>labour and material payment bond of a company registered to conduct the business of a surety in Manitoba, in an amount equal to fifty percent (50%) of the Contract Price</w:t>
      </w:r>
      <w:r w:rsidR="00DA6513" w:rsidRPr="00DA6513">
        <w:t xml:space="preserve"> </w:t>
      </w:r>
      <w:r w:rsidR="00DA6513">
        <w:t>for the initial term or extension term; or</w:t>
      </w:r>
    </w:p>
    <w:p w14:paraId="6BCA64D7" w14:textId="77777777" w:rsidR="00354D5A" w:rsidRPr="002D30CB" w:rsidRDefault="00354D5A" w:rsidP="00D2538C">
      <w:pPr>
        <w:pStyle w:val="ClauseList"/>
      </w:pPr>
      <w:r w:rsidRPr="002D30CB">
        <w:t>an irrevocable standby letter of credit issued by a bank or other financial institution registered to conduct business in Manitoba and drawn on a branch located in Winnipeg,</w:t>
      </w:r>
      <w:r w:rsidRPr="00F05E7D">
        <w:t xml:space="preserve"> </w:t>
      </w:r>
      <w:r w:rsidRPr="002D30CB">
        <w:t>in the amount of fifty percent (50%) of the Contract Price</w:t>
      </w:r>
      <w:r w:rsidR="00DA6513" w:rsidRPr="00DA6513">
        <w:t xml:space="preserve"> </w:t>
      </w:r>
      <w:r w:rsidR="00DA6513">
        <w:t>for the initial term or extension term;</w:t>
      </w:r>
      <w:r w:rsidRPr="002D30CB">
        <w:t xml:space="preserve"> or</w:t>
      </w:r>
    </w:p>
    <w:p w14:paraId="4E8B8856" w14:textId="77777777" w:rsidR="00354D5A" w:rsidRDefault="00354D5A" w:rsidP="00D2538C">
      <w:pPr>
        <w:pStyle w:val="ClauseList"/>
      </w:pPr>
      <w:r w:rsidRPr="002D30CB">
        <w:t>a certified cheque or draft payable to “The City of Winnipeg”, drawn on a bank or other financial institution registered to conduct business in Manitoba, in the amount of fifty percent (50%) of the Contract Price</w:t>
      </w:r>
      <w:r w:rsidR="00DA6513" w:rsidRPr="00DA6513">
        <w:t xml:space="preserve"> </w:t>
      </w:r>
      <w:r w:rsidR="00DA6513">
        <w:t>for the initial term or extension term</w:t>
      </w:r>
      <w:r w:rsidRPr="002D30CB">
        <w:t>.</w:t>
      </w:r>
    </w:p>
    <w:p w14:paraId="59FA2B60" w14:textId="77777777" w:rsidR="00354D5A" w:rsidRDefault="00354D5A" w:rsidP="00354D5A">
      <w:pPr>
        <w:pStyle w:val="SubClause"/>
      </w:pPr>
      <w:r>
        <w:t>Bonds are available at:</w:t>
      </w:r>
    </w:p>
    <w:p w14:paraId="6D5EDD6F" w14:textId="77777777" w:rsidR="00354D5A" w:rsidRPr="00012820" w:rsidRDefault="00354D5A" w:rsidP="00D2538C">
      <w:pPr>
        <w:pStyle w:val="SubClauseList"/>
      </w:pPr>
      <w:r>
        <w:t>Performance Bond</w:t>
      </w:r>
      <w:r w:rsidRPr="00012820">
        <w:t xml:space="preserve"> </w:t>
      </w:r>
      <w:hyperlink r:id="rId35" w:history="1">
        <w:r>
          <w:rPr>
            <w:rStyle w:val="Hyperlink"/>
          </w:rPr>
          <w:t>https://www.winnipeg.ca//media/4928/</w:t>
        </w:r>
      </w:hyperlink>
    </w:p>
    <w:p w14:paraId="6B61EA2D" w14:textId="77777777" w:rsidR="00354D5A" w:rsidRDefault="00354D5A" w:rsidP="00D2538C">
      <w:pPr>
        <w:pStyle w:val="SubClauseSubList"/>
      </w:pPr>
      <w:r>
        <w:t xml:space="preserve">Performance Bond – Schedule A - Form of Notice </w:t>
      </w:r>
      <w:hyperlink r:id="rId36" w:history="1">
        <w:r w:rsidRPr="001003D2">
          <w:rPr>
            <w:rStyle w:val="Hyperlink"/>
          </w:rPr>
          <w:t>https://www.winnipeg.ca/media/4831/</w:t>
        </w:r>
      </w:hyperlink>
      <w:r>
        <w:t xml:space="preserve"> </w:t>
      </w:r>
    </w:p>
    <w:p w14:paraId="2661AE1F" w14:textId="77777777" w:rsidR="00354D5A" w:rsidRDefault="00354D5A" w:rsidP="00D2538C">
      <w:pPr>
        <w:pStyle w:val="SubClauseSubList"/>
      </w:pPr>
      <w:r>
        <w:t xml:space="preserve">Performance Bond – Schedule B – Surety’s Acknowledgement  </w:t>
      </w:r>
      <w:hyperlink r:id="rId37" w:history="1">
        <w:r w:rsidRPr="001003D2">
          <w:rPr>
            <w:rStyle w:val="Hyperlink"/>
          </w:rPr>
          <w:t>https://www.winnipeg.ca/media/4832/</w:t>
        </w:r>
      </w:hyperlink>
      <w:r>
        <w:t xml:space="preserve"> </w:t>
      </w:r>
    </w:p>
    <w:p w14:paraId="0C6192C9" w14:textId="77777777" w:rsidR="00354D5A" w:rsidRDefault="00354D5A" w:rsidP="00D2538C">
      <w:pPr>
        <w:pStyle w:val="SubClauseSubList"/>
      </w:pPr>
      <w:r>
        <w:t xml:space="preserve">Performance Bond – Schedule C – Surety’s Position </w:t>
      </w:r>
      <w:hyperlink r:id="rId38" w:history="1">
        <w:r w:rsidRPr="001003D2">
          <w:rPr>
            <w:rStyle w:val="Hyperlink"/>
          </w:rPr>
          <w:t>https://www.winnipeg.ca/media/4833/</w:t>
        </w:r>
      </w:hyperlink>
    </w:p>
    <w:p w14:paraId="1648F35A" w14:textId="77777777" w:rsidR="00354D5A" w:rsidRPr="00012820" w:rsidRDefault="00354D5A" w:rsidP="00D2538C">
      <w:pPr>
        <w:pStyle w:val="SubClauseList"/>
      </w:pPr>
      <w:r>
        <w:t xml:space="preserve">Labour &amp; Material Payment Bond </w:t>
      </w:r>
      <w:hyperlink r:id="rId39" w:history="1">
        <w:r w:rsidRPr="00012820">
          <w:t>https://www.winnipeg.ca//media/4930/</w:t>
        </w:r>
      </w:hyperlink>
      <w:r>
        <w:t xml:space="preserve"> </w:t>
      </w:r>
    </w:p>
    <w:p w14:paraId="07AC7E5E" w14:textId="77777777" w:rsidR="00354D5A" w:rsidRDefault="00354D5A" w:rsidP="00354D5A">
      <w:pPr>
        <w:pStyle w:val="SubClauseSubList"/>
        <w:numPr>
          <w:ilvl w:val="7"/>
          <w:numId w:val="33"/>
        </w:numPr>
      </w:pPr>
      <w:r>
        <w:t>L&amp;M Bond – Schedule A – Notice of Claim</w:t>
      </w:r>
    </w:p>
    <w:p w14:paraId="7F78983D" w14:textId="77777777" w:rsidR="00354D5A" w:rsidRDefault="00354D5A" w:rsidP="00354D5A">
      <w:pPr>
        <w:pStyle w:val="ClauseSubList"/>
        <w:numPr>
          <w:ilvl w:val="0"/>
          <w:numId w:val="0"/>
        </w:numPr>
        <w:ind w:left="2340"/>
      </w:pPr>
      <w:hyperlink r:id="rId40" w:history="1">
        <w:r w:rsidRPr="001003D2">
          <w:rPr>
            <w:rStyle w:val="Hyperlink"/>
          </w:rPr>
          <w:t>https://www.winnipeg.ca/media/4834/</w:t>
        </w:r>
      </w:hyperlink>
      <w:r>
        <w:t xml:space="preserve"> </w:t>
      </w:r>
    </w:p>
    <w:p w14:paraId="50754FEC" w14:textId="77777777" w:rsidR="00354D5A" w:rsidRDefault="00354D5A" w:rsidP="00D2538C">
      <w:pPr>
        <w:pStyle w:val="SubClauseSubList"/>
      </w:pPr>
      <w:r>
        <w:t xml:space="preserve">L&amp;M Bond – Schedule B – Acknowledgement of a Notice </w:t>
      </w:r>
      <w:r w:rsidRPr="00E10AC0">
        <w:rPr>
          <w:rStyle w:val="Hyperlink"/>
        </w:rPr>
        <w:t>https://www.winnipeg.ca/media/4835/</w:t>
      </w:r>
    </w:p>
    <w:p w14:paraId="3F880300" w14:textId="77777777" w:rsidR="00354D5A" w:rsidRDefault="00354D5A" w:rsidP="00D2538C">
      <w:pPr>
        <w:pStyle w:val="SubClauseSubList"/>
      </w:pPr>
      <w:r>
        <w:t xml:space="preserve">L&amp;M Bond – Schedule C – Surety’s Position </w:t>
      </w:r>
    </w:p>
    <w:p w14:paraId="5FE7F0EA" w14:textId="77777777" w:rsidR="00354D5A" w:rsidRDefault="00354D5A" w:rsidP="00354D5A">
      <w:pPr>
        <w:pStyle w:val="ClauseSubList"/>
        <w:numPr>
          <w:ilvl w:val="0"/>
          <w:numId w:val="0"/>
        </w:numPr>
        <w:ind w:left="2340"/>
      </w:pPr>
      <w:hyperlink r:id="rId41" w:history="1">
        <w:r w:rsidRPr="001003D2">
          <w:rPr>
            <w:rStyle w:val="Hyperlink"/>
          </w:rPr>
          <w:t>https://www.winnipeg.ca/media/4836/</w:t>
        </w:r>
      </w:hyperlink>
      <w:r>
        <w:t xml:space="preserve"> </w:t>
      </w:r>
    </w:p>
    <w:p w14:paraId="601219A5" w14:textId="77777777" w:rsidR="00354D5A" w:rsidRDefault="00354D5A" w:rsidP="00D2538C">
      <w:pPr>
        <w:pStyle w:val="SubClauseList"/>
      </w:pPr>
      <w:r>
        <w:t xml:space="preserve">Irrevocable Standby Letter of Credit </w:t>
      </w:r>
      <w:hyperlink r:id="rId42" w:history="1">
        <w:r w:rsidRPr="008F78B0">
          <w:rPr>
            <w:rStyle w:val="Hyperlink"/>
          </w:rPr>
          <w:t>https://www.winnipeg.ca//media/4931/</w:t>
        </w:r>
      </w:hyperlink>
      <w:r>
        <w:t xml:space="preserve"> </w:t>
      </w:r>
    </w:p>
    <w:p w14:paraId="316ECA93" w14:textId="77777777" w:rsidR="00E965C4" w:rsidRPr="00E965C4" w:rsidRDefault="00E965C4" w:rsidP="00864D5D">
      <w:pPr>
        <w:numPr>
          <w:ilvl w:val="5"/>
          <w:numId w:val="14"/>
        </w:numPr>
        <w:shd w:val="clear" w:color="auto" w:fill="FFFFFF"/>
        <w:spacing w:before="140"/>
        <w:textAlignment w:val="baseline"/>
        <w:rPr>
          <w:rFonts w:cs="Arial"/>
          <w:color w:val="242424"/>
          <w:szCs w:val="20"/>
          <w:lang w:val="en-US"/>
        </w:rPr>
      </w:pPr>
      <w:r w:rsidRPr="00E965C4">
        <w:rPr>
          <w:rFonts w:cs="Arial"/>
          <w:szCs w:val="20"/>
        </w:rPr>
        <w:t>Bidders are advised that, as each Extension Term of the Contract may be subject to a different Contract Price, the Contractor shall submit adequate contract security for the initial term and then each extension term, which may be done through the cancellation and reissuance of contract security, or the revision of previously issued contract security via a rider.</w:t>
      </w:r>
    </w:p>
    <w:p w14:paraId="025E3802" w14:textId="77777777" w:rsidR="00E965C4" w:rsidRPr="00E965C4" w:rsidRDefault="00E965C4" w:rsidP="00864D5D">
      <w:pPr>
        <w:numPr>
          <w:ilvl w:val="5"/>
          <w:numId w:val="19"/>
        </w:numPr>
        <w:spacing w:before="140"/>
        <w:rPr>
          <w:rFonts w:cs="Arial"/>
          <w:szCs w:val="20"/>
        </w:rPr>
      </w:pPr>
      <w:r w:rsidRPr="00E965C4">
        <w:rPr>
          <w:rFonts w:cs="Arial"/>
          <w:szCs w:val="20"/>
        </w:rPr>
        <w:t>Where the contract security is a performance bond, it may be submitted in hard copy or digital format. If submitted in digital format the contract security must meet the following criteria:</w:t>
      </w:r>
    </w:p>
    <w:p w14:paraId="73974697" w14:textId="77777777" w:rsidR="00E965C4" w:rsidRPr="00E965C4" w:rsidRDefault="00E965C4" w:rsidP="00864D5D">
      <w:pPr>
        <w:numPr>
          <w:ilvl w:val="6"/>
          <w:numId w:val="19"/>
        </w:numPr>
        <w:spacing w:before="100"/>
        <w:rPr>
          <w:rFonts w:cs="Arial"/>
          <w:color w:val="242424"/>
          <w:szCs w:val="20"/>
          <w:lang w:val="en-US"/>
        </w:rPr>
      </w:pPr>
      <w:r w:rsidRPr="00E965C4">
        <w:rPr>
          <w:rFonts w:cs="Arial"/>
          <w:color w:val="242424"/>
          <w:szCs w:val="20"/>
          <w:lang w:val="en-US"/>
        </w:rPr>
        <w:t>the version submitted by the Contractor must have valid digital signatures and seals;</w:t>
      </w:r>
    </w:p>
    <w:p w14:paraId="0D7C12F6" w14:textId="77777777" w:rsidR="00E965C4" w:rsidRPr="00E965C4" w:rsidRDefault="00E965C4" w:rsidP="00864D5D">
      <w:pPr>
        <w:numPr>
          <w:ilvl w:val="6"/>
          <w:numId w:val="19"/>
        </w:numPr>
        <w:spacing w:before="100"/>
        <w:rPr>
          <w:rFonts w:cs="Arial"/>
          <w:color w:val="242424"/>
          <w:szCs w:val="20"/>
          <w:lang w:val="en-US"/>
        </w:rPr>
      </w:pPr>
      <w:r w:rsidRPr="00E965C4">
        <w:rPr>
          <w:rFonts w:cs="Arial"/>
          <w:color w:val="242424"/>
          <w:szCs w:val="20"/>
          <w:lang w:val="en-US"/>
        </w:rPr>
        <w:t>the version submitted by the Contractor must be verifiable by the City with respect to the totality and wholeness of the bond form, including: the content; all digital signatures and digital seals; with the surety company, or an approved verification service provider of the surety company.</w:t>
      </w:r>
    </w:p>
    <w:p w14:paraId="6BF01466" w14:textId="77777777" w:rsidR="00E965C4" w:rsidRPr="00E965C4" w:rsidRDefault="00E965C4" w:rsidP="00864D5D">
      <w:pPr>
        <w:numPr>
          <w:ilvl w:val="6"/>
          <w:numId w:val="19"/>
        </w:numPr>
        <w:spacing w:before="100"/>
        <w:rPr>
          <w:rFonts w:cs="Arial"/>
          <w:color w:val="242424"/>
          <w:szCs w:val="20"/>
          <w:lang w:val="en-US"/>
        </w:rPr>
      </w:pPr>
      <w:r w:rsidRPr="00E965C4">
        <w:rPr>
          <w:rFonts w:cs="Arial"/>
          <w:color w:val="242424"/>
          <w:szCs w:val="20"/>
          <w:lang w:val="en-US"/>
        </w:rPr>
        <w:t>the version submitted must be viewable, printable and storable in standard electronic file formats compatible with the City, and in a single file. Allowable formats include pdf.</w:t>
      </w:r>
    </w:p>
    <w:p w14:paraId="744B6D42" w14:textId="77777777" w:rsidR="00E965C4" w:rsidRPr="00E965C4" w:rsidRDefault="00E965C4" w:rsidP="00864D5D">
      <w:pPr>
        <w:numPr>
          <w:ilvl w:val="6"/>
          <w:numId w:val="19"/>
        </w:numPr>
        <w:spacing w:before="100"/>
        <w:rPr>
          <w:rFonts w:cs="Arial"/>
          <w:color w:val="242424"/>
          <w:szCs w:val="20"/>
          <w:lang w:val="en-US"/>
        </w:rPr>
      </w:pPr>
      <w:r w:rsidRPr="00E965C4">
        <w:rPr>
          <w:rFonts w:cs="Arial"/>
          <w:color w:val="242424"/>
          <w:szCs w:val="20"/>
          <w:lang w:val="en-US"/>
        </w:rPr>
        <w:t>the verification may be conducted by the City immediately or at any time during the life of the bond and at the discretion of the City with no requirement for passwords or fees.</w:t>
      </w:r>
    </w:p>
    <w:p w14:paraId="0CAB85E0" w14:textId="77777777" w:rsidR="00E965C4" w:rsidRPr="00E965C4" w:rsidRDefault="00E965C4" w:rsidP="00864D5D">
      <w:pPr>
        <w:numPr>
          <w:ilvl w:val="6"/>
          <w:numId w:val="19"/>
        </w:numPr>
        <w:spacing w:before="100"/>
        <w:rPr>
          <w:rFonts w:cs="Arial"/>
          <w:color w:val="242424"/>
          <w:szCs w:val="20"/>
          <w:lang w:val="en-US"/>
        </w:rPr>
      </w:pPr>
      <w:r w:rsidRPr="00E965C4">
        <w:rPr>
          <w:rFonts w:cs="Arial"/>
          <w:color w:val="242424"/>
          <w:szCs w:val="20"/>
          <w:lang w:val="en-US"/>
        </w:rPr>
        <w:t>the results of the verification must provide a clear, immediate and printable indication of pass or fail regarding D11.1.1(b).</w:t>
      </w:r>
    </w:p>
    <w:p w14:paraId="2B3B9075" w14:textId="77777777" w:rsidR="00E965C4" w:rsidRPr="00E965C4" w:rsidRDefault="00E965C4" w:rsidP="00864D5D">
      <w:pPr>
        <w:numPr>
          <w:ilvl w:val="5"/>
          <w:numId w:val="19"/>
        </w:numPr>
        <w:spacing w:before="140"/>
        <w:rPr>
          <w:rFonts w:cs="Arial"/>
          <w:color w:val="242424"/>
          <w:szCs w:val="20"/>
          <w:lang w:val="en-US"/>
        </w:rPr>
      </w:pPr>
      <w:r w:rsidRPr="00E965C4">
        <w:rPr>
          <w:rFonts w:cs="Arial"/>
          <w:color w:val="242424"/>
          <w:szCs w:val="20"/>
          <w:lang w:val="en-US"/>
        </w:rPr>
        <w:t xml:space="preserve">Digital bonds failing the verification process will not be considered to be valid and may be determined to be an event of default in accordance with C18.1. If a digital bond fails the verification process, the Contractor may provide a replacement bond (in hard copy or </w:t>
      </w:r>
      <w:r w:rsidRPr="00E965C4">
        <w:rPr>
          <w:rFonts w:cs="Arial"/>
          <w:color w:val="242424"/>
          <w:szCs w:val="20"/>
          <w:lang w:val="en-US"/>
        </w:rPr>
        <w:lastRenderedPageBreak/>
        <w:t>digital format) within seven (7) Calendar Days of the City’s request or within such greater period of time as the City in its discretion, exercised reasonably, allows.</w:t>
      </w:r>
    </w:p>
    <w:p w14:paraId="2721A72E" w14:textId="77777777" w:rsidR="00E965C4" w:rsidRPr="00E965C4" w:rsidRDefault="00E965C4" w:rsidP="00864D5D">
      <w:pPr>
        <w:numPr>
          <w:ilvl w:val="5"/>
          <w:numId w:val="19"/>
        </w:numPr>
        <w:spacing w:before="140"/>
        <w:rPr>
          <w:rFonts w:cs="Arial"/>
          <w:color w:val="242424"/>
          <w:szCs w:val="20"/>
          <w:lang w:val="en-US"/>
        </w:rPr>
      </w:pPr>
      <w:r w:rsidRPr="00E965C4">
        <w:rPr>
          <w:rFonts w:cs="Arial"/>
          <w:color w:val="242424"/>
          <w:szCs w:val="20"/>
          <w:lang w:val="en-US"/>
        </w:rPr>
        <w:t>Digital bonds passing the verification process will be treated as original and authentic.</w:t>
      </w:r>
    </w:p>
    <w:p w14:paraId="51175EE9" w14:textId="77777777" w:rsidR="00E965C4" w:rsidRPr="00E965C4" w:rsidRDefault="00E965C4" w:rsidP="00864D5D">
      <w:pPr>
        <w:numPr>
          <w:ilvl w:val="5"/>
          <w:numId w:val="19"/>
        </w:numPr>
        <w:spacing w:before="140"/>
        <w:rPr>
          <w:rFonts w:cs="Arial"/>
          <w:color w:val="242424"/>
          <w:szCs w:val="20"/>
          <w:lang w:val="en-US"/>
        </w:rPr>
      </w:pPr>
      <w:r w:rsidRPr="00E965C4">
        <w:rPr>
          <w:rFonts w:cs="Arial"/>
          <w:color w:val="242424"/>
          <w:szCs w:val="20"/>
          <w:lang w:val="en-US"/>
        </w:rPr>
        <w:t>Where the contract security is in the form of a certified cheque or draft, it will be deposited by the City. The City will not pay any interest on certified cheques or drafts furnished as contract security.</w:t>
      </w:r>
    </w:p>
    <w:p w14:paraId="67250CD8" w14:textId="35978B0D" w:rsidR="005C1611" w:rsidRDefault="00A766D7" w:rsidP="005C1611">
      <w:pPr>
        <w:pStyle w:val="Clause"/>
        <w:numPr>
          <w:ilvl w:val="2"/>
          <w:numId w:val="19"/>
        </w:numPr>
      </w:pPr>
      <w:r w:rsidRPr="001B5DAE">
        <w:rPr>
          <w:rFonts w:cs="Arial"/>
          <w:szCs w:val="20"/>
        </w:rPr>
        <w:t>The Contractor shall provide the required Contract Security to the Contract Administrator with copies of the required Contract Security within seven (7) Calendar Days of notification of the award of the Contract and prior to the commencement of any Work on the Site</w:t>
      </w:r>
      <w:r>
        <w:rPr>
          <w:rFonts w:cs="Arial"/>
          <w:szCs w:val="20"/>
        </w:rPr>
        <w:t>.</w:t>
      </w:r>
    </w:p>
    <w:p w14:paraId="2047C91C" w14:textId="77777777" w:rsidR="00C62626" w:rsidRDefault="00C62626">
      <w:pPr>
        <w:pStyle w:val="CLAUSEHEADING"/>
      </w:pPr>
      <w:bookmarkStart w:id="278" w:name="_Ref482429265"/>
      <w:bookmarkStart w:id="279" w:name="_Ref482429536"/>
      <w:bookmarkStart w:id="280" w:name="_Ref482430341"/>
      <w:bookmarkStart w:id="281" w:name="_Toc482432366"/>
      <w:bookmarkStart w:id="282" w:name="_Toc3968699"/>
      <w:bookmarkStart w:id="283" w:name="_Ref73241344"/>
      <w:bookmarkStart w:id="284" w:name="_Toc212457068"/>
      <w:bookmarkEnd w:id="277"/>
      <w:r>
        <w:t>Subcontractor List</w:t>
      </w:r>
      <w:bookmarkEnd w:id="278"/>
      <w:bookmarkEnd w:id="279"/>
      <w:bookmarkEnd w:id="280"/>
      <w:bookmarkEnd w:id="281"/>
      <w:bookmarkEnd w:id="282"/>
      <w:bookmarkEnd w:id="283"/>
      <w:bookmarkEnd w:id="284"/>
    </w:p>
    <w:p w14:paraId="7CFAF68F" w14:textId="34FFD855" w:rsidR="00C62626" w:rsidRDefault="00C62626">
      <w:pPr>
        <w:pStyle w:val="Comment"/>
      </w:pPr>
      <w:r>
        <w:t xml:space="preserve">SPEC NOTE: Use </w:t>
      </w:r>
      <w:r w:rsidR="00D84B48">
        <w:fldChar w:fldCharType="begin"/>
      </w:r>
      <w:r w:rsidR="00D84B48">
        <w:instrText xml:space="preserve"> REF _Ref73241344 \w \h </w:instrText>
      </w:r>
      <w:r w:rsidR="00D84B48">
        <w:fldChar w:fldCharType="separate"/>
      </w:r>
      <w:r w:rsidR="00656677">
        <w:t>D12</w:t>
      </w:r>
      <w:r w:rsidR="00D84B48">
        <w:fldChar w:fldCharType="end"/>
      </w:r>
      <w:r>
        <w:t xml:space="preserve"> only if the names of Subcontractors are required for administrative purposes, e.g.,</w:t>
      </w:r>
    </w:p>
    <w:p w14:paraId="42D1BF6A" w14:textId="77777777" w:rsidR="00425079" w:rsidRDefault="00D52E06" w:rsidP="00D52E06">
      <w:pPr>
        <w:pStyle w:val="Comment"/>
        <w:spacing w:before="0"/>
      </w:pPr>
      <w:r>
        <w:t>(a)</w:t>
      </w:r>
      <w:r>
        <w:tab/>
        <w:t xml:space="preserve">if Subcontractors for key portions of the Work were named in the Bid, </w:t>
      </w:r>
    </w:p>
    <w:p w14:paraId="03A91BE7" w14:textId="77777777" w:rsidR="00D52E06" w:rsidRDefault="00425079" w:rsidP="00D52E06">
      <w:pPr>
        <w:pStyle w:val="Comment"/>
        <w:spacing w:before="0"/>
      </w:pPr>
      <w:r>
        <w:t>(b)</w:t>
      </w:r>
      <w:r w:rsidR="00D52E06">
        <w:t>to confirm that no unapproved substitutions have been made;</w:t>
      </w:r>
    </w:p>
    <w:p w14:paraId="09A030F5" w14:textId="77777777" w:rsidR="00D52E06" w:rsidRDefault="00D52E06" w:rsidP="00D52E06">
      <w:pPr>
        <w:pStyle w:val="Comment"/>
        <w:spacing w:before="0"/>
      </w:pPr>
      <w:r>
        <w:t>(</w:t>
      </w:r>
      <w:r w:rsidR="00425079">
        <w:t>c</w:t>
      </w:r>
      <w:r>
        <w:t>)</w:t>
      </w:r>
      <w:r>
        <w:tab/>
        <w:t>to confirm that no Subcontractors are suspended or debarred;</w:t>
      </w:r>
    </w:p>
    <w:p w14:paraId="6182D7C8" w14:textId="77777777" w:rsidR="00D52E06" w:rsidRDefault="00D52E06" w:rsidP="00D52E06">
      <w:pPr>
        <w:pStyle w:val="Comment"/>
        <w:spacing w:before="0"/>
      </w:pPr>
      <w:r>
        <w:t>(</w:t>
      </w:r>
      <w:r w:rsidR="00425079">
        <w:t>d</w:t>
      </w:r>
      <w:r>
        <w:t>)</w:t>
      </w:r>
      <w:r>
        <w:tab/>
        <w:t>if the City is providing wrap-up insurance for the project, to provide the Insurance Branch with necessary information;</w:t>
      </w:r>
    </w:p>
    <w:p w14:paraId="739CF702" w14:textId="77777777" w:rsidR="00D52E06" w:rsidRDefault="00D52E06" w:rsidP="00D52E06">
      <w:pPr>
        <w:pStyle w:val="Comment"/>
        <w:spacing w:before="0"/>
      </w:pPr>
      <w:r>
        <w:t>(</w:t>
      </w:r>
      <w:r w:rsidR="00425079">
        <w:t>e</w:t>
      </w:r>
      <w:r>
        <w:t>)</w:t>
      </w:r>
      <w:r>
        <w:tab/>
        <w:t>if persons other than the Contractor are responsible for security or access control for the Site, to identify who is authorized to access the Site.</w:t>
      </w:r>
    </w:p>
    <w:p w14:paraId="67BD0262" w14:textId="77777777" w:rsidR="00D52E06" w:rsidRDefault="00D52E06" w:rsidP="00D52E06">
      <w:pPr>
        <w:pStyle w:val="Comment"/>
        <w:spacing w:before="0"/>
      </w:pPr>
      <w:r>
        <w:t>Include Form J: Subcontractors List.</w:t>
      </w:r>
    </w:p>
    <w:p w14:paraId="591150C7" w14:textId="45F7978C" w:rsidR="00C62626" w:rsidRDefault="00C62626">
      <w:pPr>
        <w:pStyle w:val="Clause"/>
      </w:pPr>
      <w:r>
        <w:t>The Contractor shall provide the Contract Administrator with a complete list of the Subcontractors whom the Contractor proposes to engage (Form J: Subcontractor List) at least two (2) Business Days prior to the commencement of any Work on the Site.</w:t>
      </w:r>
    </w:p>
    <w:p w14:paraId="0854C0B5" w14:textId="77777777" w:rsidR="00520C4E" w:rsidRPr="004A040E" w:rsidRDefault="00520C4E" w:rsidP="00520C4E">
      <w:pPr>
        <w:pStyle w:val="CLAUSEHEADING"/>
      </w:pPr>
      <w:bookmarkStart w:id="285" w:name="_Ref90883950"/>
      <w:bookmarkStart w:id="286" w:name="_Toc95309806"/>
      <w:bookmarkStart w:id="287" w:name="_Toc98750723"/>
      <w:bookmarkStart w:id="288" w:name="_Toc212457069"/>
      <w:r w:rsidRPr="004A040E">
        <w:t>Requirements for Site Accessibility Plan</w:t>
      </w:r>
      <w:bookmarkEnd w:id="285"/>
      <w:bookmarkEnd w:id="286"/>
      <w:bookmarkEnd w:id="287"/>
      <w:bookmarkEnd w:id="288"/>
    </w:p>
    <w:p w14:paraId="36718E23" w14:textId="77777777" w:rsidR="00520C4E" w:rsidRPr="00012444" w:rsidRDefault="00520C4E" w:rsidP="00520C4E">
      <w:pPr>
        <w:pStyle w:val="Comment"/>
      </w:pPr>
      <w:r w:rsidRPr="00012444">
        <w:t>SPEC NOTE: Delete if not applicable to this Work.</w:t>
      </w:r>
    </w:p>
    <w:p w14:paraId="3D6698E6" w14:textId="0C96E8E1" w:rsidR="00520C4E" w:rsidRPr="00012444" w:rsidRDefault="00520C4E" w:rsidP="00520C4E">
      <w:pPr>
        <w:pStyle w:val="Clause"/>
        <w:rPr>
          <w:lang w:val="en-US"/>
        </w:rPr>
      </w:pPr>
      <w:r w:rsidRPr="00012444">
        <w:rPr>
          <w:lang w:val="en-US"/>
        </w:rPr>
        <w:t>The Contractor shall provide the Contract Administrator with an Accessibility Plan at least five (5) Business Days prior to the commencement of any Work on the Site.</w:t>
      </w:r>
    </w:p>
    <w:p w14:paraId="240494A3" w14:textId="77777777" w:rsidR="00520C4E" w:rsidRPr="00012444" w:rsidRDefault="00520C4E" w:rsidP="00520C4E">
      <w:pPr>
        <w:pStyle w:val="Clause"/>
      </w:pPr>
      <w:r w:rsidRPr="00012444">
        <w:rPr>
          <w:lang w:val="en-US"/>
        </w:rPr>
        <w:t>The Accessibility Plan shall demonstrate how the Contractor will accommodate the safe passage of pedestrians and cyclists in accordance with the Manual of Temporary Traffic Control, the Contract Drawings, Staging Plans, and Streets By-Law No. 1481/77 at all times for the duration of the Construction. Unless noted in the Contract, the Accessibility Plan must include a written plan for the following:</w:t>
      </w:r>
    </w:p>
    <w:p w14:paraId="5EC6E5F6" w14:textId="77777777" w:rsidR="00520C4E" w:rsidRPr="00012444" w:rsidRDefault="00520C4E" w:rsidP="00520C4E">
      <w:pPr>
        <w:pStyle w:val="ClauseList"/>
      </w:pPr>
      <w:r w:rsidRPr="00012444">
        <w:t>How the Contractor will maintain at least one crossing in each direction for each intersection (one north/south crosswalk and one east/west crosswalk).</w:t>
      </w:r>
    </w:p>
    <w:p w14:paraId="0F7109C7" w14:textId="77777777" w:rsidR="00520C4E" w:rsidRPr="00012444" w:rsidRDefault="00520C4E" w:rsidP="00520C4E">
      <w:pPr>
        <w:pStyle w:val="ClauseList"/>
      </w:pPr>
      <w:r w:rsidRPr="00012444">
        <w:t>How the Contractor will maintain access to bus stops within the site.</w:t>
      </w:r>
    </w:p>
    <w:p w14:paraId="7E90D0FC" w14:textId="77777777" w:rsidR="00520C4E" w:rsidRPr="00012444" w:rsidRDefault="00520C4E" w:rsidP="00520C4E">
      <w:pPr>
        <w:pStyle w:val="ClauseList"/>
      </w:pPr>
      <w:r w:rsidRPr="00012444">
        <w:t>How the Contractor will maintain access to pedestrian corridors and half signals.</w:t>
      </w:r>
    </w:p>
    <w:p w14:paraId="14AE4E82" w14:textId="77777777" w:rsidR="00520C4E" w:rsidRPr="00012444" w:rsidRDefault="00520C4E" w:rsidP="00520C4E">
      <w:pPr>
        <w:pStyle w:val="ClauseList"/>
      </w:pPr>
      <w:r w:rsidRPr="00012444">
        <w:t>How the Contractor will maintain cycling facilities.</w:t>
      </w:r>
    </w:p>
    <w:p w14:paraId="7E06878C" w14:textId="77777777" w:rsidR="00520C4E" w:rsidRPr="00012444" w:rsidRDefault="00520C4E" w:rsidP="00520C4E">
      <w:pPr>
        <w:pStyle w:val="ClauseList"/>
      </w:pPr>
      <w:r w:rsidRPr="00012444">
        <w:t>How the Contractor will maintain access to residents and businesses unless otherwise noted in the Contract.</w:t>
      </w:r>
    </w:p>
    <w:p w14:paraId="5B8AFA26" w14:textId="77777777" w:rsidR="00520C4E" w:rsidRPr="00012444" w:rsidRDefault="00520C4E" w:rsidP="00520C4E">
      <w:pPr>
        <w:pStyle w:val="ClauseList"/>
      </w:pPr>
      <w:r w:rsidRPr="00012444">
        <w:t>Any required detour signage at adjacent crossings to facilitate sidewalk or active transportation pathway closures.</w:t>
      </w:r>
    </w:p>
    <w:p w14:paraId="7DAB5A0B" w14:textId="77777777" w:rsidR="00520C4E" w:rsidRPr="00012444" w:rsidRDefault="00520C4E" w:rsidP="00520C4E">
      <w:pPr>
        <w:pStyle w:val="Clause"/>
        <w:rPr>
          <w:lang w:val="en-US"/>
        </w:rPr>
      </w:pPr>
      <w:r w:rsidRPr="00012444">
        <w:rPr>
          <w:lang w:val="en-US"/>
        </w:rPr>
        <w:t>The Accessibility Plan may also include figures, sketches, or drawings to demonstrate the proposed plan.</w:t>
      </w:r>
    </w:p>
    <w:p w14:paraId="31AA5AD2" w14:textId="77777777" w:rsidR="00520C4E" w:rsidRPr="00012444" w:rsidRDefault="00520C4E" w:rsidP="00520C4E">
      <w:pPr>
        <w:pStyle w:val="Clause"/>
      </w:pPr>
      <w:r w:rsidRPr="00012444">
        <w:rPr>
          <w:lang w:val="en-US"/>
        </w:rPr>
        <w:t xml:space="preserve">The Accessibility Plan shall include written details on how the Contractor intends to review, </w:t>
      </w:r>
      <w:r w:rsidRPr="00012444">
        <w:t>maintain, and document all items related to the Accessibility Plan on-site during Construction, including, but not limited to:</w:t>
      </w:r>
    </w:p>
    <w:p w14:paraId="6F6B09D2" w14:textId="77777777" w:rsidR="00520C4E" w:rsidRPr="00012444" w:rsidRDefault="00520C4E" w:rsidP="00520C4E">
      <w:pPr>
        <w:pStyle w:val="ClauseList"/>
      </w:pPr>
      <w:r w:rsidRPr="00012444">
        <w:lastRenderedPageBreak/>
        <w:t>Signage</w:t>
      </w:r>
    </w:p>
    <w:p w14:paraId="7864ADD4" w14:textId="77777777" w:rsidR="00520C4E" w:rsidRPr="00012444" w:rsidRDefault="00520C4E" w:rsidP="00520C4E">
      <w:pPr>
        <w:pStyle w:val="ClauseList"/>
      </w:pPr>
      <w:r w:rsidRPr="00012444">
        <w:t>Temporary Ramping</w:t>
      </w:r>
    </w:p>
    <w:p w14:paraId="496D97A0" w14:textId="77777777" w:rsidR="00520C4E" w:rsidRPr="00012444" w:rsidRDefault="00520C4E" w:rsidP="00520C4E">
      <w:pPr>
        <w:pStyle w:val="ClauseList"/>
      </w:pPr>
      <w:r w:rsidRPr="00012444">
        <w:t>Transit Stops</w:t>
      </w:r>
    </w:p>
    <w:p w14:paraId="0C5EA77A" w14:textId="77777777" w:rsidR="00520C4E" w:rsidRPr="00012444" w:rsidRDefault="00520C4E" w:rsidP="00520C4E">
      <w:pPr>
        <w:pStyle w:val="ClauseList"/>
      </w:pPr>
      <w:r w:rsidRPr="00012444">
        <w:t>Detour Signage</w:t>
      </w:r>
    </w:p>
    <w:p w14:paraId="264B9856" w14:textId="77777777" w:rsidR="00520C4E" w:rsidRPr="00012444" w:rsidRDefault="00520C4E" w:rsidP="00520C4E">
      <w:pPr>
        <w:pStyle w:val="Clause"/>
        <w:rPr>
          <w:lang w:val="en-US"/>
        </w:rPr>
      </w:pPr>
      <w:r w:rsidRPr="00012444">
        <w:rPr>
          <w:lang w:val="en-US"/>
        </w:rPr>
        <w:t>At minimum, the Contractor shall review the site conditions on a daily basis to ensure that all features related to the Accessibility Plan are in place. The site review is intended to correct deficiencies as a result of unforeseen events such as wind, traffic, or the general public. Deficiencies that are direct result of the Contractors actions must be corrected immediately.</w:t>
      </w:r>
    </w:p>
    <w:p w14:paraId="3D1FEABE" w14:textId="77777777" w:rsidR="00520C4E" w:rsidRPr="00012444" w:rsidRDefault="00520C4E" w:rsidP="00520C4E">
      <w:pPr>
        <w:pStyle w:val="Clause"/>
        <w:rPr>
          <w:lang w:val="en-US"/>
        </w:rPr>
      </w:pPr>
      <w:r w:rsidRPr="00012444">
        <w:rPr>
          <w:lang w:val="en-US"/>
        </w:rPr>
        <w:t>Any changes to the Accessibility Plan must be approved by the Contract Administrator.</w:t>
      </w:r>
    </w:p>
    <w:p w14:paraId="0C7D4A27" w14:textId="77777777" w:rsidR="00520C4E" w:rsidRDefault="00520C4E" w:rsidP="00520C4E">
      <w:pPr>
        <w:pStyle w:val="Clause"/>
      </w:pPr>
      <w:r w:rsidRPr="00012444">
        <w:rPr>
          <w:lang w:val="en-US"/>
        </w:rPr>
        <w:t xml:space="preserve">Upon request from the Contract Administrator, the Contractor shall provide records </w:t>
      </w:r>
      <w:r w:rsidRPr="00012444">
        <w:t xml:space="preserve">demonstrating that the site has been maintained. </w:t>
      </w:r>
    </w:p>
    <w:p w14:paraId="3D926673" w14:textId="77777777" w:rsidR="00520C4E" w:rsidRPr="00214939" w:rsidRDefault="00520C4E" w:rsidP="00520C4E">
      <w:pPr>
        <w:pStyle w:val="Comment"/>
      </w:pPr>
      <w:r w:rsidRPr="00214939">
        <w:t>SPEC NOTE: Revise as required</w:t>
      </w:r>
    </w:p>
    <w:p w14:paraId="34713108" w14:textId="77777777" w:rsidR="00520C4E" w:rsidRPr="00214939" w:rsidRDefault="00520C4E" w:rsidP="00520C4E">
      <w:pPr>
        <w:pStyle w:val="Clause"/>
      </w:pPr>
      <w:r w:rsidRPr="00214939">
        <w:t>Deficiencies as a direct result of actions by the Contractor that are not immediately corrected and/or failure to produce records that demonstrate that the site was maintained in compliance with the Accessibility Plan may result in a pay adjustment via the monthly Progress Payment. The rate of pay adjustment will be as per the following schedule:</w:t>
      </w:r>
    </w:p>
    <w:p w14:paraId="7572BEEB" w14:textId="77777777" w:rsidR="00520C4E" w:rsidRPr="00214939" w:rsidRDefault="00520C4E" w:rsidP="00520C4E">
      <w:pPr>
        <w:pStyle w:val="ClauseList"/>
      </w:pPr>
      <w:r w:rsidRPr="00214939">
        <w:t>First Offence – A warning will be issued and documented in the weekly or bi-weekly site meeting.</w:t>
      </w:r>
    </w:p>
    <w:p w14:paraId="4E13345B" w14:textId="77777777" w:rsidR="00520C4E" w:rsidRPr="00214939" w:rsidRDefault="00520C4E" w:rsidP="00520C4E">
      <w:pPr>
        <w:pStyle w:val="ClauseList"/>
      </w:pPr>
      <w:r w:rsidRPr="00214939">
        <w:t>Second Offence – A field instruction to immediately correct the site will be issued by the Contract Administrator.</w:t>
      </w:r>
    </w:p>
    <w:p w14:paraId="51CC71FB" w14:textId="77777777" w:rsidR="00520C4E" w:rsidRDefault="00520C4E" w:rsidP="00520C4E">
      <w:pPr>
        <w:pStyle w:val="Clause"/>
      </w:pPr>
      <w:r w:rsidRPr="00214939">
        <w:t>Third and subsequent Offences – A pay reduction will be issued in the amount of $250.00 per instance and per day.</w:t>
      </w:r>
    </w:p>
    <w:p w14:paraId="2B3D8BBE" w14:textId="77777777" w:rsidR="00C62626" w:rsidRDefault="00C62626">
      <w:pPr>
        <w:pStyle w:val="SUBHEADING"/>
      </w:pPr>
      <w:bookmarkStart w:id="289" w:name="_Toc482432369"/>
      <w:bookmarkStart w:id="290" w:name="_Toc3968702"/>
      <w:bookmarkStart w:id="291" w:name="_Toc212457070"/>
      <w:r>
        <w:t>Schedule of Work</w:t>
      </w:r>
      <w:bookmarkEnd w:id="289"/>
      <w:bookmarkEnd w:id="290"/>
      <w:bookmarkEnd w:id="291"/>
    </w:p>
    <w:p w14:paraId="7326BE87" w14:textId="77777777" w:rsidR="00C62626" w:rsidRDefault="00C62626">
      <w:pPr>
        <w:pStyle w:val="CLAUSEHEADING"/>
      </w:pPr>
      <w:bookmarkStart w:id="292" w:name="_Ref482428604"/>
      <w:bookmarkStart w:id="293" w:name="_Ref482429700"/>
      <w:bookmarkStart w:id="294" w:name="_Toc482432370"/>
      <w:bookmarkStart w:id="295" w:name="_Toc3968703"/>
      <w:bookmarkStart w:id="296" w:name="_Toc212457071"/>
      <w:r>
        <w:t>Commencement</w:t>
      </w:r>
      <w:bookmarkEnd w:id="292"/>
      <w:bookmarkEnd w:id="293"/>
      <w:bookmarkEnd w:id="294"/>
      <w:bookmarkEnd w:id="295"/>
      <w:bookmarkEnd w:id="296"/>
    </w:p>
    <w:p w14:paraId="30683E53" w14:textId="77777777" w:rsidR="00C62626" w:rsidRDefault="00C62626">
      <w:pPr>
        <w:pStyle w:val="Clause"/>
      </w:pPr>
      <w:r>
        <w:t xml:space="preserve">The Contractor shall not commence any Work until </w:t>
      </w:r>
      <w:r w:rsidR="00EC3468">
        <w:t>they are</w:t>
      </w:r>
      <w:r>
        <w:t xml:space="preserve"> in receipt of a </w:t>
      </w:r>
      <w:r w:rsidR="00130243">
        <w:t>notice of award</w:t>
      </w:r>
      <w:r>
        <w:t xml:space="preserve"> from the </w:t>
      </w:r>
      <w:r w:rsidR="00130243">
        <w:t>City</w:t>
      </w:r>
      <w:r>
        <w:t xml:space="preserve"> authorizing the commencement of the Work.</w:t>
      </w:r>
    </w:p>
    <w:p w14:paraId="2A2BC49B" w14:textId="2A93C5FD" w:rsidR="004450A4" w:rsidRDefault="004450A4" w:rsidP="004450A4">
      <w:pPr>
        <w:pStyle w:val="Comment"/>
      </w:pPr>
      <w:r>
        <w:t xml:space="preserve">SPEC NOTE: Delete any unnecessary items between </w:t>
      </w:r>
      <w:r>
        <w:fldChar w:fldCharType="begin"/>
      </w:r>
      <w:r>
        <w:instrText xml:space="preserve"> REF _Ref164673522 \r \h </w:instrText>
      </w:r>
      <w:r>
        <w:fldChar w:fldCharType="separate"/>
      </w:r>
      <w:r w:rsidR="00656677">
        <w:t>D14.2(a)(ii)</w:t>
      </w:r>
      <w:r>
        <w:fldChar w:fldCharType="end"/>
      </w:r>
      <w:r>
        <w:t xml:space="preserve"> and</w:t>
      </w:r>
      <w:r w:rsidR="00131F9B">
        <w:t xml:space="preserve"> </w:t>
      </w:r>
      <w:r w:rsidR="00131F9B">
        <w:fldChar w:fldCharType="begin"/>
      </w:r>
      <w:r w:rsidR="00131F9B">
        <w:instrText xml:space="preserve"> REF _Ref315864885 \r \h </w:instrText>
      </w:r>
      <w:r w:rsidR="00131F9B">
        <w:fldChar w:fldCharType="separate"/>
      </w:r>
      <w:r w:rsidR="00656677">
        <w:t>D14.2(a)(v)</w:t>
      </w:r>
      <w:r w:rsidR="00131F9B">
        <w:fldChar w:fldCharType="end"/>
      </w:r>
      <w:r>
        <w:t>.  Add any other submissions or documents required after award but before commencement of the Work on the Site.</w:t>
      </w:r>
    </w:p>
    <w:p w14:paraId="6C22289A" w14:textId="77777777" w:rsidR="00C62626" w:rsidRDefault="00C62626">
      <w:pPr>
        <w:pStyle w:val="Clause"/>
      </w:pPr>
      <w:r>
        <w:t>The Contractor shall not commence any Work on the Site until:</w:t>
      </w:r>
    </w:p>
    <w:p w14:paraId="757C81EB" w14:textId="77777777" w:rsidR="00C62626" w:rsidRDefault="00C62626">
      <w:pPr>
        <w:pStyle w:val="ClauseList"/>
      </w:pPr>
      <w:r>
        <w:t>the Contract Administrator has confirmed receipt and approval of:</w:t>
      </w:r>
    </w:p>
    <w:p w14:paraId="44911CD1" w14:textId="02BBECB3" w:rsidR="00C62626" w:rsidRDefault="00C86BF3">
      <w:pPr>
        <w:pStyle w:val="ClauseSubList"/>
      </w:pPr>
      <w:r w:rsidRPr="004C71D6">
        <w:t>evidence</w:t>
      </w:r>
      <w:r>
        <w:t xml:space="preserve"> of authority to carry on business specified in </w:t>
      </w:r>
      <w:r>
        <w:fldChar w:fldCharType="begin"/>
      </w:r>
      <w:r>
        <w:instrText xml:space="preserve"> REF _Ref151435914 \w \h </w:instrText>
      </w:r>
      <w:r>
        <w:fldChar w:fldCharType="separate"/>
      </w:r>
      <w:r w:rsidR="00656677">
        <w:t>D8</w:t>
      </w:r>
      <w:r>
        <w:fldChar w:fldCharType="end"/>
      </w:r>
      <w:r>
        <w:t>;</w:t>
      </w:r>
    </w:p>
    <w:p w14:paraId="0E0B4EED" w14:textId="7BE287F5" w:rsidR="00C62626" w:rsidRDefault="00C62626">
      <w:pPr>
        <w:pStyle w:val="ClauseSubList"/>
      </w:pPr>
      <w:bookmarkStart w:id="297" w:name="_Ref164673522"/>
      <w:r>
        <w:t xml:space="preserve">evidence of the workers compensation coverage specified in </w:t>
      </w:r>
      <w:r w:rsidR="008F1484">
        <w:t>C</w:t>
      </w:r>
      <w:r>
        <w:t>6.1</w:t>
      </w:r>
      <w:r w:rsidR="00AA3513">
        <w:t>7</w:t>
      </w:r>
      <w:r>
        <w:t>;</w:t>
      </w:r>
      <w:bookmarkEnd w:id="297"/>
    </w:p>
    <w:p w14:paraId="62DF9B22" w14:textId="4CAC9D18" w:rsidR="00154E3A" w:rsidRDefault="00154E3A" w:rsidP="00154E3A">
      <w:pPr>
        <w:pStyle w:val="ClauseSubList"/>
      </w:pPr>
      <w:r>
        <w:t xml:space="preserve">evidence of the insurance specified in </w:t>
      </w:r>
      <w:r w:rsidR="007E731C">
        <w:fldChar w:fldCharType="begin"/>
      </w:r>
      <w:r w:rsidR="007E731C">
        <w:instrText xml:space="preserve"> REF _Ref136229822 \r \h </w:instrText>
      </w:r>
      <w:r w:rsidR="007E731C">
        <w:fldChar w:fldCharType="separate"/>
      </w:r>
      <w:r w:rsidR="00656677">
        <w:t>D10</w:t>
      </w:r>
      <w:r w:rsidR="007E731C">
        <w:fldChar w:fldCharType="end"/>
      </w:r>
      <w:r>
        <w:t>;</w:t>
      </w:r>
    </w:p>
    <w:p w14:paraId="374F5AAB" w14:textId="36040935" w:rsidR="00C62626" w:rsidRDefault="005C1611">
      <w:pPr>
        <w:pStyle w:val="ClauseSubList"/>
      </w:pPr>
      <w:bookmarkStart w:id="298" w:name="_Ref526949518"/>
      <w:r>
        <w:t xml:space="preserve">evidence of </w:t>
      </w:r>
      <w:r w:rsidR="00C62626">
        <w:t xml:space="preserve">the </w:t>
      </w:r>
      <w:r w:rsidR="006C4B1F">
        <w:t>contract</w:t>
      </w:r>
      <w:r w:rsidR="00C62626">
        <w:t xml:space="preserve"> security specified in </w:t>
      </w:r>
      <w:r w:rsidR="007E731C">
        <w:fldChar w:fldCharType="begin"/>
      </w:r>
      <w:r w:rsidR="007E731C">
        <w:instrText xml:space="preserve"> REF _Ref90961196 \r \h </w:instrText>
      </w:r>
      <w:r w:rsidR="007E731C">
        <w:fldChar w:fldCharType="separate"/>
      </w:r>
      <w:r w:rsidR="00656677">
        <w:t>D11</w:t>
      </w:r>
      <w:r w:rsidR="007E731C">
        <w:fldChar w:fldCharType="end"/>
      </w:r>
      <w:r w:rsidR="00C62626">
        <w:t>;</w:t>
      </w:r>
      <w:bookmarkEnd w:id="298"/>
    </w:p>
    <w:p w14:paraId="7A561A80" w14:textId="285EFA15" w:rsidR="00520C4E" w:rsidRDefault="00C62626">
      <w:pPr>
        <w:pStyle w:val="ClauseSubList"/>
      </w:pPr>
      <w:bookmarkStart w:id="299" w:name="_Ref315864885"/>
      <w:r>
        <w:t xml:space="preserve">the Subcontractor list specified in </w:t>
      </w:r>
      <w:r w:rsidR="007E731C">
        <w:fldChar w:fldCharType="begin"/>
      </w:r>
      <w:r w:rsidR="007E731C">
        <w:instrText xml:space="preserve"> REF _Ref482429265 \r \h </w:instrText>
      </w:r>
      <w:r w:rsidR="007E731C">
        <w:fldChar w:fldCharType="separate"/>
      </w:r>
      <w:r w:rsidR="00656677">
        <w:t>D12</w:t>
      </w:r>
      <w:r w:rsidR="007E731C">
        <w:fldChar w:fldCharType="end"/>
      </w:r>
      <w:r w:rsidR="002A31DC">
        <w:t>;</w:t>
      </w:r>
    </w:p>
    <w:p w14:paraId="54438C2C" w14:textId="2717D854" w:rsidR="002A31DC" w:rsidRDefault="00520C4E">
      <w:pPr>
        <w:pStyle w:val="ClauseSubList"/>
      </w:pPr>
      <w:r>
        <w:t xml:space="preserve">the Requirements for Site Accessibility Plan as specified in </w:t>
      </w:r>
      <w:r>
        <w:fldChar w:fldCharType="begin"/>
      </w:r>
      <w:r>
        <w:instrText xml:space="preserve"> REF _Ref482429265 \r \h </w:instrText>
      </w:r>
      <w:r>
        <w:fldChar w:fldCharType="separate"/>
      </w:r>
      <w:r w:rsidR="00656677">
        <w:t>D12</w:t>
      </w:r>
      <w:r>
        <w:fldChar w:fldCharType="end"/>
      </w:r>
      <w:r w:rsidR="002A31DC">
        <w:t xml:space="preserve"> and</w:t>
      </w:r>
    </w:p>
    <w:p w14:paraId="3E654E93" w14:textId="602F3843" w:rsidR="00C62626" w:rsidRDefault="002A31DC">
      <w:pPr>
        <w:pStyle w:val="ClauseSubList"/>
      </w:pPr>
      <w:r>
        <w:t>the direct deposit application form specified in</w:t>
      </w:r>
      <w:r w:rsidR="00AA3513">
        <w:t xml:space="preserve"> C12.20</w:t>
      </w:r>
      <w:r w:rsidR="00131F9B">
        <w:t>.</w:t>
      </w:r>
      <w:bookmarkEnd w:id="299"/>
    </w:p>
    <w:p w14:paraId="4F842808" w14:textId="77777777" w:rsidR="00C62626" w:rsidRDefault="00C62626">
      <w:pPr>
        <w:pStyle w:val="ClauseList"/>
      </w:pPr>
      <w:r>
        <w:t>the Contractor has attended a pre-construction meeting with the Contract Administrator, or the Contract Administrator has waived the requirement for a pre-construction meeting.</w:t>
      </w:r>
    </w:p>
    <w:p w14:paraId="1C009173" w14:textId="77777777" w:rsidR="00C62626" w:rsidRDefault="00C62626">
      <w:pPr>
        <w:pStyle w:val="ClauseList"/>
      </w:pPr>
      <w:r>
        <w:t>^</w:t>
      </w:r>
      <w:r>
        <w:rPr>
          <w:rStyle w:val="CommentFont"/>
        </w:rPr>
        <w:t>SPEC NOTE: Add any other conditions to be met by the Contractor after award but before commencement of the Work on the Site.</w:t>
      </w:r>
    </w:p>
    <w:p w14:paraId="5CD8BABF" w14:textId="77777777" w:rsidR="00C62626" w:rsidRDefault="00C62626">
      <w:pPr>
        <w:pStyle w:val="Comment"/>
      </w:pPr>
      <w:r>
        <w:lastRenderedPageBreak/>
        <w:t>VERSION 1 - Use this version if the Contractor is required to commence the Work on the Site a specified number of days following award of the Contract.</w:t>
      </w:r>
    </w:p>
    <w:p w14:paraId="018126A7" w14:textId="77777777" w:rsidR="00C62626" w:rsidRDefault="00C62626">
      <w:pPr>
        <w:pStyle w:val="Clause"/>
      </w:pPr>
      <w:r>
        <w:t xml:space="preserve">The Contractor shall commence the Work on the Site within </w:t>
      </w:r>
      <w:r w:rsidR="00FE73E5">
        <w:t>three</w:t>
      </w:r>
      <w:r>
        <w:t xml:space="preserve"> (</w:t>
      </w:r>
      <w:r w:rsidR="00FE73E5">
        <w:t>3</w:t>
      </w:r>
      <w:r>
        <w:t xml:space="preserve">) Working Days of </w:t>
      </w:r>
      <w:r w:rsidR="00FE73E5">
        <w:t>placing of an order, except where otherwise agreed at the time of ordering</w:t>
      </w:r>
      <w:r>
        <w:t>.</w:t>
      </w:r>
    </w:p>
    <w:p w14:paraId="52B49268" w14:textId="77777777" w:rsidR="00C62626" w:rsidRDefault="00C62626">
      <w:pPr>
        <w:pStyle w:val="Comment"/>
      </w:pPr>
      <w:r>
        <w:t>VERSION 2 - Use this version where the Contractor is not allowed to commence the Work on the Site until a fixed date due to impediments such as weather conditions, inability to access the Site, etc.</w:t>
      </w:r>
    </w:p>
    <w:p w14:paraId="74619365" w14:textId="77777777" w:rsidR="00C62626" w:rsidRDefault="00C62626" w:rsidP="006D0C58">
      <w:pPr>
        <w:pStyle w:val="Clause"/>
        <w:numPr>
          <w:ilvl w:val="2"/>
          <w:numId w:val="7"/>
        </w:numPr>
      </w:pPr>
      <w:r>
        <w:t>The Contractor shall not commence the Work on the Site before ^</w:t>
      </w:r>
      <w:r>
        <w:rPr>
          <w:rStyle w:val="CommentFont"/>
        </w:rPr>
        <w:t>month day, year</w:t>
      </w:r>
      <w:r>
        <w:t>.</w:t>
      </w:r>
    </w:p>
    <w:p w14:paraId="5E607968" w14:textId="29AD3C4B" w:rsidR="00C807AA" w:rsidRDefault="00C807AA" w:rsidP="00C807AA">
      <w:pPr>
        <w:pStyle w:val="Comment"/>
      </w:pPr>
      <w:r>
        <w:t xml:space="preserve">SPEC NOTE:  Use </w:t>
      </w:r>
      <w:r>
        <w:fldChar w:fldCharType="begin"/>
      </w:r>
      <w:r>
        <w:instrText xml:space="preserve"> REF _Ref147546057 \r \h </w:instrText>
      </w:r>
      <w:r>
        <w:fldChar w:fldCharType="separate"/>
      </w:r>
      <w:r w:rsidR="00656677">
        <w:t>D14.4</w:t>
      </w:r>
      <w:r>
        <w:fldChar w:fldCharType="end"/>
      </w:r>
      <w:r>
        <w:t xml:space="preserve"> only if the Contractor is required to complete the Work on the Site by a specified dat</w:t>
      </w:r>
      <w:r w:rsidR="003A6C2E">
        <w:t>e</w:t>
      </w:r>
      <w:r>
        <w:t xml:space="preserve"> and the number of days for acceptance of the offer in Form A makes the time period for completion of the Work unreasonable.  E.g. if the Submission Deadline is April 15, the time period for acceptance is 60 Calendar Days, and the Work requires completion by June 17, the Contractor would technically have 3 Calendar Days to complete the project.</w:t>
      </w:r>
    </w:p>
    <w:p w14:paraId="361E8464" w14:textId="77777777" w:rsidR="00C807AA" w:rsidRPr="00B656E1" w:rsidRDefault="00C807AA" w:rsidP="006D0C58">
      <w:pPr>
        <w:pStyle w:val="Clause"/>
        <w:numPr>
          <w:ilvl w:val="2"/>
          <w:numId w:val="7"/>
        </w:numPr>
        <w:rPr>
          <w:rStyle w:val="CommentFont"/>
          <w:i w:val="0"/>
          <w:vanish w:val="0"/>
          <w:color w:val="auto"/>
        </w:rPr>
      </w:pPr>
      <w:bookmarkStart w:id="300" w:name="_Ref147546057"/>
      <w:r>
        <w:t>The City intends to award this Contract by ^</w:t>
      </w:r>
      <w:bookmarkEnd w:id="300"/>
      <w:r>
        <w:rPr>
          <w:rStyle w:val="CommentFont"/>
        </w:rPr>
        <w:t>month day, year.</w:t>
      </w:r>
    </w:p>
    <w:p w14:paraId="4BC9C299" w14:textId="77777777" w:rsidR="00B656E1" w:rsidRDefault="00B656E1" w:rsidP="006D0C58">
      <w:pPr>
        <w:pStyle w:val="SubClause"/>
        <w:numPr>
          <w:ilvl w:val="5"/>
          <w:numId w:val="7"/>
        </w:numPr>
      </w:pPr>
      <w:r w:rsidRPr="00CF76F7">
        <w:t>If the actual date of award is later than the intended date, the dates specified for Substantial Performance, and Total Performance will be adjusted by the difference between the aforementioned intended and actual dates.</w:t>
      </w:r>
    </w:p>
    <w:p w14:paraId="163B525C" w14:textId="77777777" w:rsidR="00520C4E" w:rsidRPr="004A040E" w:rsidRDefault="00520C4E" w:rsidP="00D2538C">
      <w:pPr>
        <w:pStyle w:val="CLAUSEHEADING"/>
      </w:pPr>
      <w:bookmarkStart w:id="301" w:name="_Ref533220658"/>
      <w:bookmarkStart w:id="302" w:name="_Toc63582188"/>
      <w:bookmarkStart w:id="303" w:name="_Toc63588499"/>
      <w:bookmarkStart w:id="304" w:name="_Toc95309811"/>
      <w:bookmarkStart w:id="305" w:name="_Toc98750726"/>
      <w:bookmarkStart w:id="306" w:name="_Toc212457072"/>
      <w:r w:rsidRPr="004A040E">
        <w:t>Work By Others</w:t>
      </w:r>
      <w:bookmarkEnd w:id="301"/>
      <w:bookmarkEnd w:id="302"/>
      <w:bookmarkEnd w:id="303"/>
      <w:bookmarkEnd w:id="304"/>
      <w:bookmarkEnd w:id="305"/>
      <w:bookmarkEnd w:id="306"/>
    </w:p>
    <w:p w14:paraId="7CD340AD" w14:textId="64F2BE0C" w:rsidR="00520C4E" w:rsidRDefault="00520C4E" w:rsidP="00520C4E">
      <w:pPr>
        <w:pStyle w:val="Comment"/>
      </w:pPr>
      <w:r>
        <w:t xml:space="preserve">SPEC NOTE:  Use </w:t>
      </w:r>
      <w:r>
        <w:fldChar w:fldCharType="begin"/>
      </w:r>
      <w:r>
        <w:instrText xml:space="preserve"> REF _Ref533220658 \r \h </w:instrText>
      </w:r>
      <w:r>
        <w:fldChar w:fldCharType="separate"/>
      </w:r>
      <w:r w:rsidR="00656677">
        <w:t>D15</w:t>
      </w:r>
      <w:r>
        <w:fldChar w:fldCharType="end"/>
      </w:r>
      <w:r>
        <w:t xml:space="preserve"> only if there is work to be done by others that is anticipated to be done concurrently with the Work of the Contract.  List known work to be done by others.  Consider utilities, other Civic Department, etc.  Ex. Manitoba Hydro installing temporary overhead street lighting, Manitoba Hydro Gas Div. lowering gas services or Geomatics doing monument referencing that is not arranged by the Contractor.  Include as much detail as is known, i.e. time frames, commencement/completion dates.  </w:t>
      </w:r>
    </w:p>
    <w:p w14:paraId="4F6521F6" w14:textId="798E7E5B" w:rsidR="00520C4E" w:rsidRDefault="00520C4E" w:rsidP="00D2538C">
      <w:pPr>
        <w:pStyle w:val="Clause"/>
      </w:pPr>
      <w:bookmarkStart w:id="307" w:name="_Ref90291539"/>
      <w:bookmarkStart w:id="308" w:name="_Ref63155051"/>
      <w:r w:rsidRPr="00012444">
        <w:t>Further to C6.2</w:t>
      </w:r>
      <w:r w:rsidR="00AA3513">
        <w:t>6</w:t>
      </w:r>
      <w:r w:rsidRPr="00012444">
        <w:t>, the Contractor’s attention is directed to the fact that other Contractors, the personnel of Utilities and the staff of the City may be working within the project limit, approach roadway, adjacent roadways or right-of-way. The activities of these agencies may coincide with the Contractors execution of work and it will be the Contractor’s responsibility to cooperate to the fullest extent with other personnel working in the area, and such cooperation is an obligation of the Contractor under the terms of Contract</w:t>
      </w:r>
      <w:bookmarkEnd w:id="307"/>
      <w:r>
        <w:t>.</w:t>
      </w:r>
    </w:p>
    <w:p w14:paraId="75D4B09B" w14:textId="77777777" w:rsidR="00520C4E" w:rsidRDefault="00520C4E" w:rsidP="00D2538C">
      <w:pPr>
        <w:pStyle w:val="Clause"/>
      </w:pPr>
      <w:bookmarkStart w:id="309" w:name="_Ref95310000"/>
      <w:r>
        <w:t>Work by others on or near the Site will include but not necessarily be limited to:</w:t>
      </w:r>
      <w:bookmarkEnd w:id="308"/>
      <w:bookmarkEnd w:id="309"/>
    </w:p>
    <w:p w14:paraId="7B882D21" w14:textId="77777777" w:rsidR="00520C4E" w:rsidRDefault="00520C4E" w:rsidP="00D2538C">
      <w:pPr>
        <w:pStyle w:val="ClauseList"/>
      </w:pPr>
      <w:r>
        <w:t>^;</w:t>
      </w:r>
    </w:p>
    <w:p w14:paraId="323850E3" w14:textId="77777777" w:rsidR="00520C4E" w:rsidRDefault="00520C4E" w:rsidP="00D2538C">
      <w:pPr>
        <w:pStyle w:val="ClauseList"/>
      </w:pPr>
      <w:r>
        <w:t>^.</w:t>
      </w:r>
    </w:p>
    <w:p w14:paraId="3583DEB8" w14:textId="700156B7" w:rsidR="00520C4E" w:rsidRDefault="00520C4E" w:rsidP="00D2538C">
      <w:pPr>
        <w:pStyle w:val="Clause"/>
      </w:pPr>
      <w:r w:rsidRPr="00012444">
        <w:t xml:space="preserve">Further to </w:t>
      </w:r>
      <w:r w:rsidRPr="00012444">
        <w:fldChar w:fldCharType="begin"/>
      </w:r>
      <w:r w:rsidRPr="00012444">
        <w:instrText xml:space="preserve"> REF _Ref90291539 \r \h </w:instrText>
      </w:r>
      <w:r>
        <w:instrText xml:space="preserve"> \* MERGEFORMAT </w:instrText>
      </w:r>
      <w:r w:rsidRPr="00012444">
        <w:fldChar w:fldCharType="separate"/>
      </w:r>
      <w:r w:rsidR="00656677">
        <w:t>D15.1</w:t>
      </w:r>
      <w:r w:rsidRPr="00012444">
        <w:fldChar w:fldCharType="end"/>
      </w:r>
      <w:r w:rsidRPr="00012444">
        <w:t xml:space="preserve"> the Contractor shall cooperate and coordinate all activities with all parties performing required Work by Others. The Contractor must include and accommodate Work by Others identified in </w:t>
      </w:r>
      <w:r>
        <w:fldChar w:fldCharType="begin"/>
      </w:r>
      <w:r>
        <w:instrText xml:space="preserve"> REF _Ref95310000 \r \h </w:instrText>
      </w:r>
      <w:r>
        <w:fldChar w:fldCharType="separate"/>
      </w:r>
      <w:r w:rsidR="00656677">
        <w:t>D15.2</w:t>
      </w:r>
      <w:r>
        <w:fldChar w:fldCharType="end"/>
      </w:r>
      <w:r>
        <w:t xml:space="preserve"> </w:t>
      </w:r>
      <w:r w:rsidRPr="00012444">
        <w:t xml:space="preserve">or additional parties, in their construction schedule and accommodate the necessary area on </w:t>
      </w:r>
      <w:r>
        <w:t>S</w:t>
      </w:r>
      <w:r w:rsidRPr="00012444">
        <w:t>ite required for the Work by Others to complete the Work</w:t>
      </w:r>
      <w:r>
        <w:t>.</w:t>
      </w:r>
    </w:p>
    <w:p w14:paraId="1F0412E9" w14:textId="77777777" w:rsidR="00C62626" w:rsidRDefault="00C62626">
      <w:pPr>
        <w:pStyle w:val="CLAUSEHEADING"/>
      </w:pPr>
      <w:bookmarkStart w:id="310" w:name="_Ref482428679"/>
      <w:bookmarkStart w:id="311" w:name="_Ref482429842"/>
      <w:bookmarkStart w:id="312" w:name="_Toc482432373"/>
      <w:bookmarkStart w:id="313" w:name="_Toc3968706"/>
      <w:bookmarkStart w:id="314" w:name="_Toc212457073"/>
      <w:r>
        <w:t>Substantial Performance</w:t>
      </w:r>
      <w:bookmarkEnd w:id="310"/>
      <w:bookmarkEnd w:id="311"/>
      <w:bookmarkEnd w:id="312"/>
      <w:bookmarkEnd w:id="313"/>
      <w:bookmarkEnd w:id="314"/>
    </w:p>
    <w:p w14:paraId="7A5634DB" w14:textId="77777777" w:rsidR="00C62626" w:rsidRDefault="00C62626">
      <w:pPr>
        <w:pStyle w:val="Comment"/>
      </w:pPr>
      <w:r>
        <w:t>VERSION 1 - Use this version to specify the number of Working Days for Substantial Performance.  Insert the number of Working Days allowed.</w:t>
      </w:r>
      <w:r w:rsidR="006E38DA">
        <w:t xml:space="preserve">  Remove “for each site” if not applicable</w:t>
      </w:r>
      <w:r w:rsidR="00372ED6">
        <w:t>.</w:t>
      </w:r>
    </w:p>
    <w:p w14:paraId="5836A8F2" w14:textId="0CD0F6B5" w:rsidR="00C62626" w:rsidRDefault="00C62626">
      <w:pPr>
        <w:pStyle w:val="Clause"/>
      </w:pPr>
      <w:bookmarkStart w:id="315" w:name="_Ref481909770"/>
      <w:r>
        <w:t>The Contractor shall achieve Substantial Performance</w:t>
      </w:r>
      <w:r w:rsidR="00BD37AA">
        <w:t xml:space="preserve"> </w:t>
      </w:r>
      <w:r w:rsidR="00BD37AA" w:rsidRPr="009F3E20">
        <w:t xml:space="preserve">for each </w:t>
      </w:r>
      <w:r w:rsidR="00E968E4" w:rsidRPr="009F3E20">
        <w:t>S</w:t>
      </w:r>
      <w:r w:rsidR="00BD37AA" w:rsidRPr="009F3E20">
        <w:t>ite</w:t>
      </w:r>
      <w:r>
        <w:t xml:space="preserve"> within ^</w:t>
      </w:r>
      <w:r>
        <w:rPr>
          <w:rStyle w:val="CommentFont"/>
        </w:rPr>
        <w:t>numbe</w:t>
      </w:r>
      <w:r w:rsidR="00250EEA">
        <w:rPr>
          <w:rStyle w:val="CommentFont"/>
        </w:rPr>
        <w:t>r in words</w:t>
      </w:r>
      <w:r>
        <w:t xml:space="preserve"> (^</w:t>
      </w:r>
      <w:r>
        <w:rPr>
          <w:rStyle w:val="CommentFont"/>
        </w:rPr>
        <w:t>n</w:t>
      </w:r>
      <w:r w:rsidR="00250EEA">
        <w:rPr>
          <w:rStyle w:val="CommentFont"/>
        </w:rPr>
        <w:t>umber in numerals</w:t>
      </w:r>
      <w:r>
        <w:t xml:space="preserve">) consecutive Working Days of the commencement of the Work as specified in </w:t>
      </w:r>
      <w:r>
        <w:fldChar w:fldCharType="begin"/>
      </w:r>
      <w:r>
        <w:instrText xml:space="preserve"> REF _Ref482429700 \r \h </w:instrText>
      </w:r>
      <w:r>
        <w:fldChar w:fldCharType="separate"/>
      </w:r>
      <w:r w:rsidR="00656677">
        <w:t>D14</w:t>
      </w:r>
      <w:r>
        <w:fldChar w:fldCharType="end"/>
      </w:r>
      <w:r>
        <w:t>.</w:t>
      </w:r>
      <w:bookmarkEnd w:id="315"/>
    </w:p>
    <w:p w14:paraId="43FC41A0" w14:textId="77777777" w:rsidR="00C62626" w:rsidRDefault="00C62626">
      <w:pPr>
        <w:pStyle w:val="Clause"/>
      </w:pPr>
      <w:r>
        <w:t xml:space="preserve">When the Contractor considers the Work to be substantially performed, the Contractor shall arrange, attend and assist in the inspection of the Work with the Contract Administrator for purposes of verifying Substantial Performance.  Any defects or deficiencies in the Work noted </w:t>
      </w:r>
      <w:r>
        <w:lastRenderedPageBreak/>
        <w:t>during that inspection shall be remedied by the Contractor at the earliest possible instance and the Contract Administrator notified so that the Work can be reinspected.</w:t>
      </w:r>
    </w:p>
    <w:p w14:paraId="3F6E7EAD" w14:textId="77777777" w:rsidR="00C62626" w:rsidRDefault="00C62626">
      <w:pPr>
        <w:pStyle w:val="Clause"/>
      </w:pPr>
      <w:r>
        <w:t>The date on which the Work has been certified by the Contract Administrator as being substantially performed to the requirements of the Contract through the issue of a certificate of Substantial Performance is the date on which Substantial Performance has been achieved.</w:t>
      </w:r>
    </w:p>
    <w:p w14:paraId="0CFE8DBD" w14:textId="77777777" w:rsidR="00C62626" w:rsidRDefault="00C62626">
      <w:pPr>
        <w:pStyle w:val="Comment"/>
      </w:pPr>
      <w:r>
        <w:t>VERSION 2 - Use this version to specify a fixed date for Substantial Performance.  Insert the month, day and year.</w:t>
      </w:r>
      <w:r w:rsidR="00372ED6">
        <w:t xml:space="preserve">  Remove “for each site” if not applicable.</w:t>
      </w:r>
    </w:p>
    <w:p w14:paraId="1C904BCD" w14:textId="77777777" w:rsidR="00C62626" w:rsidRDefault="00C62626" w:rsidP="006D0C58">
      <w:pPr>
        <w:pStyle w:val="Clause"/>
        <w:numPr>
          <w:ilvl w:val="2"/>
          <w:numId w:val="5"/>
        </w:numPr>
      </w:pPr>
      <w:bookmarkStart w:id="316" w:name="_Ref481909864"/>
      <w:r>
        <w:t>The Contractor shall achieve Substantial Performance</w:t>
      </w:r>
      <w:r w:rsidR="00FF7851">
        <w:t xml:space="preserve"> </w:t>
      </w:r>
      <w:r w:rsidR="00FF7851" w:rsidRPr="009F3E20">
        <w:t xml:space="preserve">for each </w:t>
      </w:r>
      <w:r w:rsidR="00E968E4" w:rsidRPr="009F3E20">
        <w:t>S</w:t>
      </w:r>
      <w:r w:rsidR="00FF7851" w:rsidRPr="009F3E20">
        <w:t>ite</w:t>
      </w:r>
      <w:r>
        <w:t xml:space="preserve"> by ^</w:t>
      </w:r>
      <w:r>
        <w:rPr>
          <w:rStyle w:val="CommentFont"/>
        </w:rPr>
        <w:t>month day, year</w:t>
      </w:r>
      <w:r>
        <w:t>.</w:t>
      </w:r>
      <w:bookmarkEnd w:id="316"/>
    </w:p>
    <w:p w14:paraId="66B8BD87" w14:textId="77777777" w:rsidR="00C62626" w:rsidRDefault="00C62626">
      <w:pPr>
        <w:pStyle w:val="Clause"/>
      </w:pPr>
      <w:r>
        <w:t>When the Contractor considers the Work to be substantially performed, the Contractor shall arrange, attend and assist in the inspection of the Work with the Contract Administrator for purposes of verifying Substantial Performance.  Any defects or deficiencies in the Work noted during that inspection shall be remedied by the Contractor at the earliest possible instance and the Contract Administrator notified so that the Work can be reinspected.</w:t>
      </w:r>
    </w:p>
    <w:p w14:paraId="584BDDE0" w14:textId="77777777" w:rsidR="00C62626" w:rsidRDefault="00C62626">
      <w:pPr>
        <w:pStyle w:val="Clause"/>
      </w:pPr>
      <w:r>
        <w:t>The date on which the Work has been certified by the Contract Administrator as being substantially performed to the requirements of the Contract through the issue of a certificate of Substantial Performance is the date on which Substantial Performance has been achieved.</w:t>
      </w:r>
    </w:p>
    <w:p w14:paraId="718BC18C" w14:textId="77777777" w:rsidR="00C62626" w:rsidRDefault="00C62626">
      <w:pPr>
        <w:pStyle w:val="CLAUSEHEADING"/>
      </w:pPr>
      <w:bookmarkStart w:id="317" w:name="_Ref482428703"/>
      <w:bookmarkStart w:id="318" w:name="_Ref482430039"/>
      <w:bookmarkStart w:id="319" w:name="_Toc482432374"/>
      <w:bookmarkStart w:id="320" w:name="_Toc3968707"/>
      <w:bookmarkStart w:id="321" w:name="_Toc212457074"/>
      <w:r>
        <w:t>Total Performance</w:t>
      </w:r>
      <w:bookmarkEnd w:id="317"/>
      <w:bookmarkEnd w:id="318"/>
      <w:bookmarkEnd w:id="319"/>
      <w:bookmarkEnd w:id="320"/>
      <w:bookmarkEnd w:id="321"/>
    </w:p>
    <w:p w14:paraId="198D1CA3" w14:textId="6D038EB6" w:rsidR="00C62626" w:rsidRDefault="00C62626">
      <w:pPr>
        <w:pStyle w:val="Comment"/>
      </w:pPr>
      <w:r>
        <w:t xml:space="preserve">VERSION 1 - Use this version to specify the number of Working Days for Total Performance.  Insert the number of Working Days allowed.  The number of Working Days must be greater than the number of Working Days specified in </w:t>
      </w:r>
      <w:r>
        <w:fldChar w:fldCharType="begin"/>
      </w:r>
      <w:r>
        <w:instrText xml:space="preserve"> REF _Ref481909770 \r \h </w:instrText>
      </w:r>
      <w:r>
        <w:fldChar w:fldCharType="separate"/>
      </w:r>
      <w:r w:rsidR="00656677">
        <w:t>D16.1</w:t>
      </w:r>
      <w:r>
        <w:fldChar w:fldCharType="end"/>
      </w:r>
      <w:r>
        <w:t xml:space="preserve"> for Substantial Performance.</w:t>
      </w:r>
      <w:r w:rsidR="00372ED6">
        <w:t xml:space="preserve">  Remove “for each site” if not applicable.</w:t>
      </w:r>
    </w:p>
    <w:p w14:paraId="55904798" w14:textId="1C630BAD" w:rsidR="00C62626" w:rsidRDefault="00C62626">
      <w:pPr>
        <w:pStyle w:val="Clause"/>
      </w:pPr>
      <w:bookmarkStart w:id="322" w:name="_Ref481908686"/>
      <w:r>
        <w:t>The Contractor shall achieve Total Performance</w:t>
      </w:r>
      <w:r w:rsidR="0052734E">
        <w:t xml:space="preserve"> </w:t>
      </w:r>
      <w:r w:rsidR="0052734E" w:rsidRPr="00431159">
        <w:t xml:space="preserve">for each </w:t>
      </w:r>
      <w:r w:rsidR="00E968E4" w:rsidRPr="00431159">
        <w:t>S</w:t>
      </w:r>
      <w:r w:rsidR="0052734E" w:rsidRPr="00431159">
        <w:t>ite</w:t>
      </w:r>
      <w:r>
        <w:t xml:space="preserve"> within ^</w:t>
      </w:r>
      <w:r>
        <w:rPr>
          <w:rStyle w:val="CommentFont"/>
        </w:rPr>
        <w:t>numbe</w:t>
      </w:r>
      <w:r w:rsidR="00E27371">
        <w:rPr>
          <w:rStyle w:val="CommentFont"/>
        </w:rPr>
        <w:t>r in words</w:t>
      </w:r>
      <w:r>
        <w:t xml:space="preserve"> (^</w:t>
      </w:r>
      <w:r>
        <w:rPr>
          <w:rStyle w:val="CommentFont"/>
        </w:rPr>
        <w:t>n</w:t>
      </w:r>
      <w:r w:rsidR="00E27371">
        <w:rPr>
          <w:rStyle w:val="CommentFont"/>
        </w:rPr>
        <w:t>umber in numerals</w:t>
      </w:r>
      <w:r>
        <w:t xml:space="preserve">) consecutive Working Days of the commencement of the Work as specified in </w:t>
      </w:r>
      <w:r>
        <w:fldChar w:fldCharType="begin"/>
      </w:r>
      <w:r>
        <w:instrText xml:space="preserve"> REF _Ref482429700 \r \h </w:instrText>
      </w:r>
      <w:r>
        <w:fldChar w:fldCharType="separate"/>
      </w:r>
      <w:r w:rsidR="00656677">
        <w:t>D14</w:t>
      </w:r>
      <w:r>
        <w:fldChar w:fldCharType="end"/>
      </w:r>
      <w:r>
        <w:t>.</w:t>
      </w:r>
      <w:bookmarkEnd w:id="322"/>
    </w:p>
    <w:p w14:paraId="1B177CC5" w14:textId="77777777" w:rsidR="00C62626" w:rsidRDefault="00C62626">
      <w:pPr>
        <w:pStyle w:val="Clause"/>
      </w:pPr>
      <w:r>
        <w:t>When the Contractor or the Contract Administrator considers the Work to be totally performed, the Contractor shall arrange, attend and assist in the inspection of the Work with the Contract Administrator for purposes of verifying Total Performance.  Any defects or deficiencies in the Work noted during that inspection shall be remedied by the Contractor at the earliest possible instance and the Contract Administrator notified so that the Work can be reinspected.</w:t>
      </w:r>
    </w:p>
    <w:p w14:paraId="6F1A5047" w14:textId="77777777" w:rsidR="00C62626" w:rsidRDefault="00C62626">
      <w:pPr>
        <w:pStyle w:val="Clause"/>
      </w:pPr>
      <w:r>
        <w:t>The date on which the Work has been certified by the Contract Administrator as being totally performed to the requirements of the Contract through the issue of a certificate of Total Performance is the date on which Total Performance has been achieved.</w:t>
      </w:r>
    </w:p>
    <w:p w14:paraId="5F86B544" w14:textId="3F3EC315" w:rsidR="00C62626" w:rsidRDefault="00C62626">
      <w:pPr>
        <w:pStyle w:val="Comment"/>
      </w:pPr>
      <w:r>
        <w:t xml:space="preserve">VERSION 2 - Use this version to specify a fixed date for Total Performance.  Insert the month, day and year.  The date must be later than the date specified in </w:t>
      </w:r>
      <w:r>
        <w:fldChar w:fldCharType="begin"/>
      </w:r>
      <w:r>
        <w:instrText xml:space="preserve"> REF _Ref481909864 \r \h </w:instrText>
      </w:r>
      <w:r>
        <w:fldChar w:fldCharType="separate"/>
      </w:r>
      <w:r w:rsidR="00656677">
        <w:t>D16.1</w:t>
      </w:r>
      <w:r>
        <w:fldChar w:fldCharType="end"/>
      </w:r>
      <w:r>
        <w:t xml:space="preserve"> for Substantial Performance.</w:t>
      </w:r>
      <w:r w:rsidR="00372ED6">
        <w:t xml:space="preserve">  Remove “for each site” if not applicable.</w:t>
      </w:r>
    </w:p>
    <w:p w14:paraId="4DE4ED1C" w14:textId="77777777" w:rsidR="00C62626" w:rsidRDefault="00C62626" w:rsidP="006D0C58">
      <w:pPr>
        <w:pStyle w:val="Clause"/>
        <w:numPr>
          <w:ilvl w:val="2"/>
          <w:numId w:val="8"/>
        </w:numPr>
      </w:pPr>
      <w:bookmarkStart w:id="323" w:name="_Ref104279790"/>
      <w:r>
        <w:t>The Contractor shall achieve Total Performance</w:t>
      </w:r>
      <w:r w:rsidR="00B709DA">
        <w:t xml:space="preserve"> </w:t>
      </w:r>
      <w:r w:rsidR="00B709DA" w:rsidRPr="00431159">
        <w:t xml:space="preserve">for each </w:t>
      </w:r>
      <w:r w:rsidR="00E968E4" w:rsidRPr="00431159">
        <w:t>S</w:t>
      </w:r>
      <w:r w:rsidR="00B709DA" w:rsidRPr="00431159">
        <w:t>ite</w:t>
      </w:r>
      <w:r>
        <w:t xml:space="preserve"> by ^</w:t>
      </w:r>
      <w:r>
        <w:rPr>
          <w:rStyle w:val="CommentFont"/>
        </w:rPr>
        <w:t>month day, year</w:t>
      </w:r>
      <w:r>
        <w:t>.</w:t>
      </w:r>
      <w:bookmarkEnd w:id="323"/>
    </w:p>
    <w:p w14:paraId="62692B3A" w14:textId="49547ECB" w:rsidR="00520C4E" w:rsidRDefault="00520C4E" w:rsidP="00520C4E">
      <w:pPr>
        <w:pStyle w:val="Clause"/>
        <w:numPr>
          <w:ilvl w:val="0"/>
          <w:numId w:val="0"/>
        </w:numPr>
        <w:ind w:left="864"/>
      </w:pPr>
      <w:bookmarkStart w:id="324" w:name="_Hlk92879539"/>
      <w:r w:rsidRPr="008A25BB">
        <w:rPr>
          <w:i/>
          <w:vanish/>
          <w:color w:val="FF0000"/>
        </w:rPr>
        <w:t xml:space="preserve">SPEC NOTE: add the following to </w:t>
      </w:r>
      <w:r w:rsidR="006A7190">
        <w:rPr>
          <w:i/>
          <w:vanish/>
          <w:color w:val="FF0000"/>
        </w:rPr>
        <w:fldChar w:fldCharType="begin"/>
      </w:r>
      <w:r w:rsidR="006A7190">
        <w:rPr>
          <w:i/>
          <w:vanish/>
          <w:color w:val="FF0000"/>
        </w:rPr>
        <w:instrText xml:space="preserve"> REF _Ref104279790 \r \h </w:instrText>
      </w:r>
      <w:r w:rsidR="006A7190">
        <w:rPr>
          <w:i/>
          <w:vanish/>
          <w:color w:val="FF0000"/>
        </w:rPr>
      </w:r>
      <w:r w:rsidR="006A7190">
        <w:rPr>
          <w:i/>
          <w:vanish/>
          <w:color w:val="FF0000"/>
        </w:rPr>
        <w:fldChar w:fldCharType="separate"/>
      </w:r>
      <w:r w:rsidR="00656677">
        <w:rPr>
          <w:i/>
          <w:vanish/>
          <w:color w:val="FF0000"/>
        </w:rPr>
        <w:t>D17.1</w:t>
      </w:r>
      <w:r w:rsidR="006A7190">
        <w:rPr>
          <w:i/>
          <w:vanish/>
          <w:color w:val="FF0000"/>
        </w:rPr>
        <w:fldChar w:fldCharType="end"/>
      </w:r>
      <w:r w:rsidR="006A01AC">
        <w:rPr>
          <w:i/>
          <w:vanish/>
          <w:color w:val="FF0000"/>
        </w:rPr>
        <w:t>,</w:t>
      </w:r>
      <w:r w:rsidR="006A7190">
        <w:rPr>
          <w:i/>
          <w:vanish/>
          <w:color w:val="FF0000"/>
        </w:rPr>
        <w:t xml:space="preserve"> </w:t>
      </w:r>
      <w:r w:rsidRPr="008A25BB">
        <w:rPr>
          <w:i/>
          <w:vanish/>
          <w:color w:val="FF0000"/>
        </w:rPr>
        <w:t>if required</w:t>
      </w:r>
      <w:r w:rsidRPr="008A25BB">
        <w:t xml:space="preserve"> or within ^ days if seasonal inclement weather does not allow permanent restorations to commence immediately after Substantial Performance, whichever comes first.  The Contract Administrator will advise the Contractor when seasonal conditions will allow permanent restorations to begin.  The Contractor will start final restorations no later than 14 (</w:t>
      </w:r>
      <w:r>
        <w:t>fourteen</w:t>
      </w:r>
      <w:r w:rsidRPr="008A25BB">
        <w:t>) Calendar Days after formal notification by the Contract Administrator</w:t>
      </w:r>
      <w:bookmarkEnd w:id="324"/>
    </w:p>
    <w:p w14:paraId="77AC4B06" w14:textId="77777777" w:rsidR="00C62626" w:rsidRDefault="00C62626">
      <w:pPr>
        <w:pStyle w:val="Clause"/>
      </w:pPr>
      <w:r>
        <w:t>When the Contractor or the Contract Administrator considers the Work to be totally performed, the Contractor shall arrange, attend and assist in the inspection of the Work with the Contract Administrator for purposes of verifying Total Performance.  Any defects or deficiencies in the Work noted during that inspection shall be remedied by the Contractor at the earliest possible instance and the Contract Administrator notified so that the Work can be reinspected.</w:t>
      </w:r>
    </w:p>
    <w:p w14:paraId="27C72828" w14:textId="77777777" w:rsidR="00C62626" w:rsidRDefault="00C62626">
      <w:pPr>
        <w:pStyle w:val="Clause"/>
      </w:pPr>
      <w:r>
        <w:lastRenderedPageBreak/>
        <w:t>The date on which the Work has been certified by the Contract Administrator as being totally performed to the requirements of the Contract through the issue of a certificate of Total Performance is the date on which Total Performance has been achieved.</w:t>
      </w:r>
    </w:p>
    <w:p w14:paraId="1E5C4D7E" w14:textId="77777777" w:rsidR="00C62626" w:rsidRDefault="00C62626">
      <w:pPr>
        <w:pStyle w:val="CLAUSEHEADING"/>
      </w:pPr>
      <w:bookmarkStart w:id="325" w:name="_Ref482429447"/>
      <w:bookmarkStart w:id="326" w:name="_Toc482432375"/>
      <w:bookmarkStart w:id="327" w:name="_Toc3968708"/>
      <w:bookmarkStart w:id="328" w:name="_Toc212457075"/>
      <w:r>
        <w:t>Liquidated Damages</w:t>
      </w:r>
      <w:bookmarkEnd w:id="325"/>
      <w:bookmarkEnd w:id="326"/>
      <w:bookmarkEnd w:id="327"/>
      <w:bookmarkEnd w:id="328"/>
    </w:p>
    <w:p w14:paraId="56158EC6" w14:textId="777EDED9" w:rsidR="00B709DA" w:rsidRDefault="00C62626" w:rsidP="00B709DA">
      <w:pPr>
        <w:pStyle w:val="Comment"/>
        <w:rPr>
          <w:rFonts w:cs="Arial"/>
        </w:rPr>
      </w:pPr>
      <w:r>
        <w:t xml:space="preserve">VERSION 1 - Use this version if liquidated damages are to be assessed if the Contractor does not achieve Substantial Performance within the number of Working Days or by the fixed date specified in </w:t>
      </w:r>
      <w:r>
        <w:fldChar w:fldCharType="begin"/>
      </w:r>
      <w:r>
        <w:instrText xml:space="preserve"> REF _Ref482429842 \r \h </w:instrText>
      </w:r>
      <w:r>
        <w:fldChar w:fldCharType="separate"/>
      </w:r>
      <w:r w:rsidR="00656677">
        <w:t>D16</w:t>
      </w:r>
      <w:r>
        <w:fldChar w:fldCharType="end"/>
      </w:r>
      <w:r>
        <w:t xml:space="preserve">.  Insert the amount of Liquidated Damages in terms of dollars per Working Day (if </w:t>
      </w:r>
      <w:r>
        <w:fldChar w:fldCharType="begin"/>
      </w:r>
      <w:r>
        <w:instrText xml:space="preserve"> REF _Ref482429842 \r \h </w:instrText>
      </w:r>
      <w:r>
        <w:fldChar w:fldCharType="separate"/>
      </w:r>
      <w:r w:rsidR="00656677">
        <w:t>D16</w:t>
      </w:r>
      <w:r>
        <w:fldChar w:fldCharType="end"/>
      </w:r>
      <w:r>
        <w:t xml:space="preserve"> is based on Working Days) or Calendar Day (if </w:t>
      </w:r>
      <w:r>
        <w:fldChar w:fldCharType="begin"/>
      </w:r>
      <w:r>
        <w:instrText xml:space="preserve"> REF _Ref482429842 \r \h </w:instrText>
      </w:r>
      <w:r>
        <w:fldChar w:fldCharType="separate"/>
      </w:r>
      <w:r w:rsidR="00656677">
        <w:t>D16</w:t>
      </w:r>
      <w:r>
        <w:fldChar w:fldCharType="end"/>
      </w:r>
      <w:r>
        <w:t xml:space="preserve"> is based on a fixed date).  Ensure that a breakdown of the costs is prepared and available to substantiate the specified amount.</w:t>
      </w:r>
      <w:r w:rsidR="00B709DA">
        <w:t xml:space="preserve">  </w:t>
      </w:r>
      <w:r w:rsidR="00B709DA">
        <w:rPr>
          <w:rFonts w:cs="Arial"/>
        </w:rPr>
        <w:t xml:space="preserve">Liquidated damages may not be deleted unless approved in writing by the Manager of </w:t>
      </w:r>
      <w:r w:rsidR="00BB1A6E">
        <w:rPr>
          <w:rFonts w:cs="Arial"/>
        </w:rPr>
        <w:t>Purchasing</w:t>
      </w:r>
      <w:r w:rsidR="00B709DA">
        <w:rPr>
          <w:rFonts w:cs="Arial"/>
        </w:rPr>
        <w:t>.</w:t>
      </w:r>
      <w:r w:rsidR="00B73EE0">
        <w:rPr>
          <w:rFonts w:cs="Arial"/>
        </w:rPr>
        <w:t xml:space="preserve">  </w:t>
      </w:r>
      <w:r w:rsidR="00B73EE0">
        <w:t>Remove “for each site” if not applicable.</w:t>
      </w:r>
    </w:p>
    <w:p w14:paraId="14131E05" w14:textId="77777777" w:rsidR="00C62626" w:rsidRDefault="00C62626">
      <w:pPr>
        <w:pStyle w:val="Clause"/>
      </w:pPr>
      <w:bookmarkStart w:id="329" w:name="_Ref481911022"/>
      <w:r>
        <w:t>If the Contractor fails to achieve Substantial Performance</w:t>
      </w:r>
      <w:r w:rsidR="00B709DA">
        <w:t xml:space="preserve"> </w:t>
      </w:r>
      <w:r w:rsidR="00B709DA" w:rsidRPr="00D55BD0">
        <w:t xml:space="preserve">for each </w:t>
      </w:r>
      <w:r w:rsidR="00E968E4" w:rsidRPr="00D55BD0">
        <w:t>S</w:t>
      </w:r>
      <w:r w:rsidR="00B709DA" w:rsidRPr="00D55BD0">
        <w:t>ite</w:t>
      </w:r>
      <w:r>
        <w:t xml:space="preserve"> in accordance with the Contract by the day fixed herein for Substantial Performance, the Contractor shall pay the City ^</w:t>
      </w:r>
      <w:r>
        <w:rPr>
          <w:rStyle w:val="CommentFont"/>
        </w:rPr>
        <w:t>amount</w:t>
      </w:r>
      <w:r>
        <w:t xml:space="preserve"> dollars ($^</w:t>
      </w:r>
      <w:r>
        <w:rPr>
          <w:rStyle w:val="CommentFont"/>
        </w:rPr>
        <w:t>n</w:t>
      </w:r>
      <w:r>
        <w:t>) per Working Day</w:t>
      </w:r>
      <w:r>
        <w:rPr>
          <w:rStyle w:val="CommentFont"/>
        </w:rPr>
        <w:t xml:space="preserve"> [Calendar Day]</w:t>
      </w:r>
      <w:r>
        <w:t xml:space="preserve"> for each and every Working Day</w:t>
      </w:r>
      <w:r>
        <w:rPr>
          <w:rStyle w:val="CommentFont"/>
        </w:rPr>
        <w:t xml:space="preserve"> [Calendar Day]</w:t>
      </w:r>
      <w:r>
        <w:t xml:space="preserve"> following the day fixed herein for Substantial Performance during which such failure continues.</w:t>
      </w:r>
      <w:bookmarkEnd w:id="329"/>
    </w:p>
    <w:p w14:paraId="3C73625C" w14:textId="56B5F99B" w:rsidR="00C62626" w:rsidRDefault="00C62626">
      <w:pPr>
        <w:pStyle w:val="Clause"/>
      </w:pPr>
      <w:r>
        <w:t xml:space="preserve">The amount specified for liquidated damages in </w:t>
      </w:r>
      <w:r>
        <w:fldChar w:fldCharType="begin"/>
      </w:r>
      <w:r>
        <w:instrText xml:space="preserve"> REF _Ref481911022 \r \h </w:instrText>
      </w:r>
      <w:r>
        <w:fldChar w:fldCharType="separate"/>
      </w:r>
      <w:r w:rsidR="00656677">
        <w:t>D18.1</w:t>
      </w:r>
      <w:r>
        <w:fldChar w:fldCharType="end"/>
      </w:r>
      <w:r>
        <w:t xml:space="preserve"> is based on a genuine pre-estimate of the City's </w:t>
      </w:r>
      <w:r w:rsidR="00F43886">
        <w:t>damages</w:t>
      </w:r>
      <w:r>
        <w:t xml:space="preserve"> in the event that the Contractor does not achieve Substantial Performance by the day fixed herein for same.</w:t>
      </w:r>
    </w:p>
    <w:p w14:paraId="31913445" w14:textId="77777777" w:rsidR="00C62626" w:rsidRDefault="00C62626">
      <w:pPr>
        <w:pStyle w:val="Clause"/>
      </w:pPr>
      <w:r>
        <w:t>The City may reduce any payment to the Contractor by the amount of any liquidated damages assessed.</w:t>
      </w:r>
    </w:p>
    <w:p w14:paraId="2A8F1488" w14:textId="0ADFA89A" w:rsidR="00C62626" w:rsidRDefault="00C62626">
      <w:pPr>
        <w:pStyle w:val="Comment"/>
      </w:pPr>
      <w:r>
        <w:t xml:space="preserve">VERSION 2 - Use this version if liquidated damages are to be assessed if the Contractor does not achieve Total Performance within the number of Working Days or by the fixed date specified in </w:t>
      </w:r>
      <w:r w:rsidR="003431B6">
        <w:fldChar w:fldCharType="begin"/>
      </w:r>
      <w:r w:rsidR="003431B6">
        <w:instrText xml:space="preserve"> REF _Ref482428703 \r \h </w:instrText>
      </w:r>
      <w:r w:rsidR="003431B6">
        <w:fldChar w:fldCharType="separate"/>
      </w:r>
      <w:r w:rsidR="00656677">
        <w:t>D17</w:t>
      </w:r>
      <w:r w:rsidR="003431B6">
        <w:fldChar w:fldCharType="end"/>
      </w:r>
      <w:r>
        <w:t xml:space="preserve">.  Insert the amount of Liquidated Damages in terms of dollars per Working Day (if </w:t>
      </w:r>
      <w:r w:rsidR="003431B6">
        <w:fldChar w:fldCharType="begin"/>
      </w:r>
      <w:r w:rsidR="003431B6">
        <w:instrText xml:space="preserve"> REF _Ref482428703 \r \h </w:instrText>
      </w:r>
      <w:r w:rsidR="003431B6">
        <w:fldChar w:fldCharType="separate"/>
      </w:r>
      <w:r w:rsidR="00656677">
        <w:t>D17</w:t>
      </w:r>
      <w:r w:rsidR="003431B6">
        <w:fldChar w:fldCharType="end"/>
      </w:r>
      <w:r>
        <w:t xml:space="preserve"> is based on Working Days) or Calendar Day (if </w:t>
      </w:r>
      <w:r w:rsidR="003431B6">
        <w:fldChar w:fldCharType="begin"/>
      </w:r>
      <w:r w:rsidR="003431B6">
        <w:instrText xml:space="preserve"> REF _Ref482428703 \r \h </w:instrText>
      </w:r>
      <w:r w:rsidR="003431B6">
        <w:fldChar w:fldCharType="separate"/>
      </w:r>
      <w:r w:rsidR="00656677">
        <w:t>D17</w:t>
      </w:r>
      <w:r w:rsidR="003431B6">
        <w:fldChar w:fldCharType="end"/>
      </w:r>
      <w:r>
        <w:t xml:space="preserve"> is based on a fixed date).  Ensure that a breakdown of the costs is prepared and available to substantiate the specified amount.</w:t>
      </w:r>
      <w:r w:rsidR="00F00C31">
        <w:t xml:space="preserve">  </w:t>
      </w:r>
      <w:r w:rsidR="00F00C31">
        <w:rPr>
          <w:rFonts w:cs="Arial"/>
        </w:rPr>
        <w:t xml:space="preserve">Liquidated damages may not be deleted unless approved in writing by the Manager of </w:t>
      </w:r>
      <w:r w:rsidR="00BB1A6E">
        <w:rPr>
          <w:rFonts w:cs="Arial"/>
        </w:rPr>
        <w:t>Purchasing</w:t>
      </w:r>
      <w:r w:rsidR="00F00C31">
        <w:rPr>
          <w:rFonts w:cs="Arial"/>
        </w:rPr>
        <w:t>.</w:t>
      </w:r>
      <w:r w:rsidR="00B73EE0">
        <w:rPr>
          <w:rFonts w:cs="Arial"/>
        </w:rPr>
        <w:t xml:space="preserve">  </w:t>
      </w:r>
      <w:r w:rsidR="00B73EE0">
        <w:t>Remove “for each site” if not applicable.</w:t>
      </w:r>
    </w:p>
    <w:p w14:paraId="4E137A99" w14:textId="77777777" w:rsidR="00C62626" w:rsidRDefault="00C62626" w:rsidP="006D0C58">
      <w:pPr>
        <w:pStyle w:val="Clause"/>
        <w:numPr>
          <w:ilvl w:val="2"/>
          <w:numId w:val="9"/>
        </w:numPr>
      </w:pPr>
      <w:bookmarkStart w:id="330" w:name="_Ref481911135"/>
      <w:r>
        <w:t>If the Contractor fails to achieve Total Performance</w:t>
      </w:r>
      <w:r w:rsidR="00B709DA">
        <w:t xml:space="preserve"> </w:t>
      </w:r>
      <w:r w:rsidR="00B709DA" w:rsidRPr="00D55BD0">
        <w:t xml:space="preserve">for each </w:t>
      </w:r>
      <w:r w:rsidR="00E968E4" w:rsidRPr="00D55BD0">
        <w:t>S</w:t>
      </w:r>
      <w:r w:rsidR="00B709DA" w:rsidRPr="00D55BD0">
        <w:t>ite</w:t>
      </w:r>
      <w:r>
        <w:t xml:space="preserve"> in accordance with the Contract by the day fixed herein for Total Performance, the Contractor shall pay the City ^</w:t>
      </w:r>
      <w:r>
        <w:rPr>
          <w:rStyle w:val="CommentFont"/>
        </w:rPr>
        <w:t>amount</w:t>
      </w:r>
      <w:r>
        <w:t xml:space="preserve"> dollars ($^</w:t>
      </w:r>
      <w:r>
        <w:rPr>
          <w:rStyle w:val="CommentFont"/>
        </w:rPr>
        <w:t>n</w:t>
      </w:r>
      <w:r>
        <w:t>) per Working Day</w:t>
      </w:r>
      <w:r>
        <w:rPr>
          <w:rStyle w:val="CommentFont"/>
        </w:rPr>
        <w:t xml:space="preserve"> [Calendar Day]</w:t>
      </w:r>
      <w:r>
        <w:t xml:space="preserve"> for each and every Working Day</w:t>
      </w:r>
      <w:r>
        <w:rPr>
          <w:rStyle w:val="CommentFont"/>
        </w:rPr>
        <w:t xml:space="preserve"> [Calendar Day]</w:t>
      </w:r>
      <w:r>
        <w:t xml:space="preserve"> following the day fixed herein for Total Performance during which such failure continues.</w:t>
      </w:r>
      <w:bookmarkEnd w:id="330"/>
    </w:p>
    <w:p w14:paraId="5C532D93" w14:textId="45A2A6EB" w:rsidR="00C62626" w:rsidRDefault="00C62626">
      <w:pPr>
        <w:pStyle w:val="Clause"/>
      </w:pPr>
      <w:r>
        <w:t xml:space="preserve">The amount specified for liquidated damages in </w:t>
      </w:r>
      <w:r>
        <w:fldChar w:fldCharType="begin"/>
      </w:r>
      <w:r>
        <w:instrText xml:space="preserve"> REF _Ref481911135 \r \h </w:instrText>
      </w:r>
      <w:r>
        <w:fldChar w:fldCharType="separate"/>
      </w:r>
      <w:r w:rsidR="00656677">
        <w:t>D18.1</w:t>
      </w:r>
      <w:r>
        <w:fldChar w:fldCharType="end"/>
      </w:r>
      <w:r>
        <w:t xml:space="preserve"> is based on a genuine pre-estimate of the City's </w:t>
      </w:r>
      <w:r w:rsidR="00F43886">
        <w:t>damages</w:t>
      </w:r>
      <w:r>
        <w:t xml:space="preserve"> in the event that the Contractor does not achieve Total Performance by the day fixed herein for same.</w:t>
      </w:r>
    </w:p>
    <w:p w14:paraId="7E08531D" w14:textId="77777777" w:rsidR="00C62626" w:rsidRDefault="00C62626">
      <w:pPr>
        <w:pStyle w:val="Clause"/>
      </w:pPr>
      <w:r>
        <w:t>The City may reduce any payment to the Contractor by the amount of any liquidated damages assessed.</w:t>
      </w:r>
    </w:p>
    <w:p w14:paraId="63DD9606" w14:textId="77777777" w:rsidR="00C62626" w:rsidRDefault="00C62626">
      <w:pPr>
        <w:pStyle w:val="CLAUSEHEADING"/>
      </w:pPr>
      <w:bookmarkStart w:id="331" w:name="_Ref482428975"/>
      <w:bookmarkStart w:id="332" w:name="_Ref482430096"/>
      <w:bookmarkStart w:id="333" w:name="_Toc482432376"/>
      <w:bookmarkStart w:id="334" w:name="_Toc3968709"/>
      <w:bookmarkStart w:id="335" w:name="_Toc212457076"/>
      <w:r>
        <w:t>Scheduled Maintenance</w:t>
      </w:r>
      <w:bookmarkEnd w:id="331"/>
      <w:bookmarkEnd w:id="332"/>
      <w:bookmarkEnd w:id="333"/>
      <w:bookmarkEnd w:id="334"/>
      <w:bookmarkEnd w:id="335"/>
    </w:p>
    <w:p w14:paraId="46D15000" w14:textId="380E9AE7" w:rsidR="00C62626" w:rsidRDefault="00C62626">
      <w:pPr>
        <w:pStyle w:val="Comment"/>
      </w:pPr>
      <w:r>
        <w:t xml:space="preserve">SPEC NOTE: Use </w:t>
      </w:r>
      <w:r>
        <w:fldChar w:fldCharType="begin"/>
      </w:r>
      <w:r>
        <w:instrText xml:space="preserve"> REF _Ref482430096 \r \h </w:instrText>
      </w:r>
      <w:r>
        <w:fldChar w:fldCharType="separate"/>
      </w:r>
      <w:r w:rsidR="00656677">
        <w:t>D19</w:t>
      </w:r>
      <w:r>
        <w:fldChar w:fldCharType="end"/>
      </w:r>
      <w:r>
        <w:t xml:space="preserve"> only if scheduled maintenance by the Contractor is required (e.g., watering, weed control and cutting of grass until established).  For each item of scheduled maintenance, provide a concise description (typically the specification clause heading) and a specification reference.</w:t>
      </w:r>
    </w:p>
    <w:p w14:paraId="66F6F873" w14:textId="77777777" w:rsidR="00C62626" w:rsidRDefault="00C62626">
      <w:pPr>
        <w:pStyle w:val="Clause"/>
      </w:pPr>
      <w:r>
        <w:t>The Contractor shall perform the following scheduled maintenance in the manner and within the time periods required by the Specifications:</w:t>
      </w:r>
    </w:p>
    <w:p w14:paraId="2BA6358F" w14:textId="77777777" w:rsidR="00C62626" w:rsidRDefault="00C62626">
      <w:pPr>
        <w:pStyle w:val="ClauseList"/>
      </w:pPr>
      <w:r>
        <w:t>^</w:t>
      </w:r>
      <w:r>
        <w:rPr>
          <w:rStyle w:val="CommentFont"/>
        </w:rPr>
        <w:t>description</w:t>
      </w:r>
      <w:r>
        <w:t xml:space="preserve"> as specified in ^</w:t>
      </w:r>
      <w:r>
        <w:rPr>
          <w:rStyle w:val="CommentFont"/>
        </w:rPr>
        <w:t>cross reference</w:t>
      </w:r>
      <w:r>
        <w:t>;</w:t>
      </w:r>
    </w:p>
    <w:p w14:paraId="22618A5D" w14:textId="77777777" w:rsidR="00C62626" w:rsidRDefault="00C62626">
      <w:pPr>
        <w:pStyle w:val="ClauseList"/>
      </w:pPr>
      <w:r>
        <w:t>^</w:t>
      </w:r>
      <w:r>
        <w:rPr>
          <w:rStyle w:val="CommentFont"/>
        </w:rPr>
        <w:t>description</w:t>
      </w:r>
      <w:r>
        <w:t xml:space="preserve"> as specified in ^</w:t>
      </w:r>
      <w:r>
        <w:rPr>
          <w:rStyle w:val="CommentFont"/>
        </w:rPr>
        <w:t>cross reference</w:t>
      </w:r>
      <w:r>
        <w:t>;</w:t>
      </w:r>
    </w:p>
    <w:p w14:paraId="1305DC58" w14:textId="77777777" w:rsidR="00C62626" w:rsidRDefault="00C62626">
      <w:pPr>
        <w:pStyle w:val="ClauseList"/>
      </w:pPr>
      <w:r>
        <w:t>^</w:t>
      </w:r>
      <w:r>
        <w:rPr>
          <w:rStyle w:val="CommentFont"/>
        </w:rPr>
        <w:t>description</w:t>
      </w:r>
      <w:r>
        <w:t xml:space="preserve"> as specified in ^</w:t>
      </w:r>
      <w:r>
        <w:rPr>
          <w:rStyle w:val="CommentFont"/>
        </w:rPr>
        <w:t>cross-reference</w:t>
      </w:r>
      <w:r>
        <w:t>.</w:t>
      </w:r>
    </w:p>
    <w:p w14:paraId="62E2C52D" w14:textId="77777777" w:rsidR="00C62626" w:rsidRDefault="00C62626">
      <w:pPr>
        <w:pStyle w:val="Clause"/>
      </w:pPr>
      <w:r>
        <w:lastRenderedPageBreak/>
        <w:t>Determination of Substantial Performance and Total Performance shall be exclusive of scheduled maintenance identified herein.  All scheduled maintenance shall be completed prior to the expiration of the warranty period.  Where the scheduled maintenance cannot be completed during the warranty period, the warranty period shall be extended for such period of time as it takes the Contractor to complete the scheduled maintenance.</w:t>
      </w:r>
    </w:p>
    <w:p w14:paraId="30B34BCE" w14:textId="77777777" w:rsidR="00EB0E4E" w:rsidRDefault="00EB0E4E" w:rsidP="00EB0E4E">
      <w:pPr>
        <w:pStyle w:val="CLAUSEHEADING"/>
        <w:rPr>
          <w:rFonts w:cs="Arial"/>
        </w:rPr>
      </w:pPr>
      <w:bookmarkStart w:id="336" w:name="_Toc164140452"/>
      <w:bookmarkStart w:id="337" w:name="_Toc212457077"/>
      <w:r>
        <w:rPr>
          <w:rFonts w:cs="Arial"/>
        </w:rPr>
        <w:t>Orders</w:t>
      </w:r>
      <w:bookmarkEnd w:id="336"/>
      <w:bookmarkEnd w:id="337"/>
    </w:p>
    <w:p w14:paraId="696FEC5C" w14:textId="77777777" w:rsidR="00EB0E4E" w:rsidRDefault="00EB0E4E" w:rsidP="00EB0E4E">
      <w:pPr>
        <w:pStyle w:val="Clause"/>
        <w:rPr>
          <w:rFonts w:cs="Arial"/>
        </w:rPr>
      </w:pPr>
      <w:r>
        <w:rPr>
          <w:rFonts w:cs="Arial"/>
        </w:rPr>
        <w:t>The Contractor shall provide a local Winnipeg telephone number or a toll-free telephone number at which orders for service may be placed.</w:t>
      </w:r>
    </w:p>
    <w:p w14:paraId="05CB6D0D" w14:textId="77777777" w:rsidR="00EB0E4E" w:rsidRDefault="00EB0E4E" w:rsidP="00EB0E4E">
      <w:pPr>
        <w:pStyle w:val="CLAUSEHEADING"/>
        <w:rPr>
          <w:rFonts w:cs="Arial"/>
          <w:lang w:val="en-GB"/>
        </w:rPr>
      </w:pPr>
      <w:bookmarkStart w:id="338" w:name="_Ref503338671"/>
      <w:bookmarkStart w:id="339" w:name="_Toc54500840"/>
      <w:bookmarkStart w:id="340" w:name="_Toc164140453"/>
      <w:bookmarkStart w:id="341" w:name="_Toc212457078"/>
      <w:r>
        <w:rPr>
          <w:rFonts w:cs="Arial"/>
          <w:lang w:val="en-GB"/>
        </w:rPr>
        <w:t>Records</w:t>
      </w:r>
      <w:bookmarkEnd w:id="338"/>
      <w:bookmarkEnd w:id="339"/>
      <w:bookmarkEnd w:id="340"/>
      <w:bookmarkEnd w:id="341"/>
    </w:p>
    <w:p w14:paraId="68234737" w14:textId="77777777" w:rsidR="00EB0E4E" w:rsidRDefault="00EB0E4E" w:rsidP="00EB0E4E">
      <w:pPr>
        <w:pStyle w:val="Clause"/>
        <w:rPr>
          <w:rFonts w:cs="Arial"/>
        </w:rPr>
      </w:pPr>
      <w:r>
        <w:rPr>
          <w:rFonts w:cs="Arial"/>
        </w:rPr>
        <w:t>The Contractor shall keep detailed records of the services supplied under the Contract.</w:t>
      </w:r>
    </w:p>
    <w:p w14:paraId="2C6FEB5D" w14:textId="77777777" w:rsidR="00EB0E4E" w:rsidRDefault="00EB0E4E" w:rsidP="00EB0E4E">
      <w:pPr>
        <w:pStyle w:val="Clause"/>
        <w:rPr>
          <w:rFonts w:cs="Arial"/>
        </w:rPr>
      </w:pPr>
      <w:r>
        <w:rPr>
          <w:rFonts w:cs="Arial"/>
        </w:rPr>
        <w:t>The Contractor shall record, as a minimum, for each item listed on Form B: Prices:</w:t>
      </w:r>
    </w:p>
    <w:p w14:paraId="5CA51537" w14:textId="77777777" w:rsidR="00EB0E4E" w:rsidRDefault="00EB0E4E" w:rsidP="00EB0E4E">
      <w:pPr>
        <w:pStyle w:val="ClauseList"/>
        <w:rPr>
          <w:rFonts w:cs="Arial"/>
          <w:lang w:val="en-GB"/>
        </w:rPr>
      </w:pPr>
      <w:r>
        <w:rPr>
          <w:rFonts w:cs="Arial"/>
          <w:lang w:val="en-GB"/>
        </w:rPr>
        <w:t>User name(s) and addresses;</w:t>
      </w:r>
    </w:p>
    <w:p w14:paraId="442BD54B" w14:textId="77777777" w:rsidR="00EB0E4E" w:rsidRDefault="00EB0E4E" w:rsidP="00EB0E4E">
      <w:pPr>
        <w:pStyle w:val="ClauseList"/>
        <w:rPr>
          <w:rFonts w:cs="Arial"/>
          <w:lang w:val="en-GB"/>
        </w:rPr>
      </w:pPr>
      <w:r>
        <w:rPr>
          <w:rFonts w:cs="Arial"/>
          <w:lang w:val="en-GB"/>
        </w:rPr>
        <w:t>order date(s);</w:t>
      </w:r>
    </w:p>
    <w:p w14:paraId="60A270D1" w14:textId="77777777" w:rsidR="00EB0E4E" w:rsidRDefault="00EB0E4E" w:rsidP="00EB0E4E">
      <w:pPr>
        <w:pStyle w:val="ClauseList"/>
        <w:rPr>
          <w:rFonts w:cs="Arial"/>
          <w:lang w:val="en-GB"/>
        </w:rPr>
      </w:pPr>
      <w:r>
        <w:rPr>
          <w:rFonts w:cs="Arial"/>
          <w:lang w:val="en-GB"/>
        </w:rPr>
        <w:t>service date(s); and</w:t>
      </w:r>
    </w:p>
    <w:p w14:paraId="52CEE235" w14:textId="77777777" w:rsidR="00EB0E4E" w:rsidRDefault="00EB0E4E" w:rsidP="00EB0E4E">
      <w:pPr>
        <w:pStyle w:val="ClauseList"/>
        <w:rPr>
          <w:rFonts w:cs="Arial"/>
          <w:lang w:val="en-GB"/>
        </w:rPr>
      </w:pPr>
      <w:r>
        <w:rPr>
          <w:rFonts w:cs="Arial"/>
          <w:lang w:val="en-GB"/>
        </w:rPr>
        <w:t>description and quantity of services provided.</w:t>
      </w:r>
    </w:p>
    <w:p w14:paraId="65C8F4C0" w14:textId="77777777" w:rsidR="00EB0E4E" w:rsidRDefault="00EB0E4E" w:rsidP="00EB0E4E">
      <w:pPr>
        <w:pStyle w:val="Comment"/>
      </w:pPr>
      <w:r>
        <w:t>SPEC NOTE: Adjust reporting period and delay.</w:t>
      </w:r>
    </w:p>
    <w:p w14:paraId="6962605C" w14:textId="77777777" w:rsidR="00EB0E4E" w:rsidRDefault="00EB0E4E" w:rsidP="00EB0E4E">
      <w:pPr>
        <w:pStyle w:val="Clause"/>
        <w:rPr>
          <w:rFonts w:cs="Arial"/>
        </w:rPr>
      </w:pPr>
      <w:r>
        <w:rPr>
          <w:rFonts w:cs="Arial"/>
        </w:rPr>
        <w:t>The Contractor shall provide the Contract Administrator with a copy of the records for each quarter year within fifteen (15) Calendar Days of the end of that quarter.</w:t>
      </w:r>
    </w:p>
    <w:p w14:paraId="7E1797DD" w14:textId="77777777" w:rsidR="00C62626" w:rsidRDefault="00C62626">
      <w:pPr>
        <w:pStyle w:val="SUBHEADING"/>
      </w:pPr>
      <w:bookmarkStart w:id="342" w:name="_Toc482432377"/>
      <w:bookmarkStart w:id="343" w:name="_Toc3968710"/>
      <w:bookmarkStart w:id="344" w:name="_Toc212457079"/>
      <w:r>
        <w:t>Control of Work</w:t>
      </w:r>
      <w:bookmarkEnd w:id="342"/>
      <w:bookmarkEnd w:id="343"/>
      <w:bookmarkEnd w:id="344"/>
    </w:p>
    <w:p w14:paraId="6A29EF72" w14:textId="77777777" w:rsidR="00C62626" w:rsidRDefault="00C62626">
      <w:pPr>
        <w:pStyle w:val="CLAUSEHEADING"/>
      </w:pPr>
      <w:bookmarkStart w:id="345" w:name="_Ref54660447"/>
      <w:bookmarkStart w:id="346" w:name="_Toc212457080"/>
      <w:r>
        <w:t>Prime Contractor – The Workplace Safety and Health Act (Manitoba)</w:t>
      </w:r>
      <w:bookmarkEnd w:id="345"/>
      <w:bookmarkEnd w:id="346"/>
    </w:p>
    <w:p w14:paraId="65D3D37C" w14:textId="7AD23991" w:rsidR="00C62626" w:rsidRDefault="00C62626">
      <w:pPr>
        <w:pStyle w:val="Comment"/>
      </w:pPr>
      <w:r>
        <w:t xml:space="preserve">SPEC NOTE: Include </w:t>
      </w:r>
      <w:r w:rsidR="00D26826">
        <w:fldChar w:fldCharType="begin"/>
      </w:r>
      <w:r w:rsidR="00D26826">
        <w:instrText xml:space="preserve"> REF _Ref54660447 \r \h </w:instrText>
      </w:r>
      <w:r w:rsidR="00D26826">
        <w:fldChar w:fldCharType="separate"/>
      </w:r>
      <w:r w:rsidR="00656677">
        <w:t>D22</w:t>
      </w:r>
      <w:r w:rsidR="00D26826">
        <w:fldChar w:fldCharType="end"/>
      </w:r>
      <w:r>
        <w:t xml:space="preserve"> when there is a construction project site, </w:t>
      </w:r>
      <w:r w:rsidR="00637868">
        <w:t>the</w:t>
      </w:r>
      <w:r>
        <w:t xml:space="preserve"> Contractor </w:t>
      </w:r>
      <w:r w:rsidR="00637868">
        <w:t>will be</w:t>
      </w:r>
      <w:r>
        <w:t xml:space="preserve"> responsible for the project</w:t>
      </w:r>
      <w:r w:rsidR="00637868">
        <w:t xml:space="preserve"> site</w:t>
      </w:r>
      <w:r>
        <w:t xml:space="preserve">, and more than one employer or self employed person </w:t>
      </w:r>
      <w:r w:rsidR="00637868">
        <w:t>may be</w:t>
      </w:r>
      <w:r>
        <w:t xml:space="preserve"> involved in work at </w:t>
      </w:r>
      <w:r w:rsidR="00637868">
        <w:t>the</w:t>
      </w:r>
      <w:r>
        <w:t xml:space="preserve"> project site at the same time. </w:t>
      </w:r>
      <w:r w:rsidR="00637868">
        <w:t xml:space="preserve"> </w:t>
      </w:r>
      <w:r>
        <w:t xml:space="preserve">Otherwise, the City, as owner of the project site, may have the duties of the prime contractor with respect to compliance with WSHA. </w:t>
      </w:r>
      <w:r w:rsidR="00CF3DF4">
        <w:t xml:space="preserve"> I</w:t>
      </w:r>
      <w:r>
        <w:t xml:space="preserve">f the City is acting as the </w:t>
      </w:r>
      <w:r w:rsidR="00637868">
        <w:t>prime contractor</w:t>
      </w:r>
      <w:r>
        <w:t xml:space="preserve"> for a project (very rare), do not include </w:t>
      </w:r>
      <w:r w:rsidR="00CF3DF4">
        <w:fldChar w:fldCharType="begin"/>
      </w:r>
      <w:r w:rsidR="00CF3DF4">
        <w:instrText xml:space="preserve"> REF _Ref54660447 \r \h </w:instrText>
      </w:r>
      <w:r w:rsidR="00CF3DF4">
        <w:fldChar w:fldCharType="separate"/>
      </w:r>
      <w:r w:rsidR="00656677">
        <w:t>D22</w:t>
      </w:r>
      <w:r w:rsidR="00CF3DF4">
        <w:fldChar w:fldCharType="end"/>
      </w:r>
      <w:r>
        <w:t>.</w:t>
      </w:r>
    </w:p>
    <w:p w14:paraId="0A652B8B" w14:textId="26FEB3EF" w:rsidR="00C62626" w:rsidRDefault="00C62626">
      <w:pPr>
        <w:pStyle w:val="Clause"/>
      </w:pPr>
      <w:r>
        <w:t xml:space="preserve">Further to </w:t>
      </w:r>
      <w:r w:rsidR="008F1484">
        <w:t>C</w:t>
      </w:r>
      <w:r>
        <w:t>6.2</w:t>
      </w:r>
      <w:r w:rsidR="00AA3513">
        <w:t>7</w:t>
      </w:r>
      <w:r>
        <w:t>, the Contractor shall be the Prime Contractor and shall serve as, and have the duties of the Prime Contractor in accordance with The Workplace Safety and Health Act (Manitoba).</w:t>
      </w:r>
    </w:p>
    <w:p w14:paraId="664431C2" w14:textId="77777777" w:rsidR="00A607EB" w:rsidRDefault="00A607EB" w:rsidP="00A607EB">
      <w:pPr>
        <w:pStyle w:val="CLAUSEHEADING"/>
      </w:pPr>
      <w:bookmarkStart w:id="347" w:name="_Toc349893714"/>
      <w:bookmarkStart w:id="348" w:name="_Toc212457081"/>
      <w:r>
        <w:t>The Workplace Safety and Health Act (Manitoba) – Qualifications</w:t>
      </w:r>
      <w:bookmarkEnd w:id="347"/>
      <w:bookmarkEnd w:id="348"/>
    </w:p>
    <w:p w14:paraId="6135DD81" w14:textId="59E68031" w:rsidR="00A607EB" w:rsidRDefault="00A607EB" w:rsidP="00A607EB">
      <w:pPr>
        <w:pStyle w:val="Clause"/>
      </w:pPr>
      <w:r w:rsidRPr="000946E2">
        <w:t xml:space="preserve">Further to </w:t>
      </w:r>
      <w:r>
        <w:fldChar w:fldCharType="begin"/>
      </w:r>
      <w:r>
        <w:instrText xml:space="preserve"> REF _Ref90960478 \r \h </w:instrText>
      </w:r>
      <w:r>
        <w:fldChar w:fldCharType="separate"/>
      </w:r>
      <w:r w:rsidR="00656677">
        <w:t>B13.4</w:t>
      </w:r>
      <w:r>
        <w:fldChar w:fldCharType="end"/>
      </w:r>
      <w:r w:rsidRPr="000946E2">
        <w:t>, the Contractor/Subcontractor must</w:t>
      </w:r>
      <w:r>
        <w:t>,</w:t>
      </w:r>
      <w:r w:rsidRPr="000946E2">
        <w:t xml:space="preserve"> throughout the term of the Contract</w:t>
      </w:r>
      <w:r>
        <w:t>,</w:t>
      </w:r>
      <w:r w:rsidRPr="000946E2">
        <w:t xml:space="preserve"> have a </w:t>
      </w:r>
      <w:r>
        <w:t>W</w:t>
      </w:r>
      <w:r w:rsidRPr="00036BB4">
        <w:t xml:space="preserve">orkplace </w:t>
      </w:r>
      <w:r>
        <w:t>S</w:t>
      </w:r>
      <w:r w:rsidRPr="00036BB4">
        <w:t xml:space="preserve">afety </w:t>
      </w:r>
      <w:r w:rsidRPr="00AF0D8D">
        <w:t xml:space="preserve">and </w:t>
      </w:r>
      <w:r>
        <w:t>H</w:t>
      </w:r>
      <w:r w:rsidRPr="00AF0D8D">
        <w:t xml:space="preserve">ealth </w:t>
      </w:r>
      <w:r>
        <w:t>P</w:t>
      </w:r>
      <w:r w:rsidRPr="00AF0D8D">
        <w:t>rogram meeting the requirements of The Workplace Safety and Health Act (Manitoba). At any time during the term of the Contract, the City may, at</w:t>
      </w:r>
      <w:r w:rsidR="007D6644">
        <w:t xml:space="preserve"> their </w:t>
      </w:r>
      <w:r w:rsidRPr="00AF0D8D">
        <w:t>sole discretion and acting reasonably, require updated proof of compliance</w:t>
      </w:r>
      <w:r>
        <w:t>, as set out in</w:t>
      </w:r>
      <w:r w:rsidRPr="000946E2">
        <w:t xml:space="preserve"> </w:t>
      </w:r>
      <w:r>
        <w:fldChar w:fldCharType="begin"/>
      </w:r>
      <w:r>
        <w:instrText xml:space="preserve"> REF _Ref90960478 \r \h </w:instrText>
      </w:r>
      <w:r>
        <w:fldChar w:fldCharType="separate"/>
      </w:r>
      <w:r w:rsidR="00656677">
        <w:t>B13.4</w:t>
      </w:r>
      <w:r>
        <w:fldChar w:fldCharType="end"/>
      </w:r>
      <w:r w:rsidRPr="006B54BD">
        <w:t xml:space="preserve">. </w:t>
      </w:r>
    </w:p>
    <w:p w14:paraId="6A7F8BA2" w14:textId="42742355" w:rsidR="005246AA" w:rsidRDefault="005246AA" w:rsidP="005246AA">
      <w:pPr>
        <w:pStyle w:val="SUBHEADING"/>
      </w:pPr>
      <w:bookmarkStart w:id="349" w:name="_Toc220472851"/>
      <w:bookmarkStart w:id="350" w:name="_Toc80500667"/>
      <w:bookmarkStart w:id="351" w:name="_Toc55115240"/>
      <w:bookmarkStart w:id="352" w:name="_Toc54660565"/>
      <w:bookmarkStart w:id="353" w:name="_Toc212457082"/>
      <w:r>
        <w:t>Payment</w:t>
      </w:r>
      <w:bookmarkEnd w:id="349"/>
      <w:bookmarkEnd w:id="350"/>
      <w:bookmarkEnd w:id="351"/>
      <w:bookmarkEnd w:id="352"/>
      <w:bookmarkEnd w:id="353"/>
    </w:p>
    <w:p w14:paraId="2C970902" w14:textId="77777777" w:rsidR="002F143E" w:rsidRDefault="002F143E" w:rsidP="002F143E">
      <w:pPr>
        <w:pStyle w:val="CLAUSEHEADING"/>
      </w:pPr>
      <w:bookmarkStart w:id="354" w:name="_Toc147549384"/>
      <w:bookmarkStart w:id="355" w:name="_Ref209605264"/>
      <w:bookmarkStart w:id="356" w:name="_Toc212457083"/>
      <w:r>
        <w:t>Payment</w:t>
      </w:r>
      <w:bookmarkEnd w:id="354"/>
      <w:bookmarkEnd w:id="355"/>
      <w:bookmarkEnd w:id="356"/>
    </w:p>
    <w:p w14:paraId="27357FA3" w14:textId="7206A52A" w:rsidR="00EB4E87" w:rsidRDefault="00EB4E87" w:rsidP="00EB4E87">
      <w:pPr>
        <w:pStyle w:val="Clause"/>
        <w:numPr>
          <w:ilvl w:val="0"/>
          <w:numId w:val="0"/>
        </w:numPr>
        <w:rPr>
          <w:rStyle w:val="CommentFont"/>
        </w:rPr>
      </w:pPr>
      <w:bookmarkStart w:id="357" w:name="_Hlk92880894"/>
      <w:r w:rsidRPr="004A040E">
        <w:rPr>
          <w:rStyle w:val="CommentFont"/>
        </w:rPr>
        <w:t xml:space="preserve">SPEC NOTE: delete </w:t>
      </w:r>
      <w:r w:rsidRPr="004A040E">
        <w:rPr>
          <w:rStyle w:val="CommentFont"/>
        </w:rPr>
        <w:fldChar w:fldCharType="begin"/>
      </w:r>
      <w:r w:rsidRPr="004A040E">
        <w:rPr>
          <w:rStyle w:val="CommentFont"/>
        </w:rPr>
        <w:instrText xml:space="preserve"> REF _Ref92868577 \r \h  \* MERGEFORMAT </w:instrText>
      </w:r>
      <w:r w:rsidRPr="004A040E">
        <w:rPr>
          <w:rStyle w:val="CommentFont"/>
        </w:rPr>
      </w:r>
      <w:r w:rsidRPr="004A040E">
        <w:rPr>
          <w:rStyle w:val="CommentFont"/>
        </w:rPr>
        <w:fldChar w:fldCharType="separate"/>
      </w:r>
      <w:r w:rsidR="00656677">
        <w:rPr>
          <w:rStyle w:val="CommentFont"/>
        </w:rPr>
        <w:t>D24.1</w:t>
      </w:r>
      <w:r w:rsidRPr="004A040E">
        <w:rPr>
          <w:rStyle w:val="CommentFont"/>
        </w:rPr>
        <w:fldChar w:fldCharType="end"/>
      </w:r>
      <w:r w:rsidRPr="004A040E">
        <w:rPr>
          <w:rStyle w:val="CommentFont"/>
        </w:rPr>
        <w:t xml:space="preserve"> if not including Cash Allowance</w:t>
      </w:r>
      <w:r>
        <w:rPr>
          <w:rStyle w:val="CommentFont"/>
        </w:rPr>
        <w:t>s</w:t>
      </w:r>
    </w:p>
    <w:p w14:paraId="4A6E6A5A" w14:textId="59308AEB" w:rsidR="00EB4E87" w:rsidRPr="002E11F0" w:rsidRDefault="00EB4E87" w:rsidP="00EB4E87">
      <w:pPr>
        <w:pStyle w:val="Clause"/>
      </w:pPr>
      <w:bookmarkStart w:id="358" w:name="_Ref92868577"/>
      <w:r w:rsidRPr="004A040E">
        <w:t>Further to</w:t>
      </w:r>
      <w:r w:rsidR="00AA3513">
        <w:t xml:space="preserve"> </w:t>
      </w:r>
      <w:r w:rsidR="00AA3513">
        <w:fldChar w:fldCharType="begin"/>
      </w:r>
      <w:r w:rsidR="00AA3513">
        <w:instrText xml:space="preserve"> REF _Ref209605264 \r \h </w:instrText>
      </w:r>
      <w:r w:rsidR="00AA3513">
        <w:fldChar w:fldCharType="separate"/>
      </w:r>
      <w:r w:rsidR="00656677">
        <w:t>D24</w:t>
      </w:r>
      <w:r w:rsidR="00AA3513">
        <w:fldChar w:fldCharType="end"/>
      </w:r>
      <w:r w:rsidRPr="004A040E">
        <w:t xml:space="preserve">, no payment will be made for Cash Allowances other than as set out in </w:t>
      </w:r>
      <w:r w:rsidRPr="004A040E">
        <w:fldChar w:fldCharType="begin"/>
      </w:r>
      <w:r w:rsidRPr="004A040E">
        <w:instrText xml:space="preserve"> REF _Ref92868541 \r \h  \* MERGEFORMAT </w:instrText>
      </w:r>
      <w:r w:rsidRPr="004A040E">
        <w:fldChar w:fldCharType="separate"/>
      </w:r>
      <w:r w:rsidR="00656677">
        <w:t>E4.4</w:t>
      </w:r>
      <w:r w:rsidRPr="004A040E">
        <w:fldChar w:fldCharType="end"/>
      </w:r>
      <w:r w:rsidRPr="004A040E">
        <w:t>.</w:t>
      </w:r>
      <w:bookmarkEnd w:id="357"/>
      <w:bookmarkEnd w:id="358"/>
    </w:p>
    <w:p w14:paraId="08F2EC3F" w14:textId="77777777" w:rsidR="00C62626" w:rsidRDefault="00C62626">
      <w:pPr>
        <w:pStyle w:val="SUBHEADING"/>
      </w:pPr>
      <w:bookmarkStart w:id="359" w:name="_Toc482432383"/>
      <w:bookmarkStart w:id="360" w:name="_Toc3968716"/>
      <w:bookmarkStart w:id="361" w:name="_Toc212457084"/>
      <w:r>
        <w:lastRenderedPageBreak/>
        <w:t>Warranty</w:t>
      </w:r>
      <w:bookmarkEnd w:id="359"/>
      <w:bookmarkEnd w:id="360"/>
      <w:bookmarkEnd w:id="361"/>
    </w:p>
    <w:p w14:paraId="6A5DCF6D" w14:textId="77777777" w:rsidR="00C62626" w:rsidRDefault="00C62626">
      <w:pPr>
        <w:pStyle w:val="CLAUSEHEADING"/>
      </w:pPr>
      <w:bookmarkStart w:id="362" w:name="_Ref481911325"/>
      <w:bookmarkStart w:id="363" w:name="_Toc482432384"/>
      <w:bookmarkStart w:id="364" w:name="_Ref482496870"/>
      <w:bookmarkStart w:id="365" w:name="_Ref482497329"/>
      <w:bookmarkStart w:id="366" w:name="_Ref482497691"/>
      <w:bookmarkStart w:id="367" w:name="_Toc3968717"/>
      <w:bookmarkStart w:id="368" w:name="_Toc212457085"/>
      <w:r>
        <w:t>W</w:t>
      </w:r>
      <w:bookmarkEnd w:id="362"/>
      <w:r>
        <w:t>arranty</w:t>
      </w:r>
      <w:bookmarkEnd w:id="363"/>
      <w:bookmarkEnd w:id="364"/>
      <w:bookmarkEnd w:id="365"/>
      <w:bookmarkEnd w:id="366"/>
      <w:bookmarkEnd w:id="367"/>
      <w:bookmarkEnd w:id="368"/>
    </w:p>
    <w:p w14:paraId="2BEB7EB0" w14:textId="77777777" w:rsidR="001723EE" w:rsidRDefault="001723EE" w:rsidP="001723EE">
      <w:pPr>
        <w:pStyle w:val="Comment"/>
        <w:rPr>
          <w:rFonts w:cs="Arial"/>
        </w:rPr>
      </w:pPr>
      <w:r>
        <w:rPr>
          <w:rFonts w:cs="Arial"/>
        </w:rPr>
        <w:t>VERSION 1 – Use this version to accept the standard warranty clause listed in the General Conditions.</w:t>
      </w:r>
    </w:p>
    <w:p w14:paraId="0467E39C" w14:textId="77777777" w:rsidR="001723EE" w:rsidRDefault="001723EE" w:rsidP="001723EE">
      <w:pPr>
        <w:pStyle w:val="Clause"/>
      </w:pPr>
      <w:r>
        <w:t>Warranty is as stated in C13.</w:t>
      </w:r>
    </w:p>
    <w:p w14:paraId="20937798" w14:textId="77777777" w:rsidR="00C62626" w:rsidRDefault="00C62626">
      <w:pPr>
        <w:pStyle w:val="Comment"/>
      </w:pPr>
      <w:r>
        <w:t xml:space="preserve">VERSION </w:t>
      </w:r>
      <w:r w:rsidR="001723EE">
        <w:t>2</w:t>
      </w:r>
      <w:r>
        <w:t xml:space="preserve"> - Use this version only if the warranty period will commence upon the date of Total Performance but the warranty period is not one year.  Insert the appropriate time period, e.g., two (2) years for bridge </w:t>
      </w:r>
      <w:r w:rsidR="00637868">
        <w:t>contract</w:t>
      </w:r>
      <w:r>
        <w:t>s.</w:t>
      </w:r>
    </w:p>
    <w:p w14:paraId="545FC43B" w14:textId="77777777" w:rsidR="00C62626" w:rsidRDefault="00C62626" w:rsidP="00864D5D">
      <w:pPr>
        <w:pStyle w:val="Clause"/>
        <w:numPr>
          <w:ilvl w:val="2"/>
          <w:numId w:val="19"/>
        </w:numPr>
      </w:pPr>
      <w:bookmarkStart w:id="369" w:name="_Ref481911375"/>
      <w:r>
        <w:t xml:space="preserve">Notwithstanding </w:t>
      </w:r>
      <w:r w:rsidR="008F1484">
        <w:t>C</w:t>
      </w:r>
      <w:r>
        <w:t>13.2, the warranty period shall begin on the date of Total Performance</w:t>
      </w:r>
      <w:r w:rsidR="00682A5C">
        <w:t xml:space="preserve"> </w:t>
      </w:r>
      <w:r w:rsidR="00682A5C" w:rsidRPr="00682A5C">
        <w:rPr>
          <w:b/>
        </w:rPr>
        <w:t xml:space="preserve">for each </w:t>
      </w:r>
      <w:r w:rsidR="00E968E4">
        <w:rPr>
          <w:b/>
        </w:rPr>
        <w:t>S</w:t>
      </w:r>
      <w:r w:rsidR="00682A5C" w:rsidRPr="00682A5C">
        <w:rPr>
          <w:b/>
        </w:rPr>
        <w:t>ite</w:t>
      </w:r>
      <w:r>
        <w:t xml:space="preserve"> and shall expire two (2) years thereafter unless extended pursuant to </w:t>
      </w:r>
      <w:r w:rsidR="008F1484">
        <w:t>C</w:t>
      </w:r>
      <w:r>
        <w:t xml:space="preserve">13.2.1 or </w:t>
      </w:r>
      <w:r w:rsidR="008F1484">
        <w:t>C</w:t>
      </w:r>
      <w:r>
        <w:t>13.2.2, in which case it shall expire when provided for thereunder.</w:t>
      </w:r>
      <w:bookmarkEnd w:id="369"/>
    </w:p>
    <w:p w14:paraId="78F7E63E" w14:textId="5A70F990" w:rsidR="00C62626" w:rsidRDefault="00C62626">
      <w:pPr>
        <w:pStyle w:val="Comment"/>
      </w:pPr>
      <w:r>
        <w:t xml:space="preserve">SPEC NOTE: Use </w:t>
      </w:r>
      <w:r>
        <w:fldChar w:fldCharType="begin"/>
      </w:r>
      <w:r>
        <w:instrText xml:space="preserve"> REF _Ref481911350 \r \h </w:instrText>
      </w:r>
      <w:r>
        <w:fldChar w:fldCharType="separate"/>
      </w:r>
      <w:r w:rsidR="00656677">
        <w:t>D25.3</w:t>
      </w:r>
      <w:r>
        <w:fldChar w:fldCharType="end"/>
      </w:r>
      <w:r>
        <w:t xml:space="preserve"> only if the warranty period will be permitted to commence prior to Total Performance where certain conditions are met.</w:t>
      </w:r>
    </w:p>
    <w:p w14:paraId="5948DE6B" w14:textId="4972EE29" w:rsidR="00C62626" w:rsidRDefault="00C62626">
      <w:pPr>
        <w:pStyle w:val="Clause"/>
      </w:pPr>
      <w:bookmarkStart w:id="370" w:name="_Ref481911350"/>
      <w:r>
        <w:t xml:space="preserve">Notwithstanding </w:t>
      </w:r>
      <w:r w:rsidR="008F1484">
        <w:t>C</w:t>
      </w:r>
      <w:r>
        <w:t xml:space="preserve">13.2 or </w:t>
      </w:r>
      <w:r>
        <w:fldChar w:fldCharType="begin"/>
      </w:r>
      <w:r>
        <w:instrText xml:space="preserve"> REF _Ref481911375 \r \h </w:instrText>
      </w:r>
      <w:r>
        <w:fldChar w:fldCharType="separate"/>
      </w:r>
      <w:r w:rsidR="00656677">
        <w:t>D25.2</w:t>
      </w:r>
      <w:r>
        <w:fldChar w:fldCharType="end"/>
      </w:r>
      <w:r>
        <w:t>, the Contract Administrator may permit the warranty period for a portion or portions of the Work to begin prior to the date of Total Performance if:</w:t>
      </w:r>
      <w:bookmarkEnd w:id="370"/>
    </w:p>
    <w:p w14:paraId="5B899F7D" w14:textId="77777777" w:rsidR="00C62626" w:rsidRDefault="00C62626">
      <w:pPr>
        <w:pStyle w:val="ClauseList"/>
      </w:pPr>
      <w:r>
        <w:t>a portion of the Work cannot be completed because of unseasonable weather or other conditions reasonably beyond the control of the Contractor but that portion does not prevent the balance of the Work from being put to its intended use</w:t>
      </w:r>
      <w:r w:rsidR="00CE4006">
        <w:t>.</w:t>
      </w:r>
    </w:p>
    <w:p w14:paraId="49B85879" w14:textId="77777777" w:rsidR="00C62626" w:rsidRDefault="00C62626" w:rsidP="00CE4006">
      <w:pPr>
        <w:pStyle w:val="ClauseList"/>
        <w:numPr>
          <w:ilvl w:val="0"/>
          <w:numId w:val="0"/>
        </w:numPr>
        <w:ind w:left="1296"/>
      </w:pPr>
      <w:r>
        <w:rPr>
          <w:rStyle w:val="CommentFont"/>
        </w:rPr>
        <w:t>SPEC NOTE: List the contract-specific conditions under which the Department will permit the warranty period to commence prior to Total Performance.</w:t>
      </w:r>
    </w:p>
    <w:p w14:paraId="40270089" w14:textId="77777777" w:rsidR="00C62626" w:rsidRDefault="00C62626">
      <w:pPr>
        <w:pStyle w:val="SubClause"/>
      </w:pPr>
      <w:r>
        <w:t xml:space="preserve">In such case, the date specified by the Contract Administrator for the warranty period to begin shall be substituted for the date specified in </w:t>
      </w:r>
      <w:r w:rsidR="008F1484">
        <w:t>C</w:t>
      </w:r>
      <w:r>
        <w:t>13.2 for the warranty period to begin.</w:t>
      </w:r>
    </w:p>
    <w:p w14:paraId="334C54CC" w14:textId="77777777" w:rsidR="00C62626" w:rsidRDefault="00DE6E29">
      <w:pPr>
        <w:pStyle w:val="Clause"/>
      </w:pPr>
      <w:r w:rsidRPr="00DE6E29">
        <w:rPr>
          <w:i/>
          <w:vanish/>
        </w:rPr>
        <w:t>^</w:t>
      </w:r>
      <w:r w:rsidR="00C62626" w:rsidRPr="00DE6E29">
        <w:rPr>
          <w:rStyle w:val="CommentFont"/>
        </w:rPr>
        <w:t>SPEC NOTE: Specify any special warranties which will apply to specific items of Work (e.g., special manufacturer’s warranties on Material.</w:t>
      </w:r>
    </w:p>
    <w:p w14:paraId="125DE576" w14:textId="77777777" w:rsidR="00C62626" w:rsidRDefault="00C62626">
      <w:pPr>
        <w:pStyle w:val="Comment"/>
      </w:pPr>
      <w:r>
        <w:t xml:space="preserve">VERSION </w:t>
      </w:r>
      <w:r w:rsidR="001723EE">
        <w:t>3</w:t>
      </w:r>
      <w:r>
        <w:t xml:space="preserve"> - Use this version only if the warranty period will commence upon the date of Substantial Performance.  Increase the warranty period if necessary.</w:t>
      </w:r>
    </w:p>
    <w:p w14:paraId="3738A10E" w14:textId="77777777" w:rsidR="00C62626" w:rsidRDefault="00C62626" w:rsidP="006D0C58">
      <w:pPr>
        <w:pStyle w:val="Clause"/>
        <w:numPr>
          <w:ilvl w:val="2"/>
          <w:numId w:val="10"/>
        </w:numPr>
      </w:pPr>
      <w:bookmarkStart w:id="371" w:name="_Ref481911627"/>
      <w:r>
        <w:t xml:space="preserve">Notwithstanding </w:t>
      </w:r>
      <w:r w:rsidR="008F1484">
        <w:t>C</w:t>
      </w:r>
      <w:r>
        <w:t>13.2, the warranty period shall begin on the date of Substantial Performance</w:t>
      </w:r>
      <w:r w:rsidR="00682A5C">
        <w:t xml:space="preserve"> </w:t>
      </w:r>
      <w:r w:rsidR="00682A5C" w:rsidRPr="00682A5C">
        <w:rPr>
          <w:b/>
        </w:rPr>
        <w:t xml:space="preserve">for each </w:t>
      </w:r>
      <w:r w:rsidR="00E968E4">
        <w:rPr>
          <w:b/>
        </w:rPr>
        <w:t>S</w:t>
      </w:r>
      <w:r w:rsidR="00682A5C" w:rsidRPr="00682A5C">
        <w:rPr>
          <w:b/>
        </w:rPr>
        <w:t>ite</w:t>
      </w:r>
      <w:r>
        <w:t xml:space="preserve"> and shall expire one (1) year thereafter unless extended pursuant to </w:t>
      </w:r>
      <w:r w:rsidR="008F1484">
        <w:t>C</w:t>
      </w:r>
      <w:r>
        <w:t xml:space="preserve">13.2.1 or </w:t>
      </w:r>
      <w:r w:rsidR="008F1484">
        <w:t>C</w:t>
      </w:r>
      <w:r>
        <w:t>13.2.2, in which case it shall expire when provided for thereunder.</w:t>
      </w:r>
      <w:bookmarkEnd w:id="371"/>
    </w:p>
    <w:p w14:paraId="128770FA" w14:textId="7F86CC24" w:rsidR="00C62626" w:rsidRDefault="00C62626">
      <w:pPr>
        <w:pStyle w:val="Comment"/>
      </w:pPr>
      <w:r>
        <w:t xml:space="preserve">SPEC NOTE: Use </w:t>
      </w:r>
      <w:r>
        <w:fldChar w:fldCharType="begin"/>
      </w:r>
      <w:r>
        <w:instrText xml:space="preserve"> REF _Ref481911601 \r \h </w:instrText>
      </w:r>
      <w:r>
        <w:fldChar w:fldCharType="separate"/>
      </w:r>
      <w:r w:rsidR="00656677">
        <w:t>D25.2</w:t>
      </w:r>
      <w:r>
        <w:fldChar w:fldCharType="end"/>
      </w:r>
      <w:r>
        <w:t xml:space="preserve"> only if the warranty period will be permitted to commence prior to Substantial Performance where certain conditions are met.</w:t>
      </w:r>
    </w:p>
    <w:p w14:paraId="7105E6F5" w14:textId="2B94DF60" w:rsidR="00C62626" w:rsidRDefault="00C62626">
      <w:pPr>
        <w:pStyle w:val="Clause"/>
      </w:pPr>
      <w:bookmarkStart w:id="372" w:name="_Ref481911601"/>
      <w:r>
        <w:t xml:space="preserve">Notwithstanding </w:t>
      </w:r>
      <w:r w:rsidR="008F1484">
        <w:t>C</w:t>
      </w:r>
      <w:r>
        <w:t xml:space="preserve">13.2 or </w:t>
      </w:r>
      <w:r>
        <w:fldChar w:fldCharType="begin"/>
      </w:r>
      <w:r>
        <w:instrText xml:space="preserve"> REF _Ref481911627 \r \h </w:instrText>
      </w:r>
      <w:r>
        <w:fldChar w:fldCharType="separate"/>
      </w:r>
      <w:r w:rsidR="00656677">
        <w:t>D25.1</w:t>
      </w:r>
      <w:r>
        <w:fldChar w:fldCharType="end"/>
      </w:r>
      <w:r>
        <w:t>, the Contract Administrator may permit the warranty period for a portion or portions of the Work to begin prior to the date of Substantial Performance</w:t>
      </w:r>
      <w:r w:rsidR="00AB3AE9">
        <w:t xml:space="preserve"> </w:t>
      </w:r>
      <w:r w:rsidR="00AB3AE9" w:rsidRPr="00AB3AE9">
        <w:rPr>
          <w:b/>
        </w:rPr>
        <w:t xml:space="preserve">for each </w:t>
      </w:r>
      <w:r w:rsidR="00E968E4">
        <w:rPr>
          <w:b/>
        </w:rPr>
        <w:t>S</w:t>
      </w:r>
      <w:r w:rsidR="00AB3AE9" w:rsidRPr="00AB3AE9">
        <w:rPr>
          <w:b/>
        </w:rPr>
        <w:t>ite</w:t>
      </w:r>
      <w:r>
        <w:t xml:space="preserve"> if:</w:t>
      </w:r>
      <w:bookmarkEnd w:id="372"/>
    </w:p>
    <w:p w14:paraId="0A7A316E" w14:textId="77777777" w:rsidR="00C62626" w:rsidRDefault="00C62626">
      <w:pPr>
        <w:pStyle w:val="ClauseList"/>
      </w:pPr>
      <w:r>
        <w:t>a portion of the Work cannot be completed because of unseasonable weather or other conditions reasonably beyond the control of the Contractor but that portion does not prevent the balance of the Work from being put to its intended use</w:t>
      </w:r>
      <w:r w:rsidR="00CE4006">
        <w:t xml:space="preserve">. </w:t>
      </w:r>
    </w:p>
    <w:p w14:paraId="0CC6F625" w14:textId="77777777" w:rsidR="00C62626" w:rsidRDefault="00C62626" w:rsidP="00CE4006">
      <w:pPr>
        <w:pStyle w:val="ClauseList"/>
        <w:numPr>
          <w:ilvl w:val="0"/>
          <w:numId w:val="0"/>
        </w:numPr>
        <w:ind w:left="1296"/>
      </w:pPr>
      <w:r>
        <w:rPr>
          <w:rStyle w:val="CommentFont"/>
        </w:rPr>
        <w:t>SPEC NOTE: List the contract-specific conditions under which the Department will permit the warranty period to commence prior to Total Performance.</w:t>
      </w:r>
    </w:p>
    <w:p w14:paraId="47DDB139" w14:textId="77777777" w:rsidR="00C62626" w:rsidRDefault="00C62626">
      <w:pPr>
        <w:pStyle w:val="SubClause"/>
      </w:pPr>
      <w:r>
        <w:t xml:space="preserve">In such case, the date specified by the Contract Administrator for the warranty period to begin shall be substituted for the date specified in </w:t>
      </w:r>
      <w:r w:rsidR="008F1484">
        <w:t>C</w:t>
      </w:r>
      <w:r>
        <w:t>13.2 for the warranty period to begin.</w:t>
      </w:r>
    </w:p>
    <w:p w14:paraId="1EE4B1FF" w14:textId="77777777" w:rsidR="00C62626" w:rsidRDefault="00C62626">
      <w:pPr>
        <w:pStyle w:val="Clause"/>
      </w:pPr>
      <w:r>
        <w:t>^</w:t>
      </w:r>
      <w:r>
        <w:rPr>
          <w:rStyle w:val="CommentFont"/>
        </w:rPr>
        <w:t>SPEC NOTE: Specify any special warranties which will apply to specific items of Work (e.g., special manufacturer’s warranties on Material.</w:t>
      </w:r>
    </w:p>
    <w:p w14:paraId="468D58C1" w14:textId="77777777" w:rsidR="00C62626" w:rsidRDefault="00C62626">
      <w:pPr>
        <w:pStyle w:val="Comment"/>
      </w:pPr>
      <w:r>
        <w:lastRenderedPageBreak/>
        <w:t xml:space="preserve">VERSION </w:t>
      </w:r>
      <w:r w:rsidR="001723EE">
        <w:t>4</w:t>
      </w:r>
      <w:r>
        <w:t xml:space="preserve"> - Use this version only if there is no change to the basic warranty but the warranty period will be permitted to commence prior to Total Performance where certain conditions are met.</w:t>
      </w:r>
    </w:p>
    <w:p w14:paraId="3792CB24" w14:textId="77777777" w:rsidR="00C62626" w:rsidRDefault="00C62626" w:rsidP="006D0C58">
      <w:pPr>
        <w:pStyle w:val="Clause"/>
        <w:numPr>
          <w:ilvl w:val="2"/>
          <w:numId w:val="11"/>
        </w:numPr>
      </w:pPr>
      <w:bookmarkStart w:id="373" w:name="_Ref481911444"/>
      <w:r>
        <w:t xml:space="preserve">Notwithstanding </w:t>
      </w:r>
      <w:r w:rsidR="008F1484">
        <w:t>C</w:t>
      </w:r>
      <w:r>
        <w:t>13.2, the Contract Administrator may permit the warranty period for a portion or portions of the Work to begin prior to the date of Total Performance</w:t>
      </w:r>
      <w:r w:rsidR="0090041D">
        <w:t xml:space="preserve"> </w:t>
      </w:r>
      <w:r w:rsidR="0090041D" w:rsidRPr="0090041D">
        <w:rPr>
          <w:b/>
        </w:rPr>
        <w:t xml:space="preserve">for each </w:t>
      </w:r>
      <w:r w:rsidR="00E968E4">
        <w:rPr>
          <w:b/>
        </w:rPr>
        <w:t>S</w:t>
      </w:r>
      <w:r w:rsidR="0090041D" w:rsidRPr="0090041D">
        <w:rPr>
          <w:b/>
        </w:rPr>
        <w:t>ite</w:t>
      </w:r>
      <w:r>
        <w:t xml:space="preserve"> if:</w:t>
      </w:r>
      <w:bookmarkEnd w:id="373"/>
    </w:p>
    <w:p w14:paraId="1587F48E" w14:textId="77777777" w:rsidR="00C62626" w:rsidRDefault="00C62626">
      <w:pPr>
        <w:pStyle w:val="ClauseList"/>
      </w:pPr>
      <w:r>
        <w:t>a portion of the Work cannot be completed because of unseasonable weather or other conditions reasonably beyond the control of the Contractor but that portion does not prevent the balance of the Work from being put to its intended use</w:t>
      </w:r>
      <w:r w:rsidR="00CE4006">
        <w:t xml:space="preserve">. </w:t>
      </w:r>
    </w:p>
    <w:p w14:paraId="1BBDA236" w14:textId="77777777" w:rsidR="00C62626" w:rsidRDefault="00C62626" w:rsidP="00CE4006">
      <w:pPr>
        <w:pStyle w:val="ClauseList"/>
        <w:numPr>
          <w:ilvl w:val="0"/>
          <w:numId w:val="0"/>
        </w:numPr>
        <w:ind w:left="1296"/>
      </w:pPr>
      <w:r>
        <w:rPr>
          <w:rStyle w:val="CommentFont"/>
        </w:rPr>
        <w:t>SPEC NOTE: List the contract-specific conditions under which the Department will permit the warranty period to commence prior to Total Performance.</w:t>
      </w:r>
    </w:p>
    <w:p w14:paraId="5504B50D" w14:textId="77777777" w:rsidR="00C62626" w:rsidRDefault="00C62626">
      <w:pPr>
        <w:pStyle w:val="SubClause"/>
      </w:pPr>
      <w:r>
        <w:t xml:space="preserve">In such case, the date specified by the Contract Administrator for the warranty period to begin shall be substituted for the date specified in </w:t>
      </w:r>
      <w:r w:rsidR="008F1484">
        <w:t>C</w:t>
      </w:r>
      <w:r>
        <w:t>13.2 for the warranty period to begin.</w:t>
      </w:r>
    </w:p>
    <w:p w14:paraId="30A29FD8" w14:textId="77777777" w:rsidR="00C62626" w:rsidRPr="00074ECC" w:rsidRDefault="0024252D">
      <w:pPr>
        <w:pStyle w:val="Clause"/>
      </w:pPr>
      <w:bookmarkStart w:id="374" w:name="_Ref481911416"/>
      <w:r>
        <w:t>^</w:t>
      </w:r>
      <w:r w:rsidR="00C62626" w:rsidRPr="00DE6E29">
        <w:rPr>
          <w:rStyle w:val="CommentFont"/>
        </w:rPr>
        <w:t>SPEC NOTE: Specify any special warranties which will apply to specific items of Work (e.g., special manufacturer’s warranties on Material.</w:t>
      </w:r>
      <w:bookmarkEnd w:id="374"/>
    </w:p>
    <w:p w14:paraId="69DAFF6D" w14:textId="77777777" w:rsidR="00007917" w:rsidRDefault="00007917" w:rsidP="00007917">
      <w:pPr>
        <w:pStyle w:val="Comment"/>
      </w:pPr>
      <w:r>
        <w:t xml:space="preserve">VERSION </w:t>
      </w:r>
      <w:r w:rsidR="001723EE">
        <w:t>5</w:t>
      </w:r>
      <w:r>
        <w:t xml:space="preserve"> - Use this version only if there is no change to the basic warranty but longer warranties for some items are specified in the Specifications.</w:t>
      </w:r>
    </w:p>
    <w:p w14:paraId="1185F043" w14:textId="77777777" w:rsidR="00007917" w:rsidRDefault="00007917" w:rsidP="00864D5D">
      <w:pPr>
        <w:pStyle w:val="Clause"/>
        <w:numPr>
          <w:ilvl w:val="2"/>
          <w:numId w:val="17"/>
        </w:numPr>
      </w:pPr>
      <w:r>
        <w:t xml:space="preserve">Notwithstanding </w:t>
      </w:r>
      <w:r w:rsidR="008F1484">
        <w:t>C</w:t>
      </w:r>
      <w:r>
        <w:t>13.2, the warranty period shall begin on the date of Total Performance</w:t>
      </w:r>
      <w:r w:rsidR="00DA1390">
        <w:t xml:space="preserve"> </w:t>
      </w:r>
      <w:r w:rsidR="00DA1390" w:rsidRPr="00DA1390">
        <w:rPr>
          <w:b/>
        </w:rPr>
        <w:t xml:space="preserve">for each </w:t>
      </w:r>
      <w:r w:rsidR="00E968E4">
        <w:rPr>
          <w:b/>
        </w:rPr>
        <w:t>S</w:t>
      </w:r>
      <w:r w:rsidR="00DA1390" w:rsidRPr="00DA1390">
        <w:rPr>
          <w:b/>
        </w:rPr>
        <w:t>ite</w:t>
      </w:r>
      <w:r>
        <w:t xml:space="preserve"> and shall expire one (1) year thereafter, except where longer warranty periods are specified in the respective Specification sections, unless extended pursuant to </w:t>
      </w:r>
      <w:r w:rsidR="008F1484">
        <w:t>C</w:t>
      </w:r>
      <w:r>
        <w:t xml:space="preserve">13.2.1 or </w:t>
      </w:r>
      <w:r w:rsidR="008F1484">
        <w:t>C</w:t>
      </w:r>
      <w:r>
        <w:t>13.2.2, in which case it shall expire when provided for thereunder.</w:t>
      </w:r>
    </w:p>
    <w:p w14:paraId="5A5EF0E3" w14:textId="77777777" w:rsidR="00007917" w:rsidRDefault="00007917" w:rsidP="00007917">
      <w:pPr>
        <w:pStyle w:val="SubClause"/>
      </w:pPr>
      <w:r>
        <w:t xml:space="preserve">For the purpose of </w:t>
      </w:r>
      <w:r w:rsidR="00CE0AD0">
        <w:t>contract security</w:t>
      </w:r>
      <w:r>
        <w:t>, the warranty period shall be one (1) year.</w:t>
      </w:r>
    </w:p>
    <w:p w14:paraId="074C174D" w14:textId="77777777" w:rsidR="00007917" w:rsidRDefault="00007917" w:rsidP="00007917">
      <w:pPr>
        <w:pStyle w:val="Clause"/>
      </w:pPr>
      <w:r>
        <w:t xml:space="preserve">Notwithstanding </w:t>
      </w:r>
      <w:r w:rsidR="008F1484">
        <w:t>C</w:t>
      </w:r>
      <w:r>
        <w:t>13.2, the Contract Administrator may permit the warranty period for a portion or portions of the Work to begin prior to the date of Total Performance if a portion of the Work cannot be completed because of unseasonable weather or other conditions reasonably beyond the control of the Contractor but that portion does not prevent the balance of the Work from being put to its intended use.</w:t>
      </w:r>
    </w:p>
    <w:p w14:paraId="0D26887E" w14:textId="77777777" w:rsidR="00007917" w:rsidRDefault="00007917" w:rsidP="00007917">
      <w:pPr>
        <w:pStyle w:val="SubClause"/>
      </w:pPr>
      <w:r>
        <w:t xml:space="preserve">In such case, the date specified by the Contract Administrator for the warranty period to begin shall be substituted for the date specified in </w:t>
      </w:r>
      <w:r w:rsidR="008F1484">
        <w:t>C</w:t>
      </w:r>
      <w:r>
        <w:t>13.2 for the warranty period to begin.</w:t>
      </w:r>
    </w:p>
    <w:p w14:paraId="0FFF558F" w14:textId="77777777" w:rsidR="00137A55" w:rsidRDefault="00137A55" w:rsidP="00137A55">
      <w:pPr>
        <w:pStyle w:val="SUBHEADING"/>
      </w:pPr>
      <w:bookmarkStart w:id="375" w:name="_Toc141342688"/>
      <w:bookmarkStart w:id="376" w:name="_Toc212457086"/>
      <w:bookmarkStart w:id="377" w:name="_Toc535320182"/>
      <w:r>
        <w:t>Indemnity</w:t>
      </w:r>
      <w:bookmarkEnd w:id="375"/>
      <w:bookmarkEnd w:id="376"/>
    </w:p>
    <w:p w14:paraId="5182050C" w14:textId="77777777" w:rsidR="00137A55" w:rsidRDefault="00137A55" w:rsidP="00137A55">
      <w:pPr>
        <w:pStyle w:val="CLAUSEHEADING"/>
      </w:pPr>
      <w:bookmarkStart w:id="378" w:name="_Toc141342689"/>
      <w:bookmarkStart w:id="379" w:name="_Toc212457087"/>
      <w:r>
        <w:t>Indemnity</w:t>
      </w:r>
      <w:bookmarkEnd w:id="378"/>
      <w:bookmarkEnd w:id="379"/>
    </w:p>
    <w:p w14:paraId="04087CBF" w14:textId="77777777" w:rsidR="00137A55" w:rsidRDefault="00137A55" w:rsidP="00D2538C">
      <w:pPr>
        <w:pStyle w:val="Clause"/>
      </w:pPr>
      <w:r>
        <w:t>Indemnity shall be as stated in C17.</w:t>
      </w:r>
    </w:p>
    <w:bookmarkEnd w:id="377"/>
    <w:p w14:paraId="5866DBF7" w14:textId="77777777" w:rsidR="00D05CC2" w:rsidRDefault="00D05CC2" w:rsidP="00D05CC2"/>
    <w:p w14:paraId="7D11855E" w14:textId="72BC7786" w:rsidR="00C62626" w:rsidRDefault="00C62626">
      <w:pPr>
        <w:pStyle w:val="Comment"/>
        <w:pageBreakBefore/>
        <w:spacing w:before="0"/>
      </w:pPr>
      <w:r>
        <w:lastRenderedPageBreak/>
        <w:t xml:space="preserve">SPEC NOTE: Use Form J: Subcontractors only if using </w:t>
      </w:r>
      <w:r w:rsidR="00D84B48">
        <w:fldChar w:fldCharType="begin"/>
      </w:r>
      <w:r w:rsidR="00D84B48">
        <w:instrText xml:space="preserve"> REF _Ref73241344 \w \h </w:instrText>
      </w:r>
      <w:r w:rsidR="00D84B48">
        <w:fldChar w:fldCharType="separate"/>
      </w:r>
      <w:r w:rsidR="00656677">
        <w:t>D12</w:t>
      </w:r>
      <w:r w:rsidR="00D84B48">
        <w:fldChar w:fldCharType="end"/>
      </w:r>
      <w:r>
        <w:t>.</w:t>
      </w:r>
    </w:p>
    <w:tbl>
      <w:tblPr>
        <w:tblW w:w="9677" w:type="dxa"/>
        <w:tblLayout w:type="fixed"/>
        <w:tblCellMar>
          <w:left w:w="120" w:type="dxa"/>
          <w:right w:w="120" w:type="dxa"/>
        </w:tblCellMar>
        <w:tblLook w:val="0000" w:firstRow="0" w:lastRow="0" w:firstColumn="0" w:lastColumn="0" w:noHBand="0" w:noVBand="0"/>
      </w:tblPr>
      <w:tblGrid>
        <w:gridCol w:w="9677"/>
      </w:tblGrid>
      <w:tr w:rsidR="00C62626" w14:paraId="49B990EC" w14:textId="77777777">
        <w:trPr>
          <w:cantSplit/>
          <w:tblHeader/>
        </w:trPr>
        <w:tc>
          <w:tcPr>
            <w:tcW w:w="9677" w:type="dxa"/>
            <w:tcBorders>
              <w:top w:val="nil"/>
              <w:left w:val="nil"/>
              <w:bottom w:val="single" w:sz="6" w:space="0" w:color="auto"/>
              <w:right w:val="nil"/>
            </w:tcBorders>
          </w:tcPr>
          <w:p w14:paraId="243663E8" w14:textId="77777777" w:rsidR="00C62626" w:rsidRDefault="00C62626">
            <w:pPr>
              <w:pStyle w:val="FORMHEADING"/>
              <w:pageBreakBefore w:val="0"/>
            </w:pPr>
            <w:bookmarkStart w:id="380" w:name="_Toc482432388"/>
            <w:bookmarkStart w:id="381" w:name="_Toc3968721"/>
            <w:bookmarkStart w:id="382" w:name="_Toc212457088"/>
            <w:r>
              <w:t>Form J: Subcontractor List</w:t>
            </w:r>
            <w:bookmarkEnd w:id="380"/>
            <w:bookmarkEnd w:id="381"/>
            <w:bookmarkEnd w:id="382"/>
          </w:p>
          <w:p w14:paraId="55A37F64" w14:textId="62B19AD4" w:rsidR="00C62626" w:rsidRDefault="00C62626">
            <w:pPr>
              <w:jc w:val="center"/>
            </w:pPr>
            <w:r>
              <w:t xml:space="preserve">(See </w:t>
            </w:r>
            <w:r w:rsidR="00D84B48">
              <w:fldChar w:fldCharType="begin"/>
            </w:r>
            <w:r w:rsidR="00D84B48">
              <w:instrText xml:space="preserve"> REF _Ref73241344 \w \h </w:instrText>
            </w:r>
            <w:r w:rsidR="00D84B48">
              <w:fldChar w:fldCharType="separate"/>
            </w:r>
            <w:r w:rsidR="00656677">
              <w:t>D12</w:t>
            </w:r>
            <w:r w:rsidR="00D84B48">
              <w:fldChar w:fldCharType="end"/>
            </w:r>
            <w:r>
              <w:t>)</w:t>
            </w:r>
          </w:p>
          <w:sdt>
            <w:sdtPr>
              <w:rPr>
                <w:rFonts w:cs="Arial"/>
                <w:caps/>
              </w:rPr>
              <w:id w:val="176165495"/>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377C836C-06F8-4D72-89A6-859FA3AFC490}"/>
              <w:text/>
            </w:sdtPr>
            <w:sdtEndPr/>
            <w:sdtContent>
              <w:p w14:paraId="7C5AFD6F" w14:textId="77777777" w:rsidR="00C62626" w:rsidRDefault="005F03B9">
                <w:pPr>
                  <w:spacing w:before="200" w:after="200"/>
                  <w:jc w:val="center"/>
                  <w:rPr>
                    <w:rFonts w:cs="Arial"/>
                    <w:caps/>
                  </w:rPr>
                </w:pPr>
                <w:r w:rsidRPr="00061CAD">
                  <w:rPr>
                    <w:rStyle w:val="PlaceholderText"/>
                  </w:rPr>
                  <w:t>Click or tap here to enter text.</w:t>
                </w:r>
              </w:p>
            </w:sdtContent>
          </w:sdt>
        </w:tc>
      </w:tr>
      <w:tr w:rsidR="00C62626" w14:paraId="49B9F4FE" w14:textId="77777777">
        <w:trPr>
          <w:cantSplit/>
        </w:trPr>
        <w:tc>
          <w:tcPr>
            <w:tcW w:w="9677" w:type="dxa"/>
            <w:tcBorders>
              <w:top w:val="single" w:sz="6" w:space="0" w:color="auto"/>
              <w:left w:val="single" w:sz="6" w:space="0" w:color="auto"/>
              <w:bottom w:val="single" w:sz="6" w:space="0" w:color="auto"/>
              <w:right w:val="single" w:sz="6" w:space="0" w:color="auto"/>
            </w:tcBorders>
          </w:tcPr>
          <w:p w14:paraId="6EF9827A" w14:textId="77777777" w:rsidR="00C62626" w:rsidRDefault="00C62626">
            <w:pPr>
              <w:tabs>
                <w:tab w:val="left" w:pos="4320"/>
              </w:tabs>
              <w:spacing w:line="480" w:lineRule="auto"/>
              <w:rPr>
                <w:u w:val="single"/>
              </w:rPr>
            </w:pPr>
            <w:r>
              <w:rPr>
                <w:u w:val="single"/>
              </w:rPr>
              <w:t>Name</w:t>
            </w:r>
            <w:r>
              <w:tab/>
            </w:r>
            <w:r>
              <w:rPr>
                <w:u w:val="single"/>
              </w:rPr>
              <w:t>Address</w:t>
            </w:r>
          </w:p>
          <w:p w14:paraId="750F6CDE" w14:textId="77777777" w:rsidR="00C62626" w:rsidRDefault="00C62626">
            <w:pPr>
              <w:spacing w:line="480" w:lineRule="auto"/>
            </w:pPr>
            <w:r>
              <w:t>____________________________________________________________________________________</w:t>
            </w:r>
          </w:p>
          <w:p w14:paraId="6BD065E0" w14:textId="77777777" w:rsidR="00C62626" w:rsidRDefault="00C62626">
            <w:pPr>
              <w:spacing w:line="480" w:lineRule="auto"/>
            </w:pPr>
            <w:r>
              <w:t>____________________________________________________________________________________</w:t>
            </w:r>
          </w:p>
          <w:p w14:paraId="34E12B80" w14:textId="77777777" w:rsidR="00C62626" w:rsidRDefault="00C62626">
            <w:pPr>
              <w:spacing w:line="480" w:lineRule="auto"/>
            </w:pPr>
            <w:r>
              <w:t>____________________________________________________________________________________</w:t>
            </w:r>
          </w:p>
          <w:p w14:paraId="3D4EA158" w14:textId="77777777" w:rsidR="00C62626" w:rsidRDefault="00C62626">
            <w:pPr>
              <w:spacing w:line="480" w:lineRule="auto"/>
            </w:pPr>
            <w:r>
              <w:t>____________________________________________________________________________________</w:t>
            </w:r>
          </w:p>
          <w:p w14:paraId="0C9090A0" w14:textId="77777777" w:rsidR="00C62626" w:rsidRDefault="00C62626">
            <w:pPr>
              <w:spacing w:line="480" w:lineRule="auto"/>
            </w:pPr>
            <w:r>
              <w:t>____________________________________________________________________________________</w:t>
            </w:r>
          </w:p>
          <w:p w14:paraId="210913EE" w14:textId="77777777" w:rsidR="00C62626" w:rsidRDefault="00C62626">
            <w:pPr>
              <w:spacing w:line="480" w:lineRule="auto"/>
            </w:pPr>
            <w:r>
              <w:t>____________________________________________________________________________________</w:t>
            </w:r>
          </w:p>
          <w:p w14:paraId="744E6813" w14:textId="77777777" w:rsidR="00C62626" w:rsidRDefault="00C62626">
            <w:pPr>
              <w:spacing w:line="480" w:lineRule="auto"/>
            </w:pPr>
            <w:r>
              <w:t>____________________________________________________________________________________</w:t>
            </w:r>
          </w:p>
          <w:p w14:paraId="7EFBA034" w14:textId="77777777" w:rsidR="00C62626" w:rsidRDefault="00C62626">
            <w:pPr>
              <w:spacing w:line="480" w:lineRule="auto"/>
            </w:pPr>
            <w:r>
              <w:t>____________________________________________________________________________________</w:t>
            </w:r>
          </w:p>
          <w:p w14:paraId="163DDC1C" w14:textId="77777777" w:rsidR="00C62626" w:rsidRDefault="00C62626">
            <w:pPr>
              <w:spacing w:line="480" w:lineRule="auto"/>
            </w:pPr>
            <w:r>
              <w:t>____________________________________________________________________________________</w:t>
            </w:r>
          </w:p>
          <w:p w14:paraId="5E31E354" w14:textId="77777777" w:rsidR="00C62626" w:rsidRDefault="00C62626">
            <w:pPr>
              <w:spacing w:line="480" w:lineRule="auto"/>
            </w:pPr>
            <w:r>
              <w:t>____________________________________________________________________________________</w:t>
            </w:r>
          </w:p>
          <w:p w14:paraId="3AEB0075" w14:textId="77777777" w:rsidR="00C62626" w:rsidRDefault="00C62626">
            <w:pPr>
              <w:spacing w:line="480" w:lineRule="auto"/>
            </w:pPr>
            <w:r>
              <w:t>____________________________________________________________________________________</w:t>
            </w:r>
          </w:p>
          <w:p w14:paraId="647D5468" w14:textId="77777777" w:rsidR="00C62626" w:rsidRDefault="00C62626">
            <w:pPr>
              <w:spacing w:line="480" w:lineRule="auto"/>
            </w:pPr>
            <w:r>
              <w:t>____________________________________________________________________________________</w:t>
            </w:r>
          </w:p>
          <w:p w14:paraId="371BF3B2" w14:textId="77777777" w:rsidR="00C62626" w:rsidRDefault="00C62626">
            <w:pPr>
              <w:spacing w:line="480" w:lineRule="auto"/>
            </w:pPr>
            <w:r>
              <w:t>____________________________________________________________________________________</w:t>
            </w:r>
          </w:p>
          <w:p w14:paraId="4660CC4E" w14:textId="77777777" w:rsidR="00C62626" w:rsidRDefault="00C62626">
            <w:pPr>
              <w:spacing w:line="480" w:lineRule="auto"/>
            </w:pPr>
            <w:r>
              <w:t>____________________________________________________________________________________</w:t>
            </w:r>
          </w:p>
          <w:p w14:paraId="0A8AA19C" w14:textId="77777777" w:rsidR="00C62626" w:rsidRDefault="00C62626">
            <w:pPr>
              <w:spacing w:line="480" w:lineRule="auto"/>
            </w:pPr>
            <w:r>
              <w:t>____________________________________________________________________________________</w:t>
            </w:r>
          </w:p>
          <w:p w14:paraId="036685EA" w14:textId="77777777" w:rsidR="00C62626" w:rsidRDefault="00C62626">
            <w:pPr>
              <w:spacing w:line="480" w:lineRule="auto"/>
            </w:pPr>
            <w:r>
              <w:t>____________________________________________________________________________________</w:t>
            </w:r>
          </w:p>
          <w:p w14:paraId="0F2C03E1" w14:textId="77777777" w:rsidR="00C62626" w:rsidRDefault="00C62626">
            <w:pPr>
              <w:spacing w:line="480" w:lineRule="auto"/>
            </w:pPr>
            <w:r>
              <w:t>____________________________________________________________________________________</w:t>
            </w:r>
          </w:p>
          <w:p w14:paraId="269D861D" w14:textId="77777777" w:rsidR="00C62626" w:rsidRDefault="00C62626">
            <w:pPr>
              <w:spacing w:line="480" w:lineRule="auto"/>
            </w:pPr>
            <w:r>
              <w:t>____________________________________________________________________________________</w:t>
            </w:r>
          </w:p>
          <w:p w14:paraId="042EC2EE" w14:textId="77777777" w:rsidR="00C62626" w:rsidRDefault="00C62626">
            <w:pPr>
              <w:spacing w:line="480" w:lineRule="auto"/>
            </w:pPr>
            <w:r>
              <w:t>____________________________________________________________________________________</w:t>
            </w:r>
          </w:p>
          <w:p w14:paraId="10F8E760" w14:textId="77777777" w:rsidR="00C62626" w:rsidRDefault="00C62626">
            <w:pPr>
              <w:spacing w:line="480" w:lineRule="auto"/>
            </w:pPr>
            <w:r>
              <w:t>____________________________________________________________________________________</w:t>
            </w:r>
          </w:p>
          <w:p w14:paraId="37D10938" w14:textId="77777777" w:rsidR="00C62626" w:rsidRDefault="00C62626">
            <w:pPr>
              <w:spacing w:line="480" w:lineRule="auto"/>
            </w:pPr>
            <w:r>
              <w:t>____________________________________________________________________________________</w:t>
            </w:r>
          </w:p>
          <w:p w14:paraId="695B7DC9" w14:textId="77777777" w:rsidR="00C62626" w:rsidRDefault="00C62626">
            <w:pPr>
              <w:spacing w:line="480" w:lineRule="auto"/>
            </w:pPr>
            <w:r>
              <w:t>____________________________________________________________________________________</w:t>
            </w:r>
          </w:p>
          <w:p w14:paraId="75F57D0E" w14:textId="77777777" w:rsidR="00C62626" w:rsidRDefault="00C62626">
            <w:r>
              <w:t>____________________________________________________________________________________</w:t>
            </w:r>
          </w:p>
          <w:p w14:paraId="65CB77A5" w14:textId="77777777" w:rsidR="00C62626" w:rsidRDefault="00C62626">
            <w:pPr>
              <w:rPr>
                <w:rFonts w:cs="Arial"/>
              </w:rPr>
            </w:pPr>
          </w:p>
        </w:tc>
      </w:tr>
    </w:tbl>
    <w:p w14:paraId="7DF89E5E" w14:textId="77777777" w:rsidR="009B5BC9" w:rsidRPr="009B5BC9" w:rsidRDefault="009B5BC9" w:rsidP="009B5BC9">
      <w:pPr>
        <w:rPr>
          <w:vanish/>
        </w:rPr>
      </w:pPr>
    </w:p>
    <w:p w14:paraId="45E08425" w14:textId="77777777" w:rsidR="00C62626" w:rsidRDefault="00C62626">
      <w:pPr>
        <w:sectPr w:rsidR="00C62626" w:rsidSect="00B736C8">
          <w:headerReference w:type="default" r:id="rId43"/>
          <w:endnotePr>
            <w:numFmt w:val="upperLetter"/>
          </w:endnotePr>
          <w:pgSz w:w="12240" w:h="15840" w:code="1"/>
          <w:pgMar w:top="1440" w:right="1440" w:bottom="432" w:left="1440" w:header="432" w:footer="432" w:gutter="0"/>
          <w:pgNumType w:start="1"/>
          <w:cols w:space="708"/>
          <w:docGrid w:linePitch="360"/>
        </w:sectPr>
      </w:pPr>
    </w:p>
    <w:p w14:paraId="513A4CFE" w14:textId="77777777" w:rsidR="00C62626" w:rsidRDefault="00C62626">
      <w:pPr>
        <w:pStyle w:val="PARTHEADING"/>
      </w:pPr>
      <w:bookmarkStart w:id="383" w:name="_Toc482432392"/>
      <w:bookmarkStart w:id="384" w:name="_Toc3968725"/>
      <w:bookmarkStart w:id="385" w:name="_Toc212457089"/>
      <w:r>
        <w:lastRenderedPageBreak/>
        <w:t>Specifications</w:t>
      </w:r>
      <w:bookmarkEnd w:id="383"/>
      <w:bookmarkEnd w:id="384"/>
      <w:bookmarkEnd w:id="385"/>
    </w:p>
    <w:p w14:paraId="44A8860A" w14:textId="77777777" w:rsidR="00C62626" w:rsidRDefault="00C62626">
      <w:pPr>
        <w:pStyle w:val="SUBHEADING"/>
      </w:pPr>
      <w:bookmarkStart w:id="386" w:name="_Toc482432393"/>
      <w:bookmarkStart w:id="387" w:name="_Toc3968726"/>
      <w:bookmarkStart w:id="388" w:name="_Toc212457090"/>
      <w:r>
        <w:t>General</w:t>
      </w:r>
      <w:bookmarkEnd w:id="386"/>
      <w:bookmarkEnd w:id="387"/>
      <w:bookmarkEnd w:id="388"/>
    </w:p>
    <w:p w14:paraId="102AF857" w14:textId="77777777" w:rsidR="00C62626" w:rsidRDefault="00C62626">
      <w:pPr>
        <w:pStyle w:val="CLAUSEHEADING"/>
      </w:pPr>
      <w:bookmarkStart w:id="389" w:name="_Toc482432394"/>
      <w:bookmarkStart w:id="390" w:name="_Ref482499466"/>
      <w:bookmarkStart w:id="391" w:name="_Ref482499524"/>
      <w:bookmarkStart w:id="392" w:name="_Ref482499561"/>
      <w:bookmarkStart w:id="393" w:name="_Ref482517884"/>
      <w:bookmarkStart w:id="394" w:name="_Toc3968727"/>
      <w:bookmarkStart w:id="395" w:name="_Toc212457091"/>
      <w:r>
        <w:t>Applicable Specifications and Drawings</w:t>
      </w:r>
      <w:bookmarkEnd w:id="389"/>
      <w:bookmarkEnd w:id="390"/>
      <w:bookmarkEnd w:id="391"/>
      <w:bookmarkEnd w:id="392"/>
      <w:bookmarkEnd w:id="393"/>
      <w:bookmarkEnd w:id="394"/>
      <w:bookmarkEnd w:id="395"/>
    </w:p>
    <w:p w14:paraId="5B85D8C0" w14:textId="77777777" w:rsidR="008F1484" w:rsidRPr="008F1484" w:rsidRDefault="008F1484" w:rsidP="008F1484">
      <w:pPr>
        <w:pStyle w:val="Clause"/>
        <w:rPr>
          <w:rFonts w:cs="Arial"/>
        </w:rPr>
      </w:pPr>
      <w:r>
        <w:rPr>
          <w:rFonts w:cs="Arial"/>
        </w:rPr>
        <w:t>These Specifications shall apply to the Work.</w:t>
      </w:r>
    </w:p>
    <w:p w14:paraId="38D931F7" w14:textId="1EE9317B" w:rsidR="00C62626" w:rsidRDefault="00C62626">
      <w:pPr>
        <w:pStyle w:val="Comment"/>
      </w:pPr>
      <w:r>
        <w:t xml:space="preserve">SPEC NOTE: Use </w:t>
      </w:r>
      <w:r>
        <w:fldChar w:fldCharType="begin"/>
      </w:r>
      <w:r>
        <w:instrText xml:space="preserve"> REF _Ref482517087 \r \h </w:instrText>
      </w:r>
      <w:r>
        <w:fldChar w:fldCharType="separate"/>
      </w:r>
      <w:r w:rsidR="00656677">
        <w:t>E1.2</w:t>
      </w:r>
      <w:r>
        <w:fldChar w:fldCharType="end"/>
      </w:r>
      <w:r>
        <w:t xml:space="preserve"> only if some or all of the Standard Construction Specifications apply.</w:t>
      </w:r>
    </w:p>
    <w:p w14:paraId="7F5EA000" w14:textId="77777777" w:rsidR="00C62626" w:rsidRDefault="00C62626">
      <w:pPr>
        <w:pStyle w:val="Clause"/>
      </w:pPr>
      <w:bookmarkStart w:id="396" w:name="_Ref482517087"/>
      <w:r>
        <w:rPr>
          <w:i/>
          <w:iCs/>
        </w:rPr>
        <w:t>The City of Winnipeg Standard Construction Specifications</w:t>
      </w:r>
      <w:r>
        <w:t xml:space="preserve"> in</w:t>
      </w:r>
      <w:r w:rsidR="007D6644">
        <w:t xml:space="preserve"> their </w:t>
      </w:r>
      <w:r>
        <w:t>entirety, whether or not specifically listed on Form B: Prices, shall apply to the Work.</w:t>
      </w:r>
      <w:bookmarkEnd w:id="396"/>
    </w:p>
    <w:p w14:paraId="6C2D26F2" w14:textId="77777777" w:rsidR="00533AAD" w:rsidRDefault="00533AAD" w:rsidP="00533AAD">
      <w:pPr>
        <w:pStyle w:val="SubClause"/>
      </w:pPr>
      <w:bookmarkStart w:id="397" w:name="_Ref482517023"/>
      <w:r>
        <w:rPr>
          <w:i/>
          <w:iCs/>
        </w:rPr>
        <w:t>The City of Winnipeg Standard Construction Specifications</w:t>
      </w:r>
      <w:r>
        <w:t xml:space="preserve"> is available on the Information Connection page at The City of Winnipeg, Corporate Finance, </w:t>
      </w:r>
      <w:r w:rsidR="00BB1A6E">
        <w:t>Purchasing</w:t>
      </w:r>
      <w:r w:rsidR="00B27278">
        <w:t xml:space="preserve"> </w:t>
      </w:r>
      <w:r w:rsidR="00001ECC">
        <w:t>Division</w:t>
      </w:r>
      <w:r>
        <w:t xml:space="preserve"> </w:t>
      </w:r>
      <w:r w:rsidR="00EF06BD">
        <w:t>web</w:t>
      </w:r>
      <w:r>
        <w:t xml:space="preserve">site at </w:t>
      </w:r>
      <w:hyperlink r:id="rId44" w:history="1">
        <w:r w:rsidR="00EF06BD" w:rsidRPr="0084503B">
          <w:rPr>
            <w:rStyle w:val="Hyperlink"/>
          </w:rPr>
          <w:t>http://www.winnipeg.ca/matmgt/Spec/default.stm</w:t>
        </w:r>
      </w:hyperlink>
      <w:r w:rsidR="00EF06BD">
        <w:t xml:space="preserve"> </w:t>
      </w:r>
    </w:p>
    <w:p w14:paraId="1B3BF100" w14:textId="77777777" w:rsidR="00EF2214" w:rsidRDefault="00EF2214" w:rsidP="00EF2214">
      <w:pPr>
        <w:pStyle w:val="SubClause"/>
      </w:pPr>
      <w:r w:rsidRPr="005F425D">
        <w:t xml:space="preserve">The version in effect three </w:t>
      </w:r>
      <w:r>
        <w:t>(3) Business D</w:t>
      </w:r>
      <w:r w:rsidRPr="005F425D">
        <w:t xml:space="preserve">ays before the </w:t>
      </w:r>
      <w:r>
        <w:t>S</w:t>
      </w:r>
      <w:r w:rsidRPr="005F425D">
        <w:t xml:space="preserve">ubmission </w:t>
      </w:r>
      <w:r>
        <w:t>D</w:t>
      </w:r>
      <w:r w:rsidRPr="005F425D">
        <w:t>eadline</w:t>
      </w:r>
      <w:r>
        <w:t xml:space="preserve"> shall apply.</w:t>
      </w:r>
    </w:p>
    <w:p w14:paraId="659953CE" w14:textId="77777777" w:rsidR="00533AAD" w:rsidRDefault="00533AAD" w:rsidP="00533AAD">
      <w:pPr>
        <w:pStyle w:val="SubClause"/>
      </w:pPr>
      <w:r>
        <w:t xml:space="preserve">Further to </w:t>
      </w:r>
      <w:r w:rsidR="008F1484">
        <w:t>C</w:t>
      </w:r>
      <w:r>
        <w:t xml:space="preserve">2.4(d), Specifications included in the </w:t>
      </w:r>
      <w:r w:rsidR="001179CA">
        <w:t>Tender</w:t>
      </w:r>
      <w:r>
        <w:t xml:space="preserve"> shall govern over </w:t>
      </w:r>
      <w:r>
        <w:rPr>
          <w:i/>
          <w:iCs/>
        </w:rPr>
        <w:t>The City of Winnipeg Standard Construction Specifications</w:t>
      </w:r>
      <w:r>
        <w:t>.</w:t>
      </w:r>
    </w:p>
    <w:p w14:paraId="4630F8A0" w14:textId="116AECCD" w:rsidR="003B4C7C" w:rsidRPr="003B4C7C" w:rsidRDefault="003B4C7C" w:rsidP="003B4C7C">
      <w:pPr>
        <w:pStyle w:val="Comment"/>
      </w:pPr>
      <w:r w:rsidRPr="003B4C7C">
        <w:t xml:space="preserve">SPEC NOTE: All specified proprietary goods/services (mfr, brand, model) must be approved as a single source prior to posting, </w:t>
      </w:r>
      <w:r w:rsidR="007C1CC0" w:rsidRPr="007C1CC0">
        <w:t>unless requests for substitutes will be considered in accordance with</w:t>
      </w:r>
      <w:r w:rsidRPr="003B4C7C">
        <w:t xml:space="preserve"> </w:t>
      </w:r>
      <w:r>
        <w:fldChar w:fldCharType="begin"/>
      </w:r>
      <w:r>
        <w:instrText xml:space="preserve"> REF _Ref499191780 \r \h </w:instrText>
      </w:r>
      <w:r>
        <w:fldChar w:fldCharType="separate"/>
      </w:r>
      <w:r w:rsidR="00656677">
        <w:t>B7</w:t>
      </w:r>
      <w:r>
        <w:fldChar w:fldCharType="end"/>
      </w:r>
      <w:r w:rsidRPr="003B4C7C">
        <w:t>”</w:t>
      </w:r>
    </w:p>
    <w:p w14:paraId="5FBEF674" w14:textId="77777777" w:rsidR="003B4C7C" w:rsidRPr="003B4C7C" w:rsidRDefault="003B4C7C" w:rsidP="003B4C7C">
      <w:pPr>
        <w:pStyle w:val="Comment"/>
      </w:pPr>
      <w:r w:rsidRPr="003B4C7C">
        <w:t xml:space="preserve">A link to the manufacturer’s specifications or a copy of the manufacturer’s specifications must be provided in the </w:t>
      </w:r>
      <w:r w:rsidR="001179CA">
        <w:t>Tender</w:t>
      </w:r>
      <w:r w:rsidRPr="003B4C7C">
        <w:t xml:space="preserve"> document</w:t>
      </w:r>
    </w:p>
    <w:p w14:paraId="3C01A24C" w14:textId="5A084181" w:rsidR="007D5030" w:rsidRDefault="007D5030" w:rsidP="007D5030">
      <w:pPr>
        <w:pStyle w:val="Clause"/>
      </w:pPr>
      <w:r w:rsidRPr="007D5030">
        <w:t xml:space="preserve">Bidders are reminded that requests for approval of substitutes as an approved equal or an approved alternative shall be made in accordance with </w:t>
      </w:r>
      <w:r>
        <w:fldChar w:fldCharType="begin"/>
      </w:r>
      <w:r>
        <w:instrText xml:space="preserve"> REF _Ref534705673 \r \h </w:instrText>
      </w:r>
      <w:r>
        <w:fldChar w:fldCharType="separate"/>
      </w:r>
      <w:r w:rsidR="00656677">
        <w:t>B7</w:t>
      </w:r>
      <w:r>
        <w:fldChar w:fldCharType="end"/>
      </w:r>
      <w:r w:rsidRPr="007D5030">
        <w:t xml:space="preserve">. In every instance where a brand name or design specification is used, the City will also consider approved equals and/or approved alternatives in accordance with </w:t>
      </w:r>
      <w:r>
        <w:fldChar w:fldCharType="begin"/>
      </w:r>
      <w:r>
        <w:instrText xml:space="preserve"> REF _Ref534705673 \r \h </w:instrText>
      </w:r>
      <w:r>
        <w:fldChar w:fldCharType="separate"/>
      </w:r>
      <w:r w:rsidR="00656677">
        <w:t>B7</w:t>
      </w:r>
      <w:r>
        <w:fldChar w:fldCharType="end"/>
      </w:r>
      <w:r>
        <w:t>.</w:t>
      </w:r>
    </w:p>
    <w:p w14:paraId="25BC1581" w14:textId="77777777" w:rsidR="00C62626" w:rsidRDefault="00C62626">
      <w:pPr>
        <w:pStyle w:val="Clause"/>
      </w:pPr>
      <w:r>
        <w:t>The following are applicable to the Work:</w:t>
      </w:r>
      <w:bookmarkEnd w:id="397"/>
    </w:p>
    <w:p w14:paraId="3B91ABD0" w14:textId="77777777" w:rsidR="008F1484" w:rsidRDefault="008F1484" w:rsidP="008F1484">
      <w:pPr>
        <w:pStyle w:val="Comment"/>
      </w:pPr>
      <w:r>
        <w:t>SPEC NOTE: List all specifications, provided as separate documents, which apply.  Do not list the Standard Construction Specifications (already listed above).  Do not list specifications included within this document.</w:t>
      </w:r>
      <w:r w:rsidR="002932D6">
        <w:t xml:space="preserve">  Delete reference to NMS specs if not using. </w:t>
      </w:r>
    </w:p>
    <w:p w14:paraId="5E791C02" w14:textId="77777777" w:rsidR="008F1484" w:rsidRDefault="008F1484" w:rsidP="008F1484"/>
    <w:tbl>
      <w:tblPr>
        <w:tblW w:w="0" w:type="auto"/>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Look w:val="04A0" w:firstRow="1" w:lastRow="0" w:firstColumn="1" w:lastColumn="0" w:noHBand="0" w:noVBand="1"/>
      </w:tblPr>
      <w:tblGrid>
        <w:gridCol w:w="1840"/>
        <w:gridCol w:w="7510"/>
      </w:tblGrid>
      <w:tr w:rsidR="005C021E" w:rsidRPr="005C021E" w14:paraId="367D52E7" w14:textId="77777777" w:rsidTr="00AA7E00">
        <w:tc>
          <w:tcPr>
            <w:tcW w:w="1849" w:type="dxa"/>
            <w:hideMark/>
          </w:tcPr>
          <w:p w14:paraId="67346392" w14:textId="77777777" w:rsidR="005C021E" w:rsidRPr="005C021E" w:rsidRDefault="005C021E">
            <w:pPr>
              <w:rPr>
                <w:rFonts w:eastAsia="Calibri" w:cs="Arial"/>
                <w:szCs w:val="20"/>
                <w:u w:val="single"/>
              </w:rPr>
            </w:pPr>
            <w:r w:rsidRPr="005C021E">
              <w:rPr>
                <w:rFonts w:cs="Arial"/>
                <w:szCs w:val="20"/>
                <w:u w:val="single"/>
              </w:rPr>
              <w:t>Specification No.</w:t>
            </w:r>
          </w:p>
        </w:tc>
        <w:tc>
          <w:tcPr>
            <w:tcW w:w="7619" w:type="dxa"/>
            <w:hideMark/>
          </w:tcPr>
          <w:p w14:paraId="5FDCD8FD" w14:textId="77777777" w:rsidR="005C021E" w:rsidRPr="005C021E" w:rsidRDefault="005C021E">
            <w:pPr>
              <w:rPr>
                <w:rFonts w:eastAsia="Calibri" w:cs="Arial"/>
                <w:szCs w:val="20"/>
                <w:u w:val="single"/>
              </w:rPr>
            </w:pPr>
            <w:r w:rsidRPr="005C021E">
              <w:rPr>
                <w:rFonts w:cs="Arial"/>
                <w:szCs w:val="20"/>
                <w:u w:val="single"/>
              </w:rPr>
              <w:t>Specification Title</w:t>
            </w:r>
          </w:p>
        </w:tc>
      </w:tr>
      <w:tr w:rsidR="005C021E" w:rsidRPr="005C021E" w14:paraId="77AA3501" w14:textId="77777777" w:rsidTr="00AA7E00">
        <w:tc>
          <w:tcPr>
            <w:tcW w:w="1849" w:type="dxa"/>
          </w:tcPr>
          <w:p w14:paraId="00E23E77" w14:textId="77777777" w:rsidR="005C021E" w:rsidRPr="005C021E" w:rsidRDefault="005C021E">
            <w:pPr>
              <w:rPr>
                <w:rFonts w:eastAsia="Calibri" w:cs="Arial"/>
                <w:szCs w:val="20"/>
              </w:rPr>
            </w:pPr>
          </w:p>
        </w:tc>
        <w:tc>
          <w:tcPr>
            <w:tcW w:w="7619" w:type="dxa"/>
            <w:hideMark/>
          </w:tcPr>
          <w:p w14:paraId="028306D8" w14:textId="77777777" w:rsidR="005C021E" w:rsidRPr="005C021E" w:rsidRDefault="005C021E">
            <w:pPr>
              <w:rPr>
                <w:rFonts w:eastAsia="Calibri" w:cs="Arial"/>
                <w:szCs w:val="20"/>
              </w:rPr>
            </w:pPr>
            <w:r w:rsidRPr="005C021E">
              <w:rPr>
                <w:rFonts w:cs="Arial"/>
                <w:szCs w:val="20"/>
              </w:rPr>
              <w:t xml:space="preserve">Table of Contents </w:t>
            </w:r>
            <w:r w:rsidRPr="005C021E">
              <w:rPr>
                <w:rStyle w:val="CommentFont"/>
                <w:rFonts w:cs="Arial"/>
                <w:szCs w:val="20"/>
              </w:rPr>
              <w:t>All pages, including Table of Contents or Index (if provided) must be listed.  A Table of Contents or Index does not require a Specification No.</w:t>
            </w:r>
          </w:p>
        </w:tc>
      </w:tr>
      <w:tr w:rsidR="005C021E" w:rsidRPr="005C021E" w14:paraId="52CCC6EC" w14:textId="77777777" w:rsidTr="00AA7E00">
        <w:tc>
          <w:tcPr>
            <w:tcW w:w="1849" w:type="dxa"/>
          </w:tcPr>
          <w:p w14:paraId="57C056F7" w14:textId="77777777" w:rsidR="005C021E" w:rsidRPr="005C021E" w:rsidRDefault="005C021E">
            <w:pPr>
              <w:rPr>
                <w:rFonts w:cs="Arial"/>
                <w:b/>
                <w:bCs/>
                <w:szCs w:val="20"/>
              </w:rPr>
            </w:pPr>
            <w:r w:rsidRPr="005C021E">
              <w:rPr>
                <w:rFonts w:cs="Arial"/>
                <w:b/>
                <w:bCs/>
                <w:szCs w:val="20"/>
              </w:rPr>
              <w:t xml:space="preserve">Division 01 </w:t>
            </w:r>
            <w:r w:rsidRPr="005C021E">
              <w:rPr>
                <w:rFonts w:cs="Arial"/>
                <w:b/>
                <w:bCs/>
                <w:szCs w:val="20"/>
              </w:rPr>
              <w:tab/>
              <w:t xml:space="preserve">– </w:t>
            </w:r>
          </w:p>
          <w:p w14:paraId="08D52D1B" w14:textId="77777777" w:rsidR="005C021E" w:rsidRPr="005C021E" w:rsidRDefault="005C021E">
            <w:pPr>
              <w:rPr>
                <w:rFonts w:cs="Arial"/>
                <w:b/>
                <w:bCs/>
                <w:szCs w:val="20"/>
              </w:rPr>
            </w:pPr>
          </w:p>
        </w:tc>
        <w:tc>
          <w:tcPr>
            <w:tcW w:w="7619" w:type="dxa"/>
            <w:hideMark/>
          </w:tcPr>
          <w:p w14:paraId="75302372" w14:textId="77777777" w:rsidR="005C021E" w:rsidRPr="005C021E" w:rsidRDefault="005C021E">
            <w:pPr>
              <w:rPr>
                <w:rFonts w:cs="Arial"/>
                <w:b/>
                <w:bCs/>
                <w:szCs w:val="20"/>
              </w:rPr>
            </w:pPr>
            <w:r w:rsidRPr="005C021E">
              <w:rPr>
                <w:rFonts w:cs="Arial"/>
                <w:b/>
                <w:bCs/>
                <w:szCs w:val="20"/>
              </w:rPr>
              <w:t>General Requirements</w:t>
            </w:r>
          </w:p>
        </w:tc>
      </w:tr>
      <w:tr w:rsidR="005C021E" w:rsidRPr="005C021E" w14:paraId="75E1452A" w14:textId="77777777" w:rsidTr="00AA7E00">
        <w:tc>
          <w:tcPr>
            <w:tcW w:w="1849" w:type="dxa"/>
            <w:hideMark/>
          </w:tcPr>
          <w:p w14:paraId="14F824FA" w14:textId="77777777" w:rsidR="005C021E" w:rsidRPr="005C021E" w:rsidRDefault="005C021E">
            <w:pPr>
              <w:rPr>
                <w:rFonts w:eastAsia="Calibri" w:cs="Arial"/>
                <w:szCs w:val="20"/>
              </w:rPr>
            </w:pPr>
            <w:r w:rsidRPr="005C021E">
              <w:rPr>
                <w:rFonts w:cs="Arial"/>
                <w:szCs w:val="20"/>
              </w:rPr>
              <w:t>0103300</w:t>
            </w:r>
          </w:p>
        </w:tc>
        <w:tc>
          <w:tcPr>
            <w:tcW w:w="7619" w:type="dxa"/>
            <w:hideMark/>
          </w:tcPr>
          <w:p w14:paraId="0EAF4B1D" w14:textId="77777777" w:rsidR="005C021E" w:rsidRPr="005C021E" w:rsidRDefault="005C021E">
            <w:pPr>
              <w:rPr>
                <w:rFonts w:eastAsia="Calibri" w:cs="Arial"/>
                <w:szCs w:val="20"/>
              </w:rPr>
            </w:pPr>
            <w:r w:rsidRPr="005C021E">
              <w:rPr>
                <w:rFonts w:cs="Arial"/>
                <w:szCs w:val="20"/>
              </w:rPr>
              <w:t>Procedures</w:t>
            </w:r>
          </w:p>
        </w:tc>
      </w:tr>
      <w:tr w:rsidR="005C021E" w:rsidRPr="005C021E" w14:paraId="1C669AD8" w14:textId="77777777" w:rsidTr="00AA7E00">
        <w:tc>
          <w:tcPr>
            <w:tcW w:w="1849" w:type="dxa"/>
            <w:hideMark/>
          </w:tcPr>
          <w:p w14:paraId="5E274DD9" w14:textId="77777777" w:rsidR="005C021E" w:rsidRPr="005C021E" w:rsidRDefault="005C021E">
            <w:pPr>
              <w:rPr>
                <w:rFonts w:eastAsia="Calibri" w:cs="Arial"/>
                <w:szCs w:val="20"/>
              </w:rPr>
            </w:pPr>
            <w:r w:rsidRPr="005C021E">
              <w:rPr>
                <w:rFonts w:cs="Arial"/>
                <w:szCs w:val="20"/>
              </w:rPr>
              <w:t>014500</w:t>
            </w:r>
          </w:p>
        </w:tc>
        <w:tc>
          <w:tcPr>
            <w:tcW w:w="7619" w:type="dxa"/>
            <w:hideMark/>
          </w:tcPr>
          <w:p w14:paraId="24E265C2" w14:textId="77777777" w:rsidR="005C021E" w:rsidRPr="005C021E" w:rsidRDefault="005C021E">
            <w:pPr>
              <w:rPr>
                <w:rFonts w:eastAsia="Calibri" w:cs="Arial"/>
                <w:szCs w:val="20"/>
              </w:rPr>
            </w:pPr>
            <w:r w:rsidRPr="005C021E">
              <w:rPr>
                <w:rFonts w:cs="Arial"/>
                <w:szCs w:val="20"/>
              </w:rPr>
              <w:t>Quality Control</w:t>
            </w:r>
          </w:p>
        </w:tc>
      </w:tr>
      <w:tr w:rsidR="00D1487B" w:rsidRPr="005C021E" w14:paraId="18023F7E" w14:textId="77777777" w:rsidTr="00AA7E00">
        <w:tc>
          <w:tcPr>
            <w:tcW w:w="1849" w:type="dxa"/>
          </w:tcPr>
          <w:p w14:paraId="274F225E" w14:textId="77777777" w:rsidR="00D1487B" w:rsidRPr="005C021E" w:rsidRDefault="00D1487B">
            <w:pPr>
              <w:rPr>
                <w:rFonts w:cs="Arial"/>
                <w:b/>
                <w:bCs/>
                <w:szCs w:val="20"/>
              </w:rPr>
            </w:pPr>
          </w:p>
        </w:tc>
        <w:tc>
          <w:tcPr>
            <w:tcW w:w="7619" w:type="dxa"/>
          </w:tcPr>
          <w:p w14:paraId="21E63815" w14:textId="77777777" w:rsidR="00D1487B" w:rsidRPr="005C021E" w:rsidRDefault="00D1487B">
            <w:pPr>
              <w:rPr>
                <w:rFonts w:cs="Arial"/>
                <w:b/>
                <w:bCs/>
                <w:szCs w:val="20"/>
              </w:rPr>
            </w:pPr>
          </w:p>
        </w:tc>
      </w:tr>
      <w:tr w:rsidR="005C021E" w:rsidRPr="005C021E" w14:paraId="3B12700F" w14:textId="77777777" w:rsidTr="00AA7E00">
        <w:tc>
          <w:tcPr>
            <w:tcW w:w="1849" w:type="dxa"/>
            <w:hideMark/>
          </w:tcPr>
          <w:p w14:paraId="294A91A7" w14:textId="77777777" w:rsidR="005C021E" w:rsidRPr="005C021E" w:rsidRDefault="005C021E">
            <w:pPr>
              <w:rPr>
                <w:rFonts w:ascii="Calibri" w:eastAsia="Calibri" w:hAnsi="Calibri" w:cs="Calibri"/>
                <w:szCs w:val="20"/>
              </w:rPr>
            </w:pPr>
            <w:r w:rsidRPr="005C021E">
              <w:rPr>
                <w:rFonts w:cs="Arial"/>
                <w:b/>
                <w:bCs/>
                <w:szCs w:val="20"/>
              </w:rPr>
              <w:t xml:space="preserve">Division 02 – </w:t>
            </w:r>
          </w:p>
        </w:tc>
        <w:tc>
          <w:tcPr>
            <w:tcW w:w="7619" w:type="dxa"/>
            <w:hideMark/>
          </w:tcPr>
          <w:p w14:paraId="2CC27515" w14:textId="77777777" w:rsidR="005C021E" w:rsidRPr="005C021E" w:rsidRDefault="005C021E">
            <w:pPr>
              <w:rPr>
                <w:rFonts w:ascii="Calibri" w:eastAsia="Calibri" w:hAnsi="Calibri" w:cs="Calibri"/>
                <w:szCs w:val="20"/>
              </w:rPr>
            </w:pPr>
            <w:r w:rsidRPr="005C021E">
              <w:rPr>
                <w:rFonts w:cs="Arial"/>
                <w:b/>
                <w:bCs/>
                <w:szCs w:val="20"/>
              </w:rPr>
              <w:t>Division 02 – Existing Conditions</w:t>
            </w:r>
          </w:p>
        </w:tc>
      </w:tr>
      <w:tr w:rsidR="005C021E" w:rsidRPr="005C021E" w14:paraId="2286E18A" w14:textId="77777777" w:rsidTr="00AA7E00">
        <w:tc>
          <w:tcPr>
            <w:tcW w:w="1849" w:type="dxa"/>
            <w:hideMark/>
          </w:tcPr>
          <w:p w14:paraId="4D61C996" w14:textId="77777777" w:rsidR="005C021E" w:rsidRPr="005C021E" w:rsidRDefault="005C021E">
            <w:pPr>
              <w:rPr>
                <w:rFonts w:eastAsia="Calibri" w:cs="Arial"/>
                <w:szCs w:val="20"/>
              </w:rPr>
            </w:pPr>
            <w:r w:rsidRPr="005C021E">
              <w:rPr>
                <w:rFonts w:cs="Arial"/>
                <w:szCs w:val="20"/>
              </w:rPr>
              <w:t>022800</w:t>
            </w:r>
          </w:p>
        </w:tc>
        <w:tc>
          <w:tcPr>
            <w:tcW w:w="7619" w:type="dxa"/>
            <w:hideMark/>
          </w:tcPr>
          <w:p w14:paraId="3B7F6D0A" w14:textId="77777777" w:rsidR="005C021E" w:rsidRPr="005C021E" w:rsidRDefault="005C021E">
            <w:pPr>
              <w:rPr>
                <w:rFonts w:eastAsia="Calibri" w:cs="Arial"/>
                <w:szCs w:val="20"/>
              </w:rPr>
            </w:pPr>
            <w:r w:rsidRPr="005C021E">
              <w:rPr>
                <w:rFonts w:cs="Arial"/>
                <w:szCs w:val="20"/>
              </w:rPr>
              <w:t xml:space="preserve">Asbestos Abatement </w:t>
            </w:r>
          </w:p>
        </w:tc>
      </w:tr>
      <w:tr w:rsidR="00D1487B" w:rsidRPr="005C021E" w14:paraId="0C9AB224" w14:textId="77777777" w:rsidTr="00AA7E00">
        <w:tc>
          <w:tcPr>
            <w:tcW w:w="1849" w:type="dxa"/>
          </w:tcPr>
          <w:p w14:paraId="2B873ADC" w14:textId="77777777" w:rsidR="00D1487B" w:rsidRPr="005C021E" w:rsidRDefault="00D1487B">
            <w:pPr>
              <w:rPr>
                <w:rFonts w:cs="Arial"/>
                <w:b/>
                <w:szCs w:val="20"/>
              </w:rPr>
            </w:pPr>
          </w:p>
        </w:tc>
        <w:tc>
          <w:tcPr>
            <w:tcW w:w="7619" w:type="dxa"/>
          </w:tcPr>
          <w:p w14:paraId="7DE9C796" w14:textId="77777777" w:rsidR="00D1487B" w:rsidRPr="005C021E" w:rsidRDefault="00D1487B">
            <w:pPr>
              <w:rPr>
                <w:rFonts w:cs="Arial"/>
                <w:b/>
                <w:szCs w:val="20"/>
              </w:rPr>
            </w:pPr>
          </w:p>
        </w:tc>
      </w:tr>
      <w:tr w:rsidR="005C021E" w:rsidRPr="005C021E" w14:paraId="3417601E" w14:textId="77777777" w:rsidTr="00AA7E00">
        <w:tc>
          <w:tcPr>
            <w:tcW w:w="1849" w:type="dxa"/>
          </w:tcPr>
          <w:p w14:paraId="25B0D13E" w14:textId="77777777" w:rsidR="005C021E" w:rsidRPr="005C021E" w:rsidRDefault="005C021E">
            <w:pPr>
              <w:rPr>
                <w:rFonts w:eastAsia="Calibri" w:cs="Arial"/>
                <w:b/>
                <w:szCs w:val="20"/>
              </w:rPr>
            </w:pPr>
            <w:r w:rsidRPr="005C021E">
              <w:rPr>
                <w:rFonts w:cs="Arial"/>
                <w:b/>
                <w:szCs w:val="20"/>
              </w:rPr>
              <w:t xml:space="preserve">Division 03 </w:t>
            </w:r>
            <w:r w:rsidRPr="005C021E">
              <w:rPr>
                <w:rFonts w:cs="Arial"/>
                <w:b/>
                <w:szCs w:val="20"/>
              </w:rPr>
              <w:tab/>
              <w:t xml:space="preserve">– </w:t>
            </w:r>
          </w:p>
          <w:p w14:paraId="0B57F9EA" w14:textId="77777777" w:rsidR="005C021E" w:rsidRPr="005C021E" w:rsidRDefault="005C021E">
            <w:pPr>
              <w:rPr>
                <w:rFonts w:eastAsia="Calibri" w:cs="Arial"/>
                <w:b/>
                <w:szCs w:val="20"/>
              </w:rPr>
            </w:pPr>
          </w:p>
        </w:tc>
        <w:tc>
          <w:tcPr>
            <w:tcW w:w="7619" w:type="dxa"/>
            <w:hideMark/>
          </w:tcPr>
          <w:p w14:paraId="491B36F0" w14:textId="77777777" w:rsidR="005C021E" w:rsidRPr="005C021E" w:rsidRDefault="005C021E">
            <w:pPr>
              <w:rPr>
                <w:rFonts w:eastAsia="Calibri" w:cs="Arial"/>
                <w:b/>
                <w:szCs w:val="20"/>
              </w:rPr>
            </w:pPr>
            <w:r w:rsidRPr="005C021E">
              <w:rPr>
                <w:rFonts w:cs="Arial"/>
                <w:b/>
                <w:szCs w:val="20"/>
              </w:rPr>
              <w:t>Concrete</w:t>
            </w:r>
          </w:p>
        </w:tc>
      </w:tr>
      <w:tr w:rsidR="00D1487B" w:rsidRPr="005C021E" w14:paraId="6FD28689" w14:textId="77777777" w:rsidTr="00AA7E00">
        <w:tc>
          <w:tcPr>
            <w:tcW w:w="1849" w:type="dxa"/>
          </w:tcPr>
          <w:p w14:paraId="7FCF2AF2" w14:textId="77777777" w:rsidR="00D1487B" w:rsidRPr="005C021E" w:rsidRDefault="00D1487B">
            <w:pPr>
              <w:rPr>
                <w:rFonts w:cs="Arial"/>
                <w:b/>
                <w:szCs w:val="20"/>
              </w:rPr>
            </w:pPr>
          </w:p>
        </w:tc>
        <w:tc>
          <w:tcPr>
            <w:tcW w:w="7619" w:type="dxa"/>
          </w:tcPr>
          <w:p w14:paraId="49AF9421" w14:textId="77777777" w:rsidR="00D1487B" w:rsidRPr="005C021E" w:rsidRDefault="00D1487B">
            <w:pPr>
              <w:rPr>
                <w:rFonts w:cs="Arial"/>
                <w:b/>
                <w:szCs w:val="20"/>
              </w:rPr>
            </w:pPr>
          </w:p>
        </w:tc>
      </w:tr>
      <w:tr w:rsidR="005C021E" w:rsidRPr="005C021E" w14:paraId="0E4168AD" w14:textId="77777777" w:rsidTr="00AA7E00">
        <w:tc>
          <w:tcPr>
            <w:tcW w:w="1849" w:type="dxa"/>
          </w:tcPr>
          <w:p w14:paraId="7A8019B8" w14:textId="77777777" w:rsidR="005C021E" w:rsidRPr="005C021E" w:rsidRDefault="005C021E">
            <w:pPr>
              <w:rPr>
                <w:rFonts w:eastAsia="Calibri" w:cs="Arial"/>
                <w:b/>
                <w:szCs w:val="20"/>
              </w:rPr>
            </w:pPr>
            <w:r w:rsidRPr="005C021E">
              <w:rPr>
                <w:rFonts w:cs="Arial"/>
                <w:b/>
                <w:szCs w:val="20"/>
              </w:rPr>
              <w:t xml:space="preserve">Division 04 </w:t>
            </w:r>
            <w:r w:rsidRPr="005C021E">
              <w:rPr>
                <w:rFonts w:cs="Arial"/>
                <w:b/>
                <w:szCs w:val="20"/>
              </w:rPr>
              <w:tab/>
              <w:t xml:space="preserve">– </w:t>
            </w:r>
          </w:p>
          <w:p w14:paraId="1F67B409" w14:textId="77777777" w:rsidR="005C021E" w:rsidRPr="005C021E" w:rsidRDefault="005C021E">
            <w:pPr>
              <w:rPr>
                <w:rFonts w:eastAsia="Calibri" w:cs="Arial"/>
                <w:b/>
                <w:szCs w:val="20"/>
              </w:rPr>
            </w:pPr>
          </w:p>
        </w:tc>
        <w:tc>
          <w:tcPr>
            <w:tcW w:w="7619" w:type="dxa"/>
            <w:hideMark/>
          </w:tcPr>
          <w:p w14:paraId="68729169" w14:textId="77777777" w:rsidR="005C021E" w:rsidRPr="005C021E" w:rsidRDefault="005C021E">
            <w:pPr>
              <w:rPr>
                <w:rFonts w:eastAsia="Calibri" w:cs="Arial"/>
                <w:b/>
                <w:szCs w:val="20"/>
              </w:rPr>
            </w:pPr>
            <w:r w:rsidRPr="005C021E">
              <w:rPr>
                <w:rFonts w:cs="Arial"/>
                <w:b/>
                <w:szCs w:val="20"/>
              </w:rPr>
              <w:t>Masonry</w:t>
            </w:r>
          </w:p>
        </w:tc>
      </w:tr>
      <w:tr w:rsidR="005C021E" w:rsidRPr="005C021E" w14:paraId="1A6E0084" w14:textId="77777777" w:rsidTr="00AA7E00">
        <w:tc>
          <w:tcPr>
            <w:tcW w:w="1849" w:type="dxa"/>
            <w:hideMark/>
          </w:tcPr>
          <w:p w14:paraId="7E596E2A" w14:textId="77777777" w:rsidR="005C021E" w:rsidRPr="005C021E" w:rsidRDefault="005C021E">
            <w:pPr>
              <w:rPr>
                <w:rFonts w:eastAsia="Calibri" w:cs="Arial"/>
                <w:szCs w:val="20"/>
              </w:rPr>
            </w:pPr>
            <w:r w:rsidRPr="005C021E">
              <w:rPr>
                <w:rFonts w:cs="Arial"/>
                <w:szCs w:val="20"/>
              </w:rPr>
              <w:t>040499</w:t>
            </w:r>
          </w:p>
        </w:tc>
        <w:tc>
          <w:tcPr>
            <w:tcW w:w="7619" w:type="dxa"/>
            <w:hideMark/>
          </w:tcPr>
          <w:p w14:paraId="47E43FBD" w14:textId="77777777" w:rsidR="005C021E" w:rsidRPr="005C021E" w:rsidRDefault="005C021E">
            <w:pPr>
              <w:rPr>
                <w:rFonts w:eastAsia="Calibri" w:cs="Arial"/>
                <w:szCs w:val="20"/>
              </w:rPr>
            </w:pPr>
            <w:r w:rsidRPr="005C021E">
              <w:rPr>
                <w:rFonts w:cs="Arial"/>
                <w:szCs w:val="20"/>
              </w:rPr>
              <w:t>Masonry for Minor Works</w:t>
            </w:r>
          </w:p>
        </w:tc>
      </w:tr>
      <w:tr w:rsidR="00D1487B" w:rsidRPr="005C021E" w14:paraId="0950E08D" w14:textId="77777777" w:rsidTr="00AA7E00">
        <w:tc>
          <w:tcPr>
            <w:tcW w:w="1849" w:type="dxa"/>
          </w:tcPr>
          <w:p w14:paraId="09168D0A" w14:textId="77777777" w:rsidR="00D1487B" w:rsidRPr="005C021E" w:rsidRDefault="00D1487B">
            <w:pPr>
              <w:rPr>
                <w:rFonts w:cs="Arial"/>
                <w:b/>
                <w:szCs w:val="20"/>
              </w:rPr>
            </w:pPr>
          </w:p>
        </w:tc>
        <w:tc>
          <w:tcPr>
            <w:tcW w:w="7619" w:type="dxa"/>
          </w:tcPr>
          <w:p w14:paraId="412D7E3E" w14:textId="77777777" w:rsidR="00D1487B" w:rsidRPr="005C021E" w:rsidRDefault="00D1487B">
            <w:pPr>
              <w:rPr>
                <w:rFonts w:cs="Arial"/>
                <w:b/>
                <w:szCs w:val="20"/>
              </w:rPr>
            </w:pPr>
          </w:p>
        </w:tc>
      </w:tr>
      <w:tr w:rsidR="005C021E" w:rsidRPr="005C021E" w14:paraId="17869A08" w14:textId="77777777" w:rsidTr="00AA7E00">
        <w:tc>
          <w:tcPr>
            <w:tcW w:w="1849" w:type="dxa"/>
          </w:tcPr>
          <w:p w14:paraId="7EC33465" w14:textId="77777777" w:rsidR="005C021E" w:rsidRPr="005C021E" w:rsidRDefault="005C021E">
            <w:pPr>
              <w:rPr>
                <w:rFonts w:eastAsia="Calibri" w:cs="Arial"/>
                <w:b/>
                <w:szCs w:val="20"/>
              </w:rPr>
            </w:pPr>
            <w:r w:rsidRPr="005C021E">
              <w:rPr>
                <w:rFonts w:cs="Arial"/>
                <w:b/>
                <w:szCs w:val="20"/>
              </w:rPr>
              <w:t xml:space="preserve">Division 05 </w:t>
            </w:r>
            <w:r w:rsidRPr="005C021E">
              <w:rPr>
                <w:rFonts w:cs="Arial"/>
                <w:b/>
                <w:szCs w:val="20"/>
              </w:rPr>
              <w:tab/>
              <w:t xml:space="preserve">– </w:t>
            </w:r>
          </w:p>
          <w:p w14:paraId="21BE0938" w14:textId="77777777" w:rsidR="005C021E" w:rsidRPr="005C021E" w:rsidRDefault="005C021E">
            <w:pPr>
              <w:rPr>
                <w:rFonts w:eastAsia="Calibri" w:cs="Arial"/>
                <w:b/>
                <w:szCs w:val="20"/>
              </w:rPr>
            </w:pPr>
          </w:p>
        </w:tc>
        <w:tc>
          <w:tcPr>
            <w:tcW w:w="7619" w:type="dxa"/>
            <w:hideMark/>
          </w:tcPr>
          <w:p w14:paraId="12746D02" w14:textId="77777777" w:rsidR="005C021E" w:rsidRPr="005C021E" w:rsidRDefault="005C021E">
            <w:pPr>
              <w:rPr>
                <w:rFonts w:eastAsia="Calibri" w:cs="Arial"/>
                <w:b/>
                <w:szCs w:val="20"/>
              </w:rPr>
            </w:pPr>
            <w:r w:rsidRPr="005C021E">
              <w:rPr>
                <w:rFonts w:cs="Arial"/>
                <w:b/>
                <w:szCs w:val="20"/>
              </w:rPr>
              <w:t>Metals</w:t>
            </w:r>
          </w:p>
        </w:tc>
      </w:tr>
      <w:tr w:rsidR="005C021E" w:rsidRPr="005C021E" w14:paraId="4DA24BD8" w14:textId="77777777" w:rsidTr="00AA7E00">
        <w:tc>
          <w:tcPr>
            <w:tcW w:w="1849" w:type="dxa"/>
          </w:tcPr>
          <w:p w14:paraId="21CFD024" w14:textId="77777777" w:rsidR="005C021E" w:rsidRPr="005C021E" w:rsidRDefault="005C021E">
            <w:pPr>
              <w:rPr>
                <w:rFonts w:eastAsia="Calibri" w:cs="Arial"/>
                <w:szCs w:val="20"/>
              </w:rPr>
            </w:pPr>
          </w:p>
        </w:tc>
        <w:tc>
          <w:tcPr>
            <w:tcW w:w="7619" w:type="dxa"/>
          </w:tcPr>
          <w:p w14:paraId="3C70C780" w14:textId="77777777" w:rsidR="005C021E" w:rsidRPr="005C021E" w:rsidRDefault="005C021E">
            <w:pPr>
              <w:rPr>
                <w:rFonts w:eastAsia="Calibri" w:cs="Arial"/>
                <w:szCs w:val="20"/>
              </w:rPr>
            </w:pPr>
          </w:p>
        </w:tc>
      </w:tr>
    </w:tbl>
    <w:p w14:paraId="66448F35" w14:textId="77777777" w:rsidR="005C021E" w:rsidRDefault="005C021E" w:rsidP="008F1484"/>
    <w:p w14:paraId="6F36DA1D" w14:textId="77777777" w:rsidR="001C74C9" w:rsidRDefault="001C74C9" w:rsidP="001C74C9">
      <w:pPr>
        <w:pStyle w:val="Comment"/>
      </w:pPr>
      <w:r>
        <w:t>SPEC NOTE: List all drawings which apply.</w:t>
      </w:r>
    </w:p>
    <w:p w14:paraId="265A8006" w14:textId="77777777" w:rsidR="00C62626" w:rsidRDefault="00C6262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1"/>
        <w:gridCol w:w="7829"/>
      </w:tblGrid>
      <w:tr w:rsidR="00C62626" w14:paraId="307BCC72" w14:textId="77777777">
        <w:tc>
          <w:tcPr>
            <w:tcW w:w="1548" w:type="dxa"/>
            <w:tcBorders>
              <w:top w:val="nil"/>
              <w:left w:val="nil"/>
              <w:bottom w:val="nil"/>
              <w:right w:val="nil"/>
            </w:tcBorders>
          </w:tcPr>
          <w:p w14:paraId="78EE38D3" w14:textId="77777777" w:rsidR="00C62626" w:rsidRDefault="00C62626">
            <w:pPr>
              <w:rPr>
                <w:u w:val="single"/>
              </w:rPr>
            </w:pPr>
            <w:r>
              <w:rPr>
                <w:u w:val="single"/>
              </w:rPr>
              <w:t>Drawing No.</w:t>
            </w:r>
          </w:p>
        </w:tc>
        <w:tc>
          <w:tcPr>
            <w:tcW w:w="8028" w:type="dxa"/>
            <w:tcBorders>
              <w:top w:val="nil"/>
              <w:left w:val="nil"/>
              <w:bottom w:val="nil"/>
              <w:right w:val="nil"/>
            </w:tcBorders>
          </w:tcPr>
          <w:p w14:paraId="6606DDE7" w14:textId="77777777" w:rsidR="00C62626" w:rsidRDefault="00C62626">
            <w:pPr>
              <w:rPr>
                <w:u w:val="single"/>
              </w:rPr>
            </w:pPr>
            <w:r>
              <w:rPr>
                <w:u w:val="single"/>
              </w:rPr>
              <w:t>Drawing</w:t>
            </w:r>
            <w:r w:rsidR="00DB27AF">
              <w:rPr>
                <w:u w:val="single"/>
              </w:rPr>
              <w:t xml:space="preserve"> Name/Title</w:t>
            </w:r>
          </w:p>
        </w:tc>
      </w:tr>
      <w:tr w:rsidR="00467FD6" w14:paraId="71966F05" w14:textId="77777777">
        <w:tc>
          <w:tcPr>
            <w:tcW w:w="1548" w:type="dxa"/>
            <w:tcBorders>
              <w:top w:val="nil"/>
              <w:left w:val="nil"/>
              <w:bottom w:val="nil"/>
              <w:right w:val="nil"/>
            </w:tcBorders>
          </w:tcPr>
          <w:p w14:paraId="185F0FFA" w14:textId="77777777" w:rsidR="00467FD6" w:rsidRDefault="00467FD6"/>
        </w:tc>
        <w:tc>
          <w:tcPr>
            <w:tcW w:w="8028" w:type="dxa"/>
            <w:tcBorders>
              <w:top w:val="nil"/>
              <w:left w:val="nil"/>
              <w:bottom w:val="nil"/>
              <w:right w:val="nil"/>
            </w:tcBorders>
          </w:tcPr>
          <w:p w14:paraId="11F4A624" w14:textId="77777777" w:rsidR="00467FD6" w:rsidRDefault="00467FD6" w:rsidP="004B130E">
            <w:r>
              <w:t xml:space="preserve">Cover Sheet </w:t>
            </w:r>
            <w:r>
              <w:rPr>
                <w:rStyle w:val="CommentFont"/>
              </w:rPr>
              <w:t>All d</w:t>
            </w:r>
            <w:r w:rsidRPr="003F2496">
              <w:rPr>
                <w:rStyle w:val="CommentFont"/>
              </w:rPr>
              <w:t>rawings, including cover sheets/pages must be listed.  Cover sheets do not have to be numbered.</w:t>
            </w:r>
          </w:p>
        </w:tc>
      </w:tr>
      <w:tr w:rsidR="00C62626" w14:paraId="31F87328" w14:textId="77777777">
        <w:tc>
          <w:tcPr>
            <w:tcW w:w="1548" w:type="dxa"/>
            <w:tcBorders>
              <w:top w:val="nil"/>
              <w:left w:val="nil"/>
              <w:bottom w:val="nil"/>
              <w:right w:val="nil"/>
            </w:tcBorders>
          </w:tcPr>
          <w:p w14:paraId="332DF8A5" w14:textId="77777777" w:rsidR="00C62626" w:rsidRDefault="00C62626"/>
        </w:tc>
        <w:tc>
          <w:tcPr>
            <w:tcW w:w="8028" w:type="dxa"/>
            <w:tcBorders>
              <w:top w:val="nil"/>
              <w:left w:val="nil"/>
              <w:bottom w:val="nil"/>
              <w:right w:val="nil"/>
            </w:tcBorders>
          </w:tcPr>
          <w:p w14:paraId="05A8A617" w14:textId="77777777" w:rsidR="00C62626" w:rsidRDefault="00C62626"/>
        </w:tc>
      </w:tr>
      <w:tr w:rsidR="00C62626" w14:paraId="416614F0" w14:textId="77777777">
        <w:tc>
          <w:tcPr>
            <w:tcW w:w="1548" w:type="dxa"/>
            <w:tcBorders>
              <w:top w:val="nil"/>
              <w:left w:val="nil"/>
              <w:bottom w:val="nil"/>
              <w:right w:val="nil"/>
            </w:tcBorders>
          </w:tcPr>
          <w:p w14:paraId="2366A537" w14:textId="77777777" w:rsidR="00C62626" w:rsidRDefault="00C62626"/>
        </w:tc>
        <w:tc>
          <w:tcPr>
            <w:tcW w:w="8028" w:type="dxa"/>
            <w:tcBorders>
              <w:top w:val="nil"/>
              <w:left w:val="nil"/>
              <w:bottom w:val="nil"/>
              <w:right w:val="nil"/>
            </w:tcBorders>
          </w:tcPr>
          <w:p w14:paraId="33DD0719" w14:textId="77777777" w:rsidR="00C62626" w:rsidRDefault="00C62626"/>
        </w:tc>
      </w:tr>
      <w:tr w:rsidR="00C62626" w14:paraId="0121A6A9" w14:textId="77777777">
        <w:tc>
          <w:tcPr>
            <w:tcW w:w="1548" w:type="dxa"/>
            <w:tcBorders>
              <w:top w:val="nil"/>
              <w:left w:val="nil"/>
              <w:bottom w:val="nil"/>
              <w:right w:val="nil"/>
            </w:tcBorders>
          </w:tcPr>
          <w:p w14:paraId="043E0046" w14:textId="77777777" w:rsidR="00C62626" w:rsidRDefault="00C62626"/>
        </w:tc>
        <w:tc>
          <w:tcPr>
            <w:tcW w:w="8028" w:type="dxa"/>
            <w:tcBorders>
              <w:top w:val="nil"/>
              <w:left w:val="nil"/>
              <w:bottom w:val="nil"/>
              <w:right w:val="nil"/>
            </w:tcBorders>
          </w:tcPr>
          <w:p w14:paraId="599D4309" w14:textId="77777777" w:rsidR="00C62626" w:rsidRDefault="00C62626"/>
        </w:tc>
      </w:tr>
      <w:tr w:rsidR="00C62626" w14:paraId="1D6236E7" w14:textId="77777777">
        <w:tc>
          <w:tcPr>
            <w:tcW w:w="1548" w:type="dxa"/>
            <w:tcBorders>
              <w:top w:val="nil"/>
              <w:left w:val="nil"/>
              <w:bottom w:val="nil"/>
              <w:right w:val="nil"/>
            </w:tcBorders>
          </w:tcPr>
          <w:p w14:paraId="03035493" w14:textId="77777777" w:rsidR="00C62626" w:rsidRDefault="00C62626"/>
        </w:tc>
        <w:tc>
          <w:tcPr>
            <w:tcW w:w="8028" w:type="dxa"/>
            <w:tcBorders>
              <w:top w:val="nil"/>
              <w:left w:val="nil"/>
              <w:bottom w:val="nil"/>
              <w:right w:val="nil"/>
            </w:tcBorders>
          </w:tcPr>
          <w:p w14:paraId="31D04134" w14:textId="77777777" w:rsidR="00C62626" w:rsidRDefault="00C62626"/>
        </w:tc>
      </w:tr>
      <w:tr w:rsidR="00C62626" w14:paraId="428F5A7B" w14:textId="77777777">
        <w:tc>
          <w:tcPr>
            <w:tcW w:w="1548" w:type="dxa"/>
            <w:tcBorders>
              <w:top w:val="nil"/>
              <w:left w:val="nil"/>
              <w:bottom w:val="nil"/>
              <w:right w:val="nil"/>
            </w:tcBorders>
          </w:tcPr>
          <w:p w14:paraId="5BE1004A" w14:textId="77777777" w:rsidR="00C62626" w:rsidRDefault="00C62626"/>
        </w:tc>
        <w:tc>
          <w:tcPr>
            <w:tcW w:w="8028" w:type="dxa"/>
            <w:tcBorders>
              <w:top w:val="nil"/>
              <w:left w:val="nil"/>
              <w:bottom w:val="nil"/>
              <w:right w:val="nil"/>
            </w:tcBorders>
          </w:tcPr>
          <w:p w14:paraId="61D4FA33" w14:textId="77777777" w:rsidR="00C62626" w:rsidRDefault="00C62626"/>
        </w:tc>
      </w:tr>
      <w:tr w:rsidR="00C62626" w14:paraId="7C7B88CE" w14:textId="77777777">
        <w:tc>
          <w:tcPr>
            <w:tcW w:w="1548" w:type="dxa"/>
            <w:tcBorders>
              <w:top w:val="nil"/>
              <w:left w:val="nil"/>
              <w:bottom w:val="nil"/>
              <w:right w:val="nil"/>
            </w:tcBorders>
          </w:tcPr>
          <w:p w14:paraId="108F065D" w14:textId="77777777" w:rsidR="00C62626" w:rsidRDefault="00C62626"/>
        </w:tc>
        <w:tc>
          <w:tcPr>
            <w:tcW w:w="8028" w:type="dxa"/>
            <w:tcBorders>
              <w:top w:val="nil"/>
              <w:left w:val="nil"/>
              <w:bottom w:val="nil"/>
              <w:right w:val="nil"/>
            </w:tcBorders>
          </w:tcPr>
          <w:p w14:paraId="59F3E3EB" w14:textId="77777777" w:rsidR="00C62626" w:rsidRDefault="00C62626"/>
        </w:tc>
      </w:tr>
      <w:tr w:rsidR="00C62626" w14:paraId="2DEB5605" w14:textId="77777777">
        <w:tc>
          <w:tcPr>
            <w:tcW w:w="1548" w:type="dxa"/>
            <w:tcBorders>
              <w:top w:val="nil"/>
              <w:left w:val="nil"/>
              <w:bottom w:val="nil"/>
              <w:right w:val="nil"/>
            </w:tcBorders>
          </w:tcPr>
          <w:p w14:paraId="2A3C5042" w14:textId="77777777" w:rsidR="00C62626" w:rsidRDefault="00C62626"/>
        </w:tc>
        <w:tc>
          <w:tcPr>
            <w:tcW w:w="8028" w:type="dxa"/>
            <w:tcBorders>
              <w:top w:val="nil"/>
              <w:left w:val="nil"/>
              <w:bottom w:val="nil"/>
              <w:right w:val="nil"/>
            </w:tcBorders>
          </w:tcPr>
          <w:p w14:paraId="66DFAC8C" w14:textId="77777777" w:rsidR="00C62626" w:rsidRDefault="00C62626"/>
        </w:tc>
      </w:tr>
      <w:tr w:rsidR="00C62626" w14:paraId="6484E57E" w14:textId="77777777">
        <w:tc>
          <w:tcPr>
            <w:tcW w:w="1548" w:type="dxa"/>
            <w:tcBorders>
              <w:top w:val="nil"/>
              <w:left w:val="nil"/>
              <w:bottom w:val="nil"/>
              <w:right w:val="nil"/>
            </w:tcBorders>
          </w:tcPr>
          <w:p w14:paraId="384FCB85" w14:textId="77777777" w:rsidR="00C62626" w:rsidRDefault="00C62626"/>
        </w:tc>
        <w:tc>
          <w:tcPr>
            <w:tcW w:w="8028" w:type="dxa"/>
            <w:tcBorders>
              <w:top w:val="nil"/>
              <w:left w:val="nil"/>
              <w:bottom w:val="nil"/>
              <w:right w:val="nil"/>
            </w:tcBorders>
          </w:tcPr>
          <w:p w14:paraId="683F6EA7" w14:textId="77777777" w:rsidR="00C62626" w:rsidRDefault="00C62626"/>
        </w:tc>
      </w:tr>
      <w:tr w:rsidR="00C62626" w14:paraId="0D1FA4B2" w14:textId="77777777">
        <w:tc>
          <w:tcPr>
            <w:tcW w:w="1548" w:type="dxa"/>
            <w:tcBorders>
              <w:top w:val="nil"/>
              <w:left w:val="nil"/>
              <w:bottom w:val="nil"/>
              <w:right w:val="nil"/>
            </w:tcBorders>
          </w:tcPr>
          <w:p w14:paraId="5964F108" w14:textId="77777777" w:rsidR="00C62626" w:rsidRDefault="00C62626"/>
        </w:tc>
        <w:tc>
          <w:tcPr>
            <w:tcW w:w="8028" w:type="dxa"/>
            <w:tcBorders>
              <w:top w:val="nil"/>
              <w:left w:val="nil"/>
              <w:bottom w:val="nil"/>
              <w:right w:val="nil"/>
            </w:tcBorders>
          </w:tcPr>
          <w:p w14:paraId="107FAD14" w14:textId="77777777" w:rsidR="00C62626" w:rsidRDefault="00C62626"/>
        </w:tc>
      </w:tr>
      <w:tr w:rsidR="00C62626" w14:paraId="1CD5B9D6" w14:textId="77777777">
        <w:tc>
          <w:tcPr>
            <w:tcW w:w="1548" w:type="dxa"/>
            <w:tcBorders>
              <w:top w:val="nil"/>
              <w:left w:val="nil"/>
              <w:bottom w:val="nil"/>
              <w:right w:val="nil"/>
            </w:tcBorders>
          </w:tcPr>
          <w:p w14:paraId="11FDFEA2" w14:textId="77777777" w:rsidR="00C62626" w:rsidRDefault="00C62626"/>
        </w:tc>
        <w:tc>
          <w:tcPr>
            <w:tcW w:w="8028" w:type="dxa"/>
            <w:tcBorders>
              <w:top w:val="nil"/>
              <w:left w:val="nil"/>
              <w:bottom w:val="nil"/>
              <w:right w:val="nil"/>
            </w:tcBorders>
          </w:tcPr>
          <w:p w14:paraId="581E48A5" w14:textId="77777777" w:rsidR="00C62626" w:rsidRDefault="00C62626"/>
        </w:tc>
      </w:tr>
    </w:tbl>
    <w:p w14:paraId="4E46FCB1" w14:textId="77777777" w:rsidR="00C62626" w:rsidRDefault="00C62626">
      <w:pPr>
        <w:pStyle w:val="CLAUSEHEADING"/>
      </w:pPr>
      <w:bookmarkStart w:id="398" w:name="_Toc482432395"/>
      <w:bookmarkStart w:id="399" w:name="_Ref482499485"/>
      <w:bookmarkStart w:id="400" w:name="_Ref482499528"/>
      <w:bookmarkStart w:id="401" w:name="_Ref482499563"/>
      <w:bookmarkStart w:id="402" w:name="_Ref482517122"/>
      <w:bookmarkStart w:id="403" w:name="_Toc3968728"/>
      <w:bookmarkStart w:id="404" w:name="_Toc212457092"/>
      <w:r>
        <w:t>Soils Investigation Report</w:t>
      </w:r>
      <w:bookmarkEnd w:id="398"/>
      <w:bookmarkEnd w:id="399"/>
      <w:bookmarkEnd w:id="400"/>
      <w:bookmarkEnd w:id="401"/>
      <w:bookmarkEnd w:id="402"/>
      <w:bookmarkEnd w:id="403"/>
      <w:bookmarkEnd w:id="404"/>
    </w:p>
    <w:p w14:paraId="1458E3C0" w14:textId="1B1B3418" w:rsidR="00C62626" w:rsidRDefault="00C62626">
      <w:pPr>
        <w:pStyle w:val="Comment"/>
      </w:pPr>
      <w:r>
        <w:t xml:space="preserve">SPEC NOTE: Use </w:t>
      </w:r>
      <w:r>
        <w:fldChar w:fldCharType="begin"/>
      </w:r>
      <w:r>
        <w:instrText xml:space="preserve"> REF _Ref482517122 \r \h </w:instrText>
      </w:r>
      <w:r>
        <w:fldChar w:fldCharType="separate"/>
      </w:r>
      <w:r w:rsidR="00656677">
        <w:t>E2</w:t>
      </w:r>
      <w:r>
        <w:fldChar w:fldCharType="end"/>
      </w:r>
      <w:r>
        <w:t xml:space="preserve"> only if soils investigation information exists.  Disclose and include all geotechnical reports in this clause.</w:t>
      </w:r>
    </w:p>
    <w:p w14:paraId="3126013C" w14:textId="77777777" w:rsidR="00C62626" w:rsidRDefault="00C62626">
      <w:pPr>
        <w:pStyle w:val="Clause"/>
      </w:pPr>
      <w:r>
        <w:t xml:space="preserve">Further to </w:t>
      </w:r>
      <w:r w:rsidR="008F1484">
        <w:t>C</w:t>
      </w:r>
      <w:r>
        <w:t xml:space="preserve">3.1, </w:t>
      </w:r>
    </w:p>
    <w:p w14:paraId="1A0A3563" w14:textId="77777777" w:rsidR="003E6025" w:rsidRDefault="003E6025" w:rsidP="003E6025">
      <w:pPr>
        <w:pStyle w:val="CLAUSEHEADING"/>
      </w:pPr>
      <w:bookmarkStart w:id="405" w:name="_Toc482432398"/>
      <w:bookmarkStart w:id="406" w:name="_Toc3968731"/>
      <w:bookmarkStart w:id="407" w:name="_Toc212457093"/>
      <w:bookmarkStart w:id="408" w:name="_Ref483100639"/>
      <w:bookmarkEnd w:id="405"/>
      <w:bookmarkEnd w:id="406"/>
      <w:r>
        <w:t>Hazardous Materials</w:t>
      </w:r>
      <w:bookmarkEnd w:id="407"/>
    </w:p>
    <w:p w14:paraId="14AEE199" w14:textId="77777777" w:rsidR="000A2AAF" w:rsidRPr="00E919AF" w:rsidRDefault="000A2AAF" w:rsidP="00E919AF">
      <w:pPr>
        <w:pStyle w:val="Comment"/>
      </w:pPr>
      <w:r w:rsidRPr="00E919AF">
        <w:t>SPEC NOTE: If using E3 Hazardous Materials, ensure that the proper insurance coverage clauses are in place in D10.  The Contract Administrator must get the proper insurance requirements from the City/Contracts Officer and impose that on the Contractor/subcontractor.</w:t>
      </w:r>
    </w:p>
    <w:p w14:paraId="14115AC4" w14:textId="77777777" w:rsidR="003E6025" w:rsidRDefault="003E6025" w:rsidP="003E6025">
      <w:pPr>
        <w:pStyle w:val="Clause"/>
      </w:pPr>
      <w:r>
        <w:t xml:space="preserve">If asbestos or other hazardous materials are encountered during the Work of the Contract, the Contractor shall stop all work and notify the Contract Administrator immediately.  Removal of hazardous materials shall be dealt with by the City and the Contractor shall await further instruction by the Contract Administrator. </w:t>
      </w:r>
    </w:p>
    <w:p w14:paraId="78D3BCCF" w14:textId="77777777" w:rsidR="00520C4E" w:rsidRPr="001C15E4" w:rsidRDefault="00520C4E" w:rsidP="00520C4E">
      <w:pPr>
        <w:keepNext/>
        <w:spacing w:before="200"/>
        <w:rPr>
          <w:i/>
          <w:vanish/>
          <w:color w:val="FF0000"/>
        </w:rPr>
      </w:pPr>
      <w:bookmarkStart w:id="409" w:name="_Hlk93308344"/>
      <w:r w:rsidRPr="001C15E4">
        <w:rPr>
          <w:i/>
          <w:vanish/>
          <w:color w:val="FF0000"/>
        </w:rPr>
        <w:t>SPEC NOTE: delete if Cash Allowance is not applicable or modify as needed</w:t>
      </w:r>
    </w:p>
    <w:p w14:paraId="6DFF4676" w14:textId="77777777" w:rsidR="00520C4E" w:rsidRPr="001C15E4" w:rsidRDefault="00520C4E" w:rsidP="00D2538C">
      <w:pPr>
        <w:pStyle w:val="CLAUSEHEADING"/>
      </w:pPr>
      <w:bookmarkStart w:id="410" w:name="_Ref92868203"/>
      <w:bookmarkStart w:id="411" w:name="_Toc95309843"/>
      <w:bookmarkStart w:id="412" w:name="_Toc98750758"/>
      <w:bookmarkStart w:id="413" w:name="_Toc212457094"/>
      <w:bookmarkStart w:id="414" w:name="_Hlk92881289"/>
      <w:r w:rsidRPr="001C15E4">
        <w:t>Cash Allowance for Additional Work</w:t>
      </w:r>
      <w:bookmarkEnd w:id="410"/>
      <w:bookmarkEnd w:id="411"/>
      <w:bookmarkEnd w:id="412"/>
      <w:bookmarkEnd w:id="413"/>
      <w:r w:rsidRPr="001C15E4">
        <w:t xml:space="preserve"> </w:t>
      </w:r>
    </w:p>
    <w:p w14:paraId="753F010B" w14:textId="77777777" w:rsidR="00520C4E" w:rsidRPr="001C15E4" w:rsidRDefault="00520C4E" w:rsidP="00D2538C">
      <w:pPr>
        <w:pStyle w:val="Clause"/>
      </w:pPr>
      <w:r w:rsidRPr="001C15E4">
        <w:t>Additional Work may be necessitated due to unforeseen circumstances that may arise during the course of the project due to:</w:t>
      </w:r>
    </w:p>
    <w:p w14:paraId="0D17FDA8" w14:textId="77777777" w:rsidR="00520C4E" w:rsidRPr="001C15E4" w:rsidRDefault="00520C4E" w:rsidP="00864D5D">
      <w:pPr>
        <w:numPr>
          <w:ilvl w:val="3"/>
          <w:numId w:val="14"/>
        </w:numPr>
        <w:spacing w:before="100"/>
        <w:rPr>
          <w:lang w:val="en-US"/>
        </w:rPr>
      </w:pPr>
      <w:r w:rsidRPr="001C15E4">
        <w:rPr>
          <w:lang w:val="en-US"/>
        </w:rPr>
        <w:t>Additions to the scope of Work by the Contract Administrator, beyond that defined herein.</w:t>
      </w:r>
    </w:p>
    <w:p w14:paraId="6C6AD6D8" w14:textId="77777777" w:rsidR="00520C4E" w:rsidRPr="001C15E4" w:rsidRDefault="00520C4E" w:rsidP="00D2538C">
      <w:pPr>
        <w:pStyle w:val="Clause"/>
      </w:pPr>
      <w:r w:rsidRPr="001C15E4">
        <w:t xml:space="preserve">A cash allowance has been included on Form B: Prices. </w:t>
      </w:r>
      <w:r w:rsidRPr="001C15E4">
        <w:rPr>
          <w:i/>
          <w:vanish/>
          <w:color w:val="FF0000"/>
        </w:rPr>
        <w:t>SPEC NOTE: Reminder to include a Cash Allowance line item on Form B: Prices</w:t>
      </w:r>
    </w:p>
    <w:p w14:paraId="59C0FAE1" w14:textId="77777777" w:rsidR="00520C4E" w:rsidRPr="001C15E4" w:rsidRDefault="00520C4E" w:rsidP="00D2538C">
      <w:pPr>
        <w:pStyle w:val="Clause"/>
      </w:pPr>
      <w:r w:rsidRPr="001C15E4">
        <w:t>The City reserves the right to delete any or all of the Cash Allowance from the Contract if the Work intended to be covered by the Cash Allowance is not required, or if the Works intended are found to be more extensive than the provisional Cash Allowance.</w:t>
      </w:r>
    </w:p>
    <w:p w14:paraId="5B655E7B" w14:textId="77777777" w:rsidR="00520C4E" w:rsidRPr="001C15E4" w:rsidRDefault="00520C4E" w:rsidP="00D2538C">
      <w:pPr>
        <w:pStyle w:val="Clause"/>
      </w:pPr>
      <w:bookmarkStart w:id="415" w:name="_Ref92868541"/>
      <w:r w:rsidRPr="001C15E4">
        <w:t>Cost of additional work shall be evaluated by the methods outlined in C7.4, and a Change Order prepared by the Contract Administrator. Cost of the Change Order will be paid on the Progress Estimate and deducted from the Cash Allowance. If the valuation of the authorized work exceeds the Value of the Cash Allowance, the Contract Value will be adjusted by the shortfall.</w:t>
      </w:r>
      <w:bookmarkEnd w:id="415"/>
    </w:p>
    <w:p w14:paraId="5AE67F3B" w14:textId="77777777" w:rsidR="00520C4E" w:rsidRPr="001C15E4" w:rsidRDefault="00520C4E" w:rsidP="00D2538C">
      <w:pPr>
        <w:pStyle w:val="Clause"/>
      </w:pPr>
      <w:r w:rsidRPr="001C15E4">
        <w:t>Additional services and/or Work will not be initiated for:</w:t>
      </w:r>
    </w:p>
    <w:p w14:paraId="57ABDF83" w14:textId="77777777" w:rsidR="00520C4E" w:rsidRPr="001C15E4" w:rsidRDefault="00520C4E" w:rsidP="00D2538C">
      <w:pPr>
        <w:pStyle w:val="ClauseList"/>
      </w:pPr>
      <w:r w:rsidRPr="001C15E4">
        <w:t>Reasons of lack of performance or errors in execution.</w:t>
      </w:r>
    </w:p>
    <w:p w14:paraId="77AA7FB3" w14:textId="77777777" w:rsidR="00520C4E" w:rsidRPr="001C15E4" w:rsidRDefault="00520C4E" w:rsidP="00D2538C">
      <w:pPr>
        <w:pStyle w:val="ClauseList"/>
        <w:rPr>
          <w:lang w:val="en-US"/>
        </w:rPr>
      </w:pPr>
      <w:r w:rsidRPr="001C15E4">
        <w:lastRenderedPageBreak/>
        <w:t>Scheduling changes initiated by the City, where at least 24 hours’ notice is given prior to</w:t>
      </w:r>
      <w:r w:rsidRPr="001C15E4">
        <w:rPr>
          <w:lang w:val="en-US"/>
        </w:rPr>
        <w:t xml:space="preserve"> the Contractors schedule time to be on Site.</w:t>
      </w:r>
    </w:p>
    <w:p w14:paraId="62F1F16F" w14:textId="77777777" w:rsidR="00520C4E" w:rsidRPr="001C15E4" w:rsidRDefault="00520C4E" w:rsidP="00D2538C">
      <w:pPr>
        <w:pStyle w:val="Clause"/>
      </w:pPr>
      <w:r w:rsidRPr="001C15E4">
        <w:t>Should it be determined that additional material or services are required, the Contract Administrator shall approve the Work, prior to commencement of the additional Work.</w:t>
      </w:r>
    </w:p>
    <w:p w14:paraId="76C80F74" w14:textId="77777777" w:rsidR="00520C4E" w:rsidRPr="001C15E4" w:rsidRDefault="00520C4E" w:rsidP="00D2538C">
      <w:pPr>
        <w:pStyle w:val="Clause"/>
      </w:pPr>
      <w:r w:rsidRPr="001C15E4">
        <w:t>Material Mark-Up Factors:</w:t>
      </w:r>
    </w:p>
    <w:p w14:paraId="7405D710" w14:textId="77777777" w:rsidR="00520C4E" w:rsidRPr="001C15E4" w:rsidRDefault="00520C4E" w:rsidP="00864D5D">
      <w:pPr>
        <w:numPr>
          <w:ilvl w:val="3"/>
          <w:numId w:val="14"/>
        </w:numPr>
        <w:spacing w:before="100"/>
        <w:rPr>
          <w:lang w:val="en-US"/>
        </w:rPr>
      </w:pPr>
      <w:r w:rsidRPr="001C15E4">
        <w:rPr>
          <w:lang w:val="en-US"/>
        </w:rPr>
        <w:t>The base cost is to be the wholesale cost of the material, regardless of the Contractor or Subcontractor supplying the material.</w:t>
      </w:r>
    </w:p>
    <w:p w14:paraId="1F187FD1" w14:textId="77777777" w:rsidR="00520C4E" w:rsidRPr="001C15E4" w:rsidRDefault="00520C4E" w:rsidP="00D2538C">
      <w:pPr>
        <w:pStyle w:val="ClauseList"/>
        <w:rPr>
          <w:lang w:val="en-US"/>
        </w:rPr>
      </w:pPr>
      <w:r w:rsidRPr="001C15E4">
        <w:rPr>
          <w:lang w:val="en-US"/>
        </w:rPr>
        <w:t>In general, the party (Contractor or Subcontractor) supplying the material is the party that purchases the material from a supplier who does not perform any work on Site, unless otherwise determined by the Contract Administrator.</w:t>
      </w:r>
    </w:p>
    <w:p w14:paraId="09EC4A46" w14:textId="77777777" w:rsidR="00520C4E" w:rsidRPr="001C15E4" w:rsidRDefault="00520C4E" w:rsidP="00D2538C">
      <w:pPr>
        <w:pStyle w:val="ClauseList"/>
        <w:rPr>
          <w:lang w:val="en-US"/>
        </w:rPr>
      </w:pPr>
      <w:r w:rsidRPr="001C15E4">
        <w:rPr>
          <w:lang w:val="en-US"/>
        </w:rPr>
        <w:t>Where the Contractor is supplying the material, the mark-up on the material is limited to fifteen percent (15%).</w:t>
      </w:r>
    </w:p>
    <w:p w14:paraId="48EA0EA2" w14:textId="77777777" w:rsidR="00520C4E" w:rsidRPr="001C15E4" w:rsidRDefault="00520C4E" w:rsidP="00D2538C">
      <w:pPr>
        <w:pStyle w:val="ClauseList"/>
        <w:rPr>
          <w:lang w:val="en-US"/>
        </w:rPr>
      </w:pPr>
      <w:bookmarkStart w:id="416" w:name="_Hlk94187609"/>
      <w:r w:rsidRPr="001C15E4">
        <w:rPr>
          <w:lang w:val="en-US"/>
        </w:rPr>
        <w:t xml:space="preserve">Where the Contractor’s immediate Subcontractor is supplying the material the total mark-up on the material including all Subcontractors and the Contractor is limited to twenty-five percent (25%) </w:t>
      </w:r>
    </w:p>
    <w:p w14:paraId="56404753" w14:textId="77777777" w:rsidR="00520C4E" w:rsidRPr="001C15E4" w:rsidRDefault="00520C4E" w:rsidP="00D2538C">
      <w:pPr>
        <w:pStyle w:val="ClauseSubList"/>
        <w:rPr>
          <w:lang w:val="en-US"/>
        </w:rPr>
      </w:pPr>
      <w:r w:rsidRPr="001C15E4">
        <w:rPr>
          <w:lang w:val="en-US"/>
        </w:rPr>
        <w:t>The Subcontractor’s mark-up on the material is limited to fifteen percent (15%);</w:t>
      </w:r>
    </w:p>
    <w:p w14:paraId="7AFD1942" w14:textId="77777777" w:rsidR="00520C4E" w:rsidRPr="001C15E4" w:rsidRDefault="00520C4E" w:rsidP="00D2538C">
      <w:pPr>
        <w:pStyle w:val="ClauseSubList"/>
        <w:rPr>
          <w:lang w:val="en-US"/>
        </w:rPr>
      </w:pPr>
      <w:r w:rsidRPr="001C15E4">
        <w:rPr>
          <w:lang w:val="en-US"/>
        </w:rPr>
        <w:t>The Contractor’s mark-up on the material is limited to ten percent (10%).</w:t>
      </w:r>
      <w:bookmarkEnd w:id="416"/>
    </w:p>
    <w:p w14:paraId="5ABEFE93" w14:textId="77777777" w:rsidR="00520C4E" w:rsidRPr="001C15E4" w:rsidRDefault="00520C4E" w:rsidP="00D2538C">
      <w:pPr>
        <w:pStyle w:val="ClauseList"/>
        <w:rPr>
          <w:lang w:val="en-US"/>
        </w:rPr>
      </w:pPr>
      <w:r w:rsidRPr="001C15E4">
        <w:rPr>
          <w:lang w:val="en-US"/>
        </w:rPr>
        <w:t>A Third-Level Subcontractor is a Subcontractor of a Subcontractor of the Contractor.</w:t>
      </w:r>
    </w:p>
    <w:p w14:paraId="6C392225" w14:textId="77777777" w:rsidR="00520C4E" w:rsidRPr="001C15E4" w:rsidRDefault="00520C4E" w:rsidP="00D2538C">
      <w:pPr>
        <w:pStyle w:val="ClauseSubList"/>
        <w:rPr>
          <w:lang w:val="en-US"/>
        </w:rPr>
      </w:pPr>
      <w:r w:rsidRPr="001C15E4">
        <w:rPr>
          <w:lang w:val="en-US"/>
        </w:rPr>
        <w:t>No Third-Level Subcontractors on this project are approved for additional mark-up.</w:t>
      </w:r>
    </w:p>
    <w:p w14:paraId="66DFCFFD" w14:textId="77777777" w:rsidR="00520C4E" w:rsidRPr="001C15E4" w:rsidRDefault="00520C4E" w:rsidP="00D2538C">
      <w:pPr>
        <w:pStyle w:val="ClauseSubList"/>
      </w:pPr>
      <w:r w:rsidRPr="001C15E4">
        <w:rPr>
          <w:lang w:val="en-US"/>
        </w:rPr>
        <w:t>In the event that a Third-Level Subcontractor is utilized, that is not approved for additional mark-up, the Contractor is responsible for coordinating the split of the maximum approved mark-up between the Contractor and Subcontractors.</w:t>
      </w:r>
      <w:bookmarkEnd w:id="409"/>
      <w:bookmarkEnd w:id="414"/>
    </w:p>
    <w:p w14:paraId="333B0224" w14:textId="77777777" w:rsidR="00C62626" w:rsidRDefault="004B2804">
      <w:pPr>
        <w:pStyle w:val="CLAUSEHEADING"/>
      </w:pPr>
      <w:bookmarkStart w:id="417" w:name="_Toc212457095"/>
      <w:r>
        <w:t>^</w:t>
      </w:r>
      <w:bookmarkEnd w:id="417"/>
    </w:p>
    <w:bookmarkEnd w:id="408"/>
    <w:p w14:paraId="79CDE1C3" w14:textId="77777777" w:rsidR="00C62626" w:rsidRDefault="00C62626">
      <w:pPr>
        <w:pStyle w:val="Clause"/>
      </w:pPr>
    </w:p>
    <w:p w14:paraId="6A5AE901" w14:textId="77777777" w:rsidR="00C62626" w:rsidRDefault="00C62626" w:rsidP="001C74C9"/>
    <w:p w14:paraId="3CA9AC3F" w14:textId="77777777" w:rsidR="000A2AAF" w:rsidRDefault="000A2AAF" w:rsidP="000A2AAF"/>
    <w:p w14:paraId="5441C168" w14:textId="77777777" w:rsidR="000A2AAF" w:rsidRDefault="000A2AAF" w:rsidP="000A2AAF">
      <w:pPr>
        <w:sectPr w:rsidR="000A2AAF" w:rsidSect="006D0C58">
          <w:headerReference w:type="default" r:id="rId45"/>
          <w:endnotePr>
            <w:numFmt w:val="upperLetter"/>
          </w:endnotePr>
          <w:pgSz w:w="12240" w:h="15840" w:code="1"/>
          <w:pgMar w:top="1440" w:right="1440" w:bottom="432" w:left="1440" w:header="432" w:footer="432" w:gutter="0"/>
          <w:pgNumType w:start="1"/>
          <w:cols w:space="708"/>
          <w:docGrid w:linePitch="360"/>
        </w:sectPr>
      </w:pPr>
    </w:p>
    <w:p w14:paraId="79A5886C" w14:textId="77777777" w:rsidR="00FD5541" w:rsidRDefault="00FD5541" w:rsidP="00D2538C">
      <w:pPr>
        <w:pStyle w:val="PARTHEADING"/>
      </w:pPr>
      <w:bookmarkStart w:id="418" w:name="_Toc349913905"/>
      <w:bookmarkStart w:id="419" w:name="_Ref350158713"/>
      <w:bookmarkStart w:id="420" w:name="_Toc212457096"/>
      <w:r>
        <w:lastRenderedPageBreak/>
        <w:t>Security Clearance</w:t>
      </w:r>
      <w:bookmarkEnd w:id="418"/>
      <w:bookmarkEnd w:id="419"/>
      <w:bookmarkEnd w:id="420"/>
    </w:p>
    <w:p w14:paraId="5E6F88AD" w14:textId="77777777" w:rsidR="00FD5541" w:rsidRPr="00A92470" w:rsidRDefault="00FD5541" w:rsidP="00D2538C">
      <w:pPr>
        <w:pStyle w:val="CLAUSEHEADING"/>
      </w:pPr>
      <w:bookmarkStart w:id="421" w:name="_Toc349913906"/>
      <w:bookmarkStart w:id="422" w:name="_Toc212457097"/>
      <w:r w:rsidRPr="001B2264">
        <w:t>Security Clearance</w:t>
      </w:r>
      <w:bookmarkEnd w:id="421"/>
      <w:bookmarkEnd w:id="422"/>
    </w:p>
    <w:p w14:paraId="77DB2EFC" w14:textId="77777777" w:rsidR="00401D27" w:rsidRDefault="00401D27" w:rsidP="00401D27">
      <w:pPr>
        <w:pStyle w:val="Comment"/>
      </w:pPr>
      <w:r>
        <w:t>SPEC NOTE: Use Version 1 only if necessary, e.g., work in security area, work requires interaction with public.</w:t>
      </w:r>
    </w:p>
    <w:p w14:paraId="2EA66718" w14:textId="77777777" w:rsidR="00E6621F" w:rsidRDefault="00E6621F" w:rsidP="00401D27">
      <w:pPr>
        <w:pStyle w:val="Comment"/>
      </w:pPr>
      <w:r w:rsidRPr="00EB3569">
        <w:t>DO NOT USE P-608 form for version 1.  Form P-608 to be used only for version 2 and for work within Winnipeg Police Service facilities.</w:t>
      </w:r>
    </w:p>
    <w:p w14:paraId="40CDCCC6" w14:textId="77777777" w:rsidR="00401D27" w:rsidRDefault="00401D27" w:rsidP="00401D27">
      <w:pPr>
        <w:pStyle w:val="Comment"/>
      </w:pPr>
      <w:r>
        <w:t xml:space="preserve">VERSION 1 - Use this version for </w:t>
      </w:r>
      <w:r>
        <w:rPr>
          <w:b/>
        </w:rPr>
        <w:t>locations other than</w:t>
      </w:r>
      <w:r>
        <w:t xml:space="preserve"> Winnipeg Police Stations or Service Centres.  Adjust bid validity dates in Form A to allow sufficient time for clearances.  Walk-ins to the Winnipeg Police Service currently requires 6 -8 weeks for processing and then mails the certificate  For 2017 </w:t>
      </w:r>
      <w:r>
        <w:rPr>
          <w:b/>
        </w:rPr>
        <w:t>online</w:t>
      </w:r>
      <w:r>
        <w:t xml:space="preserve"> Police Information Check is available and may take approx. one week.</w:t>
      </w:r>
    </w:p>
    <w:p w14:paraId="3235A597" w14:textId="096E8D25" w:rsidR="00401D27" w:rsidRDefault="00401D27" w:rsidP="00401D27">
      <w:pPr>
        <w:pStyle w:val="Comment"/>
      </w:pPr>
      <w:r>
        <w:rPr>
          <w:b/>
        </w:rPr>
        <w:t>Version 1.1</w:t>
      </w:r>
      <w:r>
        <w:t xml:space="preserve"> – Use this version of </w:t>
      </w:r>
      <w:r>
        <w:fldChar w:fldCharType="begin"/>
      </w:r>
      <w:r>
        <w:instrText xml:space="preserve"> REF _Ref313617902 \w \h </w:instrText>
      </w:r>
      <w:r>
        <w:fldChar w:fldCharType="separate"/>
      </w:r>
      <w:r w:rsidR="00656677">
        <w:t>F1.1</w:t>
      </w:r>
      <w:r>
        <w:fldChar w:fldCharType="end"/>
      </w:r>
      <w:r>
        <w:t xml:space="preserve"> if all individuals performing any work under the contract must obtain a security clearance.</w:t>
      </w:r>
    </w:p>
    <w:p w14:paraId="4F1E6DA4" w14:textId="77777777" w:rsidR="00401D27" w:rsidRDefault="00401D27" w:rsidP="00864D5D">
      <w:pPr>
        <w:pStyle w:val="Clause"/>
        <w:numPr>
          <w:ilvl w:val="2"/>
          <w:numId w:val="23"/>
        </w:numPr>
      </w:pPr>
      <w:bookmarkStart w:id="423" w:name="_Ref94502371"/>
      <w:bookmarkStart w:id="424" w:name="_Ref313617902"/>
      <w:r>
        <w:t xml:space="preserve">Each individual proposed to perform Work under the Contract </w:t>
      </w:r>
      <w:bookmarkEnd w:id="423"/>
      <w:r>
        <w:t>shall be required to obtain a Police Information Check from the police service having jurisdiction at</w:t>
      </w:r>
      <w:r w:rsidR="00272218">
        <w:t xml:space="preserve"> their </w:t>
      </w:r>
      <w:r>
        <w:t>place of residence.  This can be obtained from one of the following;</w:t>
      </w:r>
      <w:bookmarkEnd w:id="424"/>
    </w:p>
    <w:p w14:paraId="5D6119F9" w14:textId="77777777" w:rsidR="00401D27" w:rsidRDefault="00401D27" w:rsidP="00864D5D">
      <w:pPr>
        <w:pStyle w:val="ClauseList"/>
        <w:numPr>
          <w:ilvl w:val="3"/>
          <w:numId w:val="23"/>
        </w:numPr>
        <w:tabs>
          <w:tab w:val="num" w:pos="1440"/>
        </w:tabs>
      </w:pPr>
      <w:r>
        <w:t>police service having jurisdiction at</w:t>
      </w:r>
      <w:r w:rsidR="00272218">
        <w:t xml:space="preserve"> their </w:t>
      </w:r>
      <w:r>
        <w:t>place of residence; or</w:t>
      </w:r>
    </w:p>
    <w:p w14:paraId="712E46C9" w14:textId="77777777" w:rsidR="00401D27" w:rsidRDefault="00700B16" w:rsidP="00864D5D">
      <w:pPr>
        <w:pStyle w:val="ClauseList"/>
        <w:numPr>
          <w:ilvl w:val="3"/>
          <w:numId w:val="23"/>
        </w:numPr>
        <w:tabs>
          <w:tab w:val="num" w:pos="1440"/>
        </w:tabs>
      </w:pPr>
      <w:r w:rsidRPr="00ED3858">
        <w:t xml:space="preserve">Sterling BackCheck – for existing account holders, log into your account to send individual invitations to employees requiring security clearance.  For those that do not have an account, click on the following link to open an account:  </w:t>
      </w:r>
      <w:hyperlink r:id="rId46" w:history="1">
        <w:r w:rsidRPr="00ED3858">
          <w:rPr>
            <w:rStyle w:val="Hyperlink"/>
          </w:rPr>
          <w:t>https://forms.sterlingbackcheck.com/partners/platform2-en.php?&amp;partner=winnipegcity</w:t>
        </w:r>
      </w:hyperlink>
      <w:r w:rsidRPr="00ED3858">
        <w:t xml:space="preserve"> ; or</w:t>
      </w:r>
    </w:p>
    <w:p w14:paraId="175E8B5A" w14:textId="77777777" w:rsidR="00401D27" w:rsidRDefault="00401D27" w:rsidP="00864D5D">
      <w:pPr>
        <w:pStyle w:val="ClauseList"/>
        <w:numPr>
          <w:ilvl w:val="3"/>
          <w:numId w:val="23"/>
        </w:numPr>
        <w:tabs>
          <w:tab w:val="num" w:pos="1440"/>
        </w:tabs>
      </w:pPr>
      <w:r>
        <w:t xml:space="preserve">Commissionaires (Manitoba Division), forms to be completed can be found on the website at: </w:t>
      </w:r>
      <w:hyperlink r:id="rId47" w:history="1">
        <w:r>
          <w:rPr>
            <w:rStyle w:val="Hyperlink"/>
          </w:rPr>
          <w:t>https://www.commissionaires.ca/en/manitoba/home</w:t>
        </w:r>
      </w:hyperlink>
      <w:r w:rsidR="00893141">
        <w:t>; or</w:t>
      </w:r>
    </w:p>
    <w:p w14:paraId="2114B8C4" w14:textId="77777777" w:rsidR="00893141" w:rsidRDefault="00893141" w:rsidP="00864D5D">
      <w:pPr>
        <w:pStyle w:val="ClauseList"/>
        <w:numPr>
          <w:ilvl w:val="3"/>
          <w:numId w:val="23"/>
        </w:numPr>
        <w:tabs>
          <w:tab w:val="num" w:pos="1440"/>
        </w:tabs>
      </w:pPr>
      <w:r w:rsidRPr="00893141">
        <w:t xml:space="preserve">FASTCHECK Criminal Record &amp; Fingerprint Specialists, forms to be completed can be found on the website at: </w:t>
      </w:r>
      <w:hyperlink r:id="rId48" w:history="1">
        <w:r w:rsidRPr="00893141">
          <w:rPr>
            <w:color w:val="0000FF"/>
            <w:u w:val="single"/>
          </w:rPr>
          <w:t>https://myfastcheck.com</w:t>
        </w:r>
      </w:hyperlink>
    </w:p>
    <w:p w14:paraId="3300EC1B" w14:textId="06801EC5" w:rsidR="00401D27" w:rsidRDefault="00401D27" w:rsidP="00401D27">
      <w:pPr>
        <w:pStyle w:val="Comment"/>
      </w:pPr>
      <w:r>
        <w:t xml:space="preserve">SPEC NOTE: Use </w:t>
      </w:r>
      <w:r>
        <w:fldChar w:fldCharType="begin"/>
      </w:r>
      <w:r>
        <w:instrText xml:space="preserve"> REF _Ref313618178 \w \h </w:instrText>
      </w:r>
      <w:r>
        <w:fldChar w:fldCharType="separate"/>
      </w:r>
      <w:r w:rsidR="00656677">
        <w:t>F1.2</w:t>
      </w:r>
      <w:r>
        <w:fldChar w:fldCharType="end"/>
      </w:r>
      <w:r>
        <w:t xml:space="preserve">  and </w:t>
      </w:r>
      <w:r>
        <w:fldChar w:fldCharType="begin"/>
      </w:r>
      <w:r>
        <w:instrText xml:space="preserve"> REF _Ref313618120 \w \h </w:instrText>
      </w:r>
      <w:r>
        <w:fldChar w:fldCharType="separate"/>
      </w:r>
      <w:r w:rsidR="00656677">
        <w:t>F1.2.1</w:t>
      </w:r>
      <w:r>
        <w:fldChar w:fldCharType="end"/>
      </w:r>
      <w:r>
        <w:t xml:space="preserve"> only if the work reasonably requires contact with vulnerable persons (under 18 years of age and/or due to age, disability or other circumstances, dependent on others or at a greater risk of harm than the general population from a person in a position of authority or trust).  </w:t>
      </w:r>
    </w:p>
    <w:p w14:paraId="456E846D" w14:textId="77777777" w:rsidR="00401D27" w:rsidRDefault="00401D27" w:rsidP="00401D27">
      <w:pPr>
        <w:pStyle w:val="Comment"/>
      </w:pPr>
      <w:r>
        <w:t xml:space="preserve">The Vulnerable Sector screening can </w:t>
      </w:r>
      <w:r>
        <w:rPr>
          <w:b/>
        </w:rPr>
        <w:t>ONLY</w:t>
      </w:r>
      <w:r>
        <w:t xml:space="preserve"> be obtained from the police service having jurisdiction at</w:t>
      </w:r>
      <w:r w:rsidR="00272218">
        <w:t xml:space="preserve"> their </w:t>
      </w:r>
      <w:r>
        <w:t xml:space="preserve">place of residence.  </w:t>
      </w:r>
      <w:r w:rsidR="00700B16">
        <w:rPr>
          <w:b/>
          <w:sz w:val="22"/>
          <w:szCs w:val="22"/>
        </w:rPr>
        <w:t>Sterling B</w:t>
      </w:r>
      <w:r w:rsidR="00893141" w:rsidRPr="00DD586E">
        <w:rPr>
          <w:b/>
          <w:sz w:val="22"/>
          <w:szCs w:val="22"/>
        </w:rPr>
        <w:t>ackCheck, Core of Commissionaires and FASTCHECK do not perform Vulnerable Sector searches.</w:t>
      </w:r>
    </w:p>
    <w:p w14:paraId="3BDB216A" w14:textId="77777777" w:rsidR="00401D27" w:rsidRDefault="00401D27" w:rsidP="00864D5D">
      <w:pPr>
        <w:pStyle w:val="Clause"/>
        <w:numPr>
          <w:ilvl w:val="2"/>
          <w:numId w:val="23"/>
        </w:numPr>
      </w:pPr>
      <w:bookmarkStart w:id="425" w:name="_Ref313618178"/>
      <w:r>
        <w:t>The following is a link to information for obtaining the Police Information Check including the Vulnerable Sector screening from the City of Winnipeg Police Service.</w:t>
      </w:r>
      <w:bookmarkEnd w:id="425"/>
      <w:r>
        <w:t xml:space="preserve">  </w:t>
      </w:r>
      <w:hyperlink r:id="rId49" w:history="1">
        <w:r w:rsidR="00E43A8F">
          <w:rPr>
            <w:rStyle w:val="Hyperlink"/>
          </w:rPr>
          <w:t>http://winnipeg.ca/police/pr/PIC.stm</w:t>
        </w:r>
      </w:hyperlink>
      <w:r>
        <w:t xml:space="preserve"> </w:t>
      </w:r>
    </w:p>
    <w:p w14:paraId="609DB4D9" w14:textId="77777777" w:rsidR="00401D27" w:rsidRDefault="00401D27" w:rsidP="00864D5D">
      <w:pPr>
        <w:pStyle w:val="SubClause"/>
        <w:numPr>
          <w:ilvl w:val="5"/>
          <w:numId w:val="23"/>
        </w:numPr>
      </w:pPr>
      <w:bookmarkStart w:id="426" w:name="_Ref313618120"/>
      <w:r>
        <w:t xml:space="preserve">The Police Information Check shall include a Vulnerable Sector Screening.  This can be obtained by following the link below </w:t>
      </w:r>
      <w:bookmarkEnd w:id="426"/>
      <w:r w:rsidR="00E43A8F">
        <w:fldChar w:fldCharType="begin"/>
      </w:r>
      <w:r w:rsidR="00E43A8F">
        <w:instrText xml:space="preserve"> HYPERLINK "http://winnipeg.ca/police/pr/PIC.stm" </w:instrText>
      </w:r>
      <w:r w:rsidR="00E43A8F">
        <w:fldChar w:fldCharType="separate"/>
      </w:r>
      <w:r w:rsidR="00E43A8F">
        <w:rPr>
          <w:rStyle w:val="Hyperlink"/>
        </w:rPr>
        <w:t>http://winnipeg.ca/police/pr/PIC.stm</w:t>
      </w:r>
      <w:r w:rsidR="00E43A8F">
        <w:fldChar w:fldCharType="end"/>
      </w:r>
      <w:r>
        <w:t xml:space="preserve"> .</w:t>
      </w:r>
    </w:p>
    <w:p w14:paraId="1D2FE4C4" w14:textId="77777777" w:rsidR="00401D27" w:rsidRDefault="00401D27" w:rsidP="00864D5D">
      <w:pPr>
        <w:pStyle w:val="SubClauseList"/>
        <w:numPr>
          <w:ilvl w:val="6"/>
          <w:numId w:val="23"/>
        </w:numPr>
      </w:pPr>
      <w:r>
        <w:t>Individuals will need to state in the form, that they may be working in City of Winnipeg pools, libraries and community centres;</w:t>
      </w:r>
    </w:p>
    <w:p w14:paraId="5167F750" w14:textId="77777777" w:rsidR="00401D27" w:rsidRDefault="00401D27" w:rsidP="00864D5D">
      <w:pPr>
        <w:pStyle w:val="Clause"/>
        <w:numPr>
          <w:ilvl w:val="2"/>
          <w:numId w:val="23"/>
        </w:numPr>
      </w:pPr>
      <w:r>
        <w:t>The original Police Information Check (Form P–612) will be provided by the Winnipeg Police Service to the individual applicant.  The original has a validation sticker from the Winnipeg Police Service in the top right hand corner.  The applicant shall:</w:t>
      </w:r>
    </w:p>
    <w:p w14:paraId="1C87962D" w14:textId="77777777" w:rsidR="00401D27" w:rsidRDefault="00401D27" w:rsidP="00864D5D">
      <w:pPr>
        <w:pStyle w:val="ClauseList"/>
        <w:numPr>
          <w:ilvl w:val="3"/>
          <w:numId w:val="23"/>
        </w:numPr>
        <w:tabs>
          <w:tab w:val="num" w:pos="1440"/>
        </w:tabs>
      </w:pPr>
      <w:r>
        <w:t>Provide the original Police Information Check (Form P–612) to the Contract Administrator.</w:t>
      </w:r>
    </w:p>
    <w:p w14:paraId="1898F539" w14:textId="77777777" w:rsidR="00401D27" w:rsidRDefault="00401D27" w:rsidP="00401D27">
      <w:pPr>
        <w:pStyle w:val="Comment"/>
      </w:pPr>
      <w:r>
        <w:t>SPEC NOTE:   The Contract Administrator must take a photocopy of the original Police Information Check and sign it as a true copy and then return the original to the individual.</w:t>
      </w:r>
    </w:p>
    <w:p w14:paraId="3F043A03" w14:textId="77777777" w:rsidR="00401D27" w:rsidRDefault="00401D27" w:rsidP="00864D5D">
      <w:pPr>
        <w:pStyle w:val="Clause"/>
        <w:numPr>
          <w:ilvl w:val="2"/>
          <w:numId w:val="23"/>
        </w:numPr>
      </w:pPr>
      <w:r>
        <w:t xml:space="preserve">Prior to the award of Contact, and during the term of the Contract if additional or replacement individuals are proposed to perform Work, the </w:t>
      </w:r>
      <w:r w:rsidR="001C4211">
        <w:t>Bidder/</w:t>
      </w:r>
      <w:r>
        <w:t xml:space="preserve">Contractor shall supply the Contract Administrator with a Police Information Check obtained not earlier than one (1) year prior to the </w:t>
      </w:r>
      <w:r>
        <w:lastRenderedPageBreak/>
        <w:t>Submission Deadline, or a certified true copy thereof, for each individual proposed to perform the Work.</w:t>
      </w:r>
    </w:p>
    <w:p w14:paraId="203268AC" w14:textId="77777777" w:rsidR="00401D27" w:rsidRDefault="00401D27" w:rsidP="00864D5D">
      <w:pPr>
        <w:pStyle w:val="Clause"/>
        <w:numPr>
          <w:ilvl w:val="2"/>
          <w:numId w:val="23"/>
        </w:numPr>
      </w:pPr>
      <w:r>
        <w:t>Any individual for whom a Police Information Check is not provided, or for whom a Police Information Check indicates any convictions or pending charges related to property offences or crimes against another person will not be permitted to perform any Work.</w:t>
      </w:r>
    </w:p>
    <w:p w14:paraId="48E65152" w14:textId="77777777" w:rsidR="00401D27" w:rsidRDefault="00401D27" w:rsidP="00864D5D">
      <w:pPr>
        <w:pStyle w:val="Clause"/>
        <w:numPr>
          <w:ilvl w:val="2"/>
          <w:numId w:val="23"/>
        </w:numPr>
      </w:pPr>
      <w:r>
        <w:t>Any Police Information Check obtained thereby will be deemed valid for the duration of the Contract subject to a repeated records search as hereinafter specified.</w:t>
      </w:r>
    </w:p>
    <w:p w14:paraId="46CA9187" w14:textId="77777777" w:rsidR="00401D27" w:rsidRDefault="00401D27" w:rsidP="00864D5D">
      <w:pPr>
        <w:pStyle w:val="Clause"/>
        <w:numPr>
          <w:ilvl w:val="2"/>
          <w:numId w:val="23"/>
        </w:numPr>
      </w:pPr>
      <w:r>
        <w:t>Notwithstanding the foregoing, at any time during the term of the Contract, the City may, at</w:t>
      </w:r>
      <w:r w:rsidR="007D6644">
        <w:t xml:space="preserve"> their </w:t>
      </w:r>
      <w:r>
        <w:t>sole discretion and acting reasonably, require an updated Police Information Check.  Any individual who fails to provide a satisfactory Police Information Check as a result of a repeated Police Information Check will not be permitted to continue to perform any Work.</w:t>
      </w:r>
    </w:p>
    <w:p w14:paraId="643DC09B" w14:textId="502B7F95" w:rsidR="00401D27" w:rsidRDefault="00401D27" w:rsidP="00401D27">
      <w:pPr>
        <w:pStyle w:val="Comment"/>
      </w:pPr>
      <w:r>
        <w:rPr>
          <w:b/>
        </w:rPr>
        <w:t>Version 1.2</w:t>
      </w:r>
      <w:r>
        <w:t xml:space="preserve"> – Use this version of </w:t>
      </w:r>
      <w:r>
        <w:fldChar w:fldCharType="begin"/>
      </w:r>
      <w:r>
        <w:instrText xml:space="preserve"> REF _Ref313618337 \w \h </w:instrText>
      </w:r>
      <w:r>
        <w:fldChar w:fldCharType="separate"/>
      </w:r>
      <w:r w:rsidR="00656677">
        <w:t>F1.1</w:t>
      </w:r>
      <w:r>
        <w:fldChar w:fldCharType="end"/>
      </w:r>
      <w:r>
        <w:t xml:space="preserve"> if only individuals performing work in certain locations or under certain conditions, or performing certain tasks, must obtain a security clearance.</w:t>
      </w:r>
    </w:p>
    <w:p w14:paraId="3012EEF9" w14:textId="77777777" w:rsidR="00401D27" w:rsidRDefault="00401D27" w:rsidP="00864D5D">
      <w:pPr>
        <w:pStyle w:val="Clear"/>
        <w:numPr>
          <w:ilvl w:val="2"/>
          <w:numId w:val="25"/>
        </w:numPr>
      </w:pPr>
      <w:bookmarkStart w:id="427" w:name="_Ref313618337"/>
      <w:r>
        <w:t>Each individual proposed to perform the following portions of the Work:</w:t>
      </w:r>
      <w:bookmarkEnd w:id="427"/>
    </w:p>
    <w:p w14:paraId="6166992D" w14:textId="7FF8871B" w:rsidR="00401D27" w:rsidRDefault="00401D27" w:rsidP="00401D27">
      <w:pPr>
        <w:pStyle w:val="Comment"/>
        <w:ind w:left="864"/>
      </w:pPr>
      <w:r>
        <w:t xml:space="preserve">SPEC NOTE: Add or delete locations, conditions, tasks and/or exceptions thereto, e.g., consider deleting </w:t>
      </w:r>
      <w:r>
        <w:fldChar w:fldCharType="begin"/>
      </w:r>
      <w:r>
        <w:instrText xml:space="preserve"> REF _Ref313618154 \w \h </w:instrText>
      </w:r>
      <w:r>
        <w:fldChar w:fldCharType="separate"/>
      </w:r>
      <w:r w:rsidR="00656677">
        <w:t>F1.1(b)(ii)</w:t>
      </w:r>
      <w:r>
        <w:fldChar w:fldCharType="end"/>
      </w:r>
      <w:r>
        <w:t xml:space="preserve"> for a contract involving work in a playground in use.</w:t>
      </w:r>
    </w:p>
    <w:p w14:paraId="380F4191" w14:textId="77777777" w:rsidR="00401D27" w:rsidRDefault="00401D27" w:rsidP="00864D5D">
      <w:pPr>
        <w:pStyle w:val="ClauseList"/>
        <w:numPr>
          <w:ilvl w:val="3"/>
          <w:numId w:val="23"/>
        </w:numPr>
        <w:tabs>
          <w:tab w:val="num" w:pos="1440"/>
        </w:tabs>
      </w:pPr>
      <w:r>
        <w:t>any Work on private property;</w:t>
      </w:r>
    </w:p>
    <w:p w14:paraId="3C5338EF" w14:textId="77777777" w:rsidR="00401D27" w:rsidRDefault="00401D27" w:rsidP="00864D5D">
      <w:pPr>
        <w:pStyle w:val="ClauseList"/>
        <w:numPr>
          <w:ilvl w:val="3"/>
          <w:numId w:val="23"/>
        </w:numPr>
        <w:tabs>
          <w:tab w:val="num" w:pos="1440"/>
        </w:tabs>
      </w:pPr>
      <w:r>
        <w:t>any Work within City facilities other than:</w:t>
      </w:r>
    </w:p>
    <w:p w14:paraId="5FBBF9D2" w14:textId="77777777" w:rsidR="00401D27" w:rsidRDefault="00401D27" w:rsidP="00864D5D">
      <w:pPr>
        <w:pStyle w:val="ClauseSubList"/>
        <w:numPr>
          <w:ilvl w:val="4"/>
          <w:numId w:val="23"/>
        </w:numPr>
      </w:pPr>
      <w:r>
        <w:t>an underground structure such as a manhole;</w:t>
      </w:r>
    </w:p>
    <w:p w14:paraId="496BD4B1" w14:textId="77777777" w:rsidR="00401D27" w:rsidRDefault="00401D27" w:rsidP="00864D5D">
      <w:pPr>
        <w:pStyle w:val="ClauseSubList"/>
        <w:numPr>
          <w:ilvl w:val="4"/>
          <w:numId w:val="23"/>
        </w:numPr>
      </w:pPr>
      <w:bookmarkStart w:id="428" w:name="_Ref313618154"/>
      <w:r>
        <w:t>in areas and at times normally open to the public;</w:t>
      </w:r>
      <w:bookmarkEnd w:id="428"/>
    </w:p>
    <w:p w14:paraId="48CB5740" w14:textId="77777777" w:rsidR="00401D27" w:rsidRDefault="00401D27" w:rsidP="00864D5D">
      <w:pPr>
        <w:pStyle w:val="ClauseSubList"/>
        <w:numPr>
          <w:ilvl w:val="4"/>
          <w:numId w:val="23"/>
        </w:numPr>
      </w:pPr>
      <w:r>
        <w:t>^;</w:t>
      </w:r>
    </w:p>
    <w:p w14:paraId="3BDF20FF" w14:textId="77777777" w:rsidR="00401D27" w:rsidRDefault="00401D27" w:rsidP="00864D5D">
      <w:pPr>
        <w:pStyle w:val="ClauseList"/>
        <w:numPr>
          <w:ilvl w:val="3"/>
          <w:numId w:val="23"/>
        </w:numPr>
        <w:tabs>
          <w:tab w:val="num" w:pos="1440"/>
        </w:tabs>
      </w:pPr>
      <w:r>
        <w:t>communicating with residents and homeowners in person or by telephone;</w:t>
      </w:r>
    </w:p>
    <w:p w14:paraId="7A019BF1" w14:textId="77777777" w:rsidR="00401D27" w:rsidRDefault="00401D27" w:rsidP="00864D5D">
      <w:pPr>
        <w:pStyle w:val="ClauseList"/>
        <w:numPr>
          <w:ilvl w:val="3"/>
          <w:numId w:val="23"/>
        </w:numPr>
        <w:tabs>
          <w:tab w:val="num" w:pos="1440"/>
        </w:tabs>
      </w:pPr>
      <w:r>
        <w:t>^;</w:t>
      </w:r>
    </w:p>
    <w:p w14:paraId="2AC86D6E" w14:textId="77777777" w:rsidR="00401D27" w:rsidRDefault="00401D27" w:rsidP="00864D5D">
      <w:pPr>
        <w:pStyle w:val="ClauseList"/>
        <w:numPr>
          <w:ilvl w:val="3"/>
          <w:numId w:val="23"/>
        </w:numPr>
        <w:tabs>
          <w:tab w:val="num" w:pos="1440"/>
        </w:tabs>
      </w:pPr>
      <w:r>
        <w:t>^;</w:t>
      </w:r>
    </w:p>
    <w:p w14:paraId="661AD89F" w14:textId="77777777" w:rsidR="00401D27" w:rsidRDefault="00401D27" w:rsidP="00864D5D">
      <w:pPr>
        <w:pStyle w:val="SubClause"/>
        <w:numPr>
          <w:ilvl w:val="5"/>
          <w:numId w:val="23"/>
        </w:numPr>
      </w:pPr>
      <w:r>
        <w:t>Each Individual shall be required to obtain a Police Information Check from the police service having jurisdiction at</w:t>
      </w:r>
      <w:r w:rsidR="00272218">
        <w:t xml:space="preserve"> their </w:t>
      </w:r>
      <w:r>
        <w:t>place of residence. Or</w:t>
      </w:r>
    </w:p>
    <w:p w14:paraId="2EF5266D" w14:textId="77777777" w:rsidR="00401D27" w:rsidRDefault="00700B16" w:rsidP="00864D5D">
      <w:pPr>
        <w:pStyle w:val="SubClauseList"/>
        <w:numPr>
          <w:ilvl w:val="6"/>
          <w:numId w:val="23"/>
        </w:numPr>
      </w:pPr>
      <w:r>
        <w:t>S</w:t>
      </w:r>
      <w:r w:rsidRPr="00ED3858">
        <w:t xml:space="preserve">terling BackCheck – for existing account holders, log into your account to send individual invitations to employees requiring security clearance.  For those that do not have an account, click on the following link to open an account:  </w:t>
      </w:r>
      <w:hyperlink r:id="rId50" w:history="1">
        <w:r w:rsidRPr="00ED3858">
          <w:rPr>
            <w:rStyle w:val="Hyperlink"/>
          </w:rPr>
          <w:t>https://forms.sterlingbackcheck.com/partners/platform2-en.php?&amp;partner=winnipegcity</w:t>
        </w:r>
      </w:hyperlink>
      <w:r w:rsidRPr="00ED3858">
        <w:t>; or</w:t>
      </w:r>
    </w:p>
    <w:p w14:paraId="0DCFF533" w14:textId="77777777" w:rsidR="00401D27" w:rsidRDefault="00401D27" w:rsidP="00864D5D">
      <w:pPr>
        <w:pStyle w:val="SubClauseList"/>
        <w:numPr>
          <w:ilvl w:val="6"/>
          <w:numId w:val="23"/>
        </w:numPr>
      </w:pPr>
      <w:r>
        <w:t xml:space="preserve">Commissionaires (Manitoba Division), forms to be completed can be found on the website at: </w:t>
      </w:r>
      <w:hyperlink r:id="rId51" w:history="1">
        <w:r>
          <w:rPr>
            <w:rStyle w:val="Hyperlink"/>
          </w:rPr>
          <w:t>https://www.commissionaires.ca/en/manitoba/home</w:t>
        </w:r>
      </w:hyperlink>
      <w:r w:rsidR="00893141">
        <w:t>; or</w:t>
      </w:r>
    </w:p>
    <w:p w14:paraId="7DFE5195" w14:textId="77777777" w:rsidR="00893141" w:rsidRDefault="00893141" w:rsidP="00864D5D">
      <w:pPr>
        <w:pStyle w:val="SubClauseList"/>
        <w:numPr>
          <w:ilvl w:val="6"/>
          <w:numId w:val="23"/>
        </w:numPr>
      </w:pPr>
      <w:r w:rsidRPr="00893141">
        <w:t xml:space="preserve">FASTCHECK Criminal Record &amp; Fingerprint Specialists, forms to be completed can be found on the website at: </w:t>
      </w:r>
      <w:hyperlink r:id="rId52" w:history="1">
        <w:r w:rsidRPr="00893141">
          <w:rPr>
            <w:color w:val="0000FF"/>
            <w:u w:val="single"/>
          </w:rPr>
          <w:t>https://myfastcheck.com</w:t>
        </w:r>
      </w:hyperlink>
    </w:p>
    <w:p w14:paraId="208CB9D7" w14:textId="77777777" w:rsidR="00401D27" w:rsidRDefault="00401D27" w:rsidP="00401D27">
      <w:pPr>
        <w:pStyle w:val="Comment"/>
      </w:pPr>
      <w:r>
        <w:t xml:space="preserve">SPEC NOTE: Use 1.2 and 1.2.1 only if the work reasonably requires contact with vulnerable persons (under 18 years of age and/or due to age, disability or other circumstances, dependent on others or at a greater risk of harm than the general population from a person in a position of authority or trust). </w:t>
      </w:r>
    </w:p>
    <w:p w14:paraId="51C2388F" w14:textId="77777777" w:rsidR="00401D27" w:rsidRDefault="00401D27" w:rsidP="00401D27">
      <w:pPr>
        <w:pStyle w:val="Comment"/>
      </w:pPr>
      <w:r>
        <w:t xml:space="preserve">The Vulnerable Sector screening can </w:t>
      </w:r>
      <w:r>
        <w:rPr>
          <w:b/>
        </w:rPr>
        <w:t>ONLY</w:t>
      </w:r>
      <w:r>
        <w:t xml:space="preserve"> be obtained from the police service having jurisdiction at</w:t>
      </w:r>
      <w:r w:rsidR="00272218">
        <w:t xml:space="preserve"> their </w:t>
      </w:r>
      <w:r>
        <w:t>place of residence</w:t>
      </w:r>
      <w:r w:rsidR="00893141" w:rsidRPr="00893141">
        <w:rPr>
          <w:b/>
          <w:sz w:val="22"/>
          <w:szCs w:val="22"/>
        </w:rPr>
        <w:t xml:space="preserve"> </w:t>
      </w:r>
      <w:r w:rsidR="00700B16">
        <w:rPr>
          <w:b/>
          <w:sz w:val="22"/>
          <w:szCs w:val="22"/>
        </w:rPr>
        <w:t>Sterling B</w:t>
      </w:r>
      <w:r w:rsidR="00893141" w:rsidRPr="00DD586E">
        <w:rPr>
          <w:b/>
          <w:sz w:val="22"/>
          <w:szCs w:val="22"/>
        </w:rPr>
        <w:t>ackCheck, Core of Commissionaires and FASTCHECK do not perform Vulnerable Sector searches.</w:t>
      </w:r>
    </w:p>
    <w:p w14:paraId="23009C6B" w14:textId="77777777" w:rsidR="00401D27" w:rsidRDefault="00401D27" w:rsidP="00864D5D">
      <w:pPr>
        <w:pStyle w:val="Clause"/>
        <w:numPr>
          <w:ilvl w:val="2"/>
          <w:numId w:val="23"/>
        </w:numPr>
      </w:pPr>
      <w:r>
        <w:t>The following is a link to information for obtaining the Police Information Check from the City of Winnipeg Police Service</w:t>
      </w:r>
      <w:hyperlink r:id="rId53" w:history="1">
        <w:r w:rsidR="00E43A8F">
          <w:rPr>
            <w:rStyle w:val="Hyperlink"/>
          </w:rPr>
          <w:t>http://winnipeg.ca/police/pr/PIC.stm</w:t>
        </w:r>
      </w:hyperlink>
      <w:r>
        <w:t xml:space="preserve">   </w:t>
      </w:r>
      <w:r>
        <w:rPr>
          <w:rStyle w:val="Hyperlink"/>
        </w:rPr>
        <w:t xml:space="preserve"> </w:t>
      </w:r>
    </w:p>
    <w:p w14:paraId="697D7FDF" w14:textId="77777777" w:rsidR="00401D27" w:rsidRDefault="00401D27" w:rsidP="00864D5D">
      <w:pPr>
        <w:pStyle w:val="SubClause"/>
        <w:numPr>
          <w:ilvl w:val="5"/>
          <w:numId w:val="23"/>
        </w:numPr>
      </w:pPr>
      <w:r>
        <w:t xml:space="preserve">The Police Information Check shall include a Vulnerable Sector Screening.  This can be obtained by following the link below  </w:t>
      </w:r>
      <w:hyperlink r:id="rId54" w:history="1">
        <w:r w:rsidR="000C22A6" w:rsidRPr="00984190">
          <w:rPr>
            <w:rStyle w:val="Hyperlink"/>
          </w:rPr>
          <w:t>http://winnipeg.ca/police/pr/PIC.stm</w:t>
        </w:r>
      </w:hyperlink>
      <w:r>
        <w:t xml:space="preserve"> </w:t>
      </w:r>
    </w:p>
    <w:p w14:paraId="0E9F8766" w14:textId="77777777" w:rsidR="00401D27" w:rsidRDefault="00401D27" w:rsidP="00864D5D">
      <w:pPr>
        <w:pStyle w:val="SubClauseList"/>
        <w:numPr>
          <w:ilvl w:val="6"/>
          <w:numId w:val="23"/>
        </w:numPr>
      </w:pPr>
      <w:r>
        <w:t>Individuals will need to state in the form, that they may be working in City of Winnipeg pools, libraries and community centres;</w:t>
      </w:r>
    </w:p>
    <w:p w14:paraId="191A116C" w14:textId="77777777" w:rsidR="00401D27" w:rsidRDefault="00401D27" w:rsidP="00864D5D">
      <w:pPr>
        <w:pStyle w:val="SubClause"/>
        <w:numPr>
          <w:ilvl w:val="5"/>
          <w:numId w:val="23"/>
        </w:numPr>
      </w:pPr>
      <w:bookmarkStart w:id="429" w:name="_Ref313619343"/>
      <w:r>
        <w:lastRenderedPageBreak/>
        <w:t>The original Police Information Check (Form P–612) will be provided by the Winnipeg Police Service to the individual applicant.  The original has a validation sticker from the Winnipeg Police Service in the top right hand corner.  The applicant shall:</w:t>
      </w:r>
      <w:bookmarkEnd w:id="429"/>
    </w:p>
    <w:p w14:paraId="181B2D03" w14:textId="77777777" w:rsidR="00401D27" w:rsidRDefault="00401D27" w:rsidP="00864D5D">
      <w:pPr>
        <w:pStyle w:val="SubClauseList"/>
        <w:numPr>
          <w:ilvl w:val="6"/>
          <w:numId w:val="23"/>
        </w:numPr>
      </w:pPr>
      <w:r>
        <w:t>Provide the original Police Information Check (Form P–612) to the Contract Administrator.</w:t>
      </w:r>
    </w:p>
    <w:p w14:paraId="659A7838" w14:textId="77777777" w:rsidR="00401D27" w:rsidRDefault="00401D27" w:rsidP="00401D27">
      <w:pPr>
        <w:pStyle w:val="Comment"/>
      </w:pPr>
      <w:r>
        <w:t>SPEC NOTE:   The Contract Administrator must take a photocopy of the original Police Information Check and sign it as a true copy and then return the original to the individual.</w:t>
      </w:r>
    </w:p>
    <w:p w14:paraId="7202FC05" w14:textId="77777777" w:rsidR="00401D27" w:rsidRDefault="00401D27" w:rsidP="00864D5D">
      <w:pPr>
        <w:pStyle w:val="Clause"/>
        <w:numPr>
          <w:ilvl w:val="2"/>
          <w:numId w:val="23"/>
        </w:numPr>
      </w:pPr>
      <w:r>
        <w:t xml:space="preserve">Prior to the award of Contact, and during the term of the Contract if additional or replacement individuals are proposed to perform Work, the </w:t>
      </w:r>
      <w:r w:rsidR="001C4211">
        <w:t>Bidder/</w:t>
      </w:r>
      <w:r>
        <w:t>Contractor shall supply the Contract Administrator with a Police Information Check obtained not earlier than one (1) year prior to the Submission Deadline, or a certified true copy thereof, for each individual proposed to perform such Work.</w:t>
      </w:r>
    </w:p>
    <w:p w14:paraId="778B396F" w14:textId="2785D7D2" w:rsidR="00401D27" w:rsidRDefault="00401D27" w:rsidP="00864D5D">
      <w:pPr>
        <w:pStyle w:val="Clause"/>
        <w:numPr>
          <w:ilvl w:val="2"/>
          <w:numId w:val="23"/>
        </w:numPr>
      </w:pPr>
      <w:r>
        <w:t xml:space="preserve">Any individual for whom a Police Information Check is not provided, or for whom a Police Information Check indicates any convictions or pending charges related to property offences or crimes against another person will not be permitted to perform any Work specified in </w:t>
      </w:r>
      <w:r>
        <w:fldChar w:fldCharType="begin"/>
      </w:r>
      <w:r>
        <w:instrText xml:space="preserve"> REF _Ref313618337 \w \h  \* MERGEFORMAT </w:instrText>
      </w:r>
      <w:r>
        <w:fldChar w:fldCharType="separate"/>
      </w:r>
      <w:r w:rsidR="00656677">
        <w:t>F1.1</w:t>
      </w:r>
      <w:r>
        <w:fldChar w:fldCharType="end"/>
      </w:r>
      <w:r>
        <w:t>.</w:t>
      </w:r>
    </w:p>
    <w:p w14:paraId="33274DA3" w14:textId="77777777" w:rsidR="00401D27" w:rsidRDefault="00401D27" w:rsidP="00864D5D">
      <w:pPr>
        <w:pStyle w:val="Clause"/>
        <w:numPr>
          <w:ilvl w:val="2"/>
          <w:numId w:val="23"/>
        </w:numPr>
      </w:pPr>
      <w:r>
        <w:t>Any Police Information Check obtained thereby will be deemed valid for the duration of the Contract subject to a repeated records search as hereinafter specified.</w:t>
      </w:r>
    </w:p>
    <w:p w14:paraId="05DA38DD" w14:textId="4C59BCFE" w:rsidR="00401D27" w:rsidRDefault="00401D27" w:rsidP="00864D5D">
      <w:pPr>
        <w:pStyle w:val="Clause"/>
        <w:numPr>
          <w:ilvl w:val="2"/>
          <w:numId w:val="23"/>
        </w:numPr>
      </w:pPr>
      <w:r>
        <w:t>Notwithstanding the foregoing, at any time during the term of the Contract, the City may, at</w:t>
      </w:r>
      <w:r w:rsidR="007D6644">
        <w:t xml:space="preserve"> their </w:t>
      </w:r>
      <w:r>
        <w:t xml:space="preserve">sole discretion and acting reasonably, require an updated Police Information Check.  Any individual who fails to provide a satisfactory Police Information Check as a result of a repeated Police Information Check will not be permitted to continue to perform any Work specified in </w:t>
      </w:r>
      <w:r>
        <w:fldChar w:fldCharType="begin"/>
      </w:r>
      <w:r>
        <w:instrText xml:space="preserve"> REF _Ref313618337 \w \h  \* MERGEFORMAT </w:instrText>
      </w:r>
      <w:r>
        <w:fldChar w:fldCharType="separate"/>
      </w:r>
      <w:r w:rsidR="00656677">
        <w:t>F1.1</w:t>
      </w:r>
      <w:r>
        <w:fldChar w:fldCharType="end"/>
      </w:r>
      <w:r>
        <w:t>.</w:t>
      </w:r>
    </w:p>
    <w:p w14:paraId="1FC4372D" w14:textId="00A6D28F" w:rsidR="00401D27" w:rsidRDefault="00401D27" w:rsidP="00401D27">
      <w:pPr>
        <w:pStyle w:val="Comment"/>
        <w:rPr>
          <w:rFonts w:cs="Arial"/>
        </w:rPr>
      </w:pPr>
      <w:r>
        <w:t xml:space="preserve">SPEC NOTE: </w:t>
      </w:r>
      <w:r>
        <w:rPr>
          <w:rFonts w:cs="Arial"/>
        </w:rPr>
        <w:t xml:space="preserve">Use 1.8 to 1.12 </w:t>
      </w:r>
      <w:r>
        <w:t xml:space="preserve">only if the work reasonably requires contact with children.  Use </w:t>
      </w:r>
      <w:r>
        <w:fldChar w:fldCharType="begin"/>
      </w:r>
      <w:r>
        <w:instrText xml:space="preserve"> REF _Ref313618337 \w \h </w:instrText>
      </w:r>
      <w:r>
        <w:fldChar w:fldCharType="separate"/>
      </w:r>
      <w:r w:rsidR="00656677">
        <w:t>F1.1</w:t>
      </w:r>
      <w:r>
        <w:fldChar w:fldCharType="end"/>
      </w:r>
      <w:r>
        <w:t xml:space="preserve"> above.</w:t>
      </w:r>
    </w:p>
    <w:p w14:paraId="4585785D" w14:textId="77777777" w:rsidR="00401D27" w:rsidRDefault="00401D27" w:rsidP="00864D5D">
      <w:pPr>
        <w:pStyle w:val="Clause"/>
        <w:numPr>
          <w:ilvl w:val="2"/>
          <w:numId w:val="23"/>
        </w:numPr>
      </w:pPr>
      <w:r>
        <w:t xml:space="preserve">Each individual proposed to perform the following portions of the Work: </w:t>
      </w:r>
    </w:p>
    <w:p w14:paraId="2C675869" w14:textId="77777777" w:rsidR="00401D27" w:rsidRDefault="00401D27" w:rsidP="00401D27">
      <w:pPr>
        <w:pStyle w:val="Comment"/>
        <w:ind w:left="864"/>
      </w:pPr>
      <w:r>
        <w:t>SPEC NOTE: Identify locations or conditions of Work, and/or specific tasks.</w:t>
      </w:r>
    </w:p>
    <w:p w14:paraId="13B778B5" w14:textId="77777777" w:rsidR="00401D27" w:rsidRDefault="00401D27" w:rsidP="00864D5D">
      <w:pPr>
        <w:pStyle w:val="ClauseList"/>
        <w:numPr>
          <w:ilvl w:val="3"/>
          <w:numId w:val="23"/>
        </w:numPr>
        <w:tabs>
          <w:tab w:val="num" w:pos="1440"/>
        </w:tabs>
      </w:pPr>
      <w:r>
        <w:t>^;</w:t>
      </w:r>
    </w:p>
    <w:p w14:paraId="009E72F4" w14:textId="77777777" w:rsidR="00401D27" w:rsidRDefault="00401D27" w:rsidP="00864D5D">
      <w:pPr>
        <w:pStyle w:val="ClauseList"/>
        <w:numPr>
          <w:ilvl w:val="3"/>
          <w:numId w:val="23"/>
        </w:numPr>
        <w:tabs>
          <w:tab w:val="num" w:pos="1440"/>
        </w:tabs>
      </w:pPr>
      <w:r>
        <w:t>^;</w:t>
      </w:r>
    </w:p>
    <w:p w14:paraId="59AC9AC9" w14:textId="77777777" w:rsidR="00401D27" w:rsidRDefault="00401D27" w:rsidP="00864D5D">
      <w:pPr>
        <w:pStyle w:val="ClauseList"/>
        <w:numPr>
          <w:ilvl w:val="3"/>
          <w:numId w:val="23"/>
        </w:numPr>
        <w:tabs>
          <w:tab w:val="num" w:pos="1440"/>
        </w:tabs>
      </w:pPr>
      <w:r>
        <w:t>^;</w:t>
      </w:r>
    </w:p>
    <w:p w14:paraId="4DBAE7F0" w14:textId="77777777" w:rsidR="00401D27" w:rsidRDefault="00401D27" w:rsidP="00401D27">
      <w:pPr>
        <w:spacing w:before="100"/>
        <w:ind w:left="864"/>
      </w:pPr>
      <w:r>
        <w:t>shall be required to obtain a Child Abuse Registry check from the Manitoba Child Abuse Registry.</w:t>
      </w:r>
    </w:p>
    <w:p w14:paraId="1660BC1B" w14:textId="77777777" w:rsidR="00401D27" w:rsidRDefault="00401D27" w:rsidP="00864D5D">
      <w:pPr>
        <w:pStyle w:val="Clause"/>
        <w:numPr>
          <w:ilvl w:val="2"/>
          <w:numId w:val="23"/>
        </w:numPr>
      </w:pPr>
      <w:r>
        <w:t xml:space="preserve">Prior to the award of Contact, and during the term of the Contract if additional or replacement individuals are proposed to perform Work, the </w:t>
      </w:r>
      <w:r w:rsidR="001C4211">
        <w:t>Bidder/</w:t>
      </w:r>
      <w:r>
        <w:t xml:space="preserve">Contractor shall supply the Contract Administrator with a satisfactory </w:t>
      </w:r>
      <w:r>
        <w:rPr>
          <w:i/>
        </w:rPr>
        <w:t>Child Abuse Registry Self-Check – Information and Results</w:t>
      </w:r>
      <w:r>
        <w:t xml:space="preserve"> obtained not earlier than one (1) year prior to the Submission Deadline, or a certified true copy thereof, for each individual proposed to perform such Work.</w:t>
      </w:r>
    </w:p>
    <w:p w14:paraId="181D0A17" w14:textId="5F06E1F2" w:rsidR="00401D27" w:rsidRDefault="00401D27" w:rsidP="00864D5D">
      <w:pPr>
        <w:pStyle w:val="Clause"/>
        <w:numPr>
          <w:ilvl w:val="2"/>
          <w:numId w:val="23"/>
        </w:numPr>
      </w:pPr>
      <w:r>
        <w:t xml:space="preserve">Any individual for whom a Child Abuse Registry result is not provided, or for whom a Child Abuse Registry result indicates the subject is listed on the Manitoba Child Abuse Registry, will not be permitted to perform any Work specified in </w:t>
      </w:r>
      <w:r>
        <w:fldChar w:fldCharType="begin"/>
      </w:r>
      <w:r>
        <w:instrText xml:space="preserve"> REF _Ref313618337 \w \h  \* MERGEFORMAT </w:instrText>
      </w:r>
      <w:r>
        <w:fldChar w:fldCharType="separate"/>
      </w:r>
      <w:r w:rsidR="00656677">
        <w:t>F1.1</w:t>
      </w:r>
      <w:r>
        <w:fldChar w:fldCharType="end"/>
      </w:r>
      <w:r>
        <w:t>.</w:t>
      </w:r>
    </w:p>
    <w:p w14:paraId="2D18C343" w14:textId="77777777" w:rsidR="00401D27" w:rsidRDefault="00401D27" w:rsidP="00864D5D">
      <w:pPr>
        <w:pStyle w:val="Clause"/>
        <w:numPr>
          <w:ilvl w:val="2"/>
          <w:numId w:val="23"/>
        </w:numPr>
      </w:pPr>
      <w:r>
        <w:t>Any Child Abuse Registry result obtained thereby will be deemed valid for the duration of the Contract subject to a repeated Child Abuse Registry check as hereinafter specified.</w:t>
      </w:r>
    </w:p>
    <w:p w14:paraId="2A07AFF1" w14:textId="5769AD86" w:rsidR="00401D27" w:rsidRDefault="00401D27" w:rsidP="00864D5D">
      <w:pPr>
        <w:pStyle w:val="Clause"/>
        <w:numPr>
          <w:ilvl w:val="2"/>
          <w:numId w:val="23"/>
        </w:numPr>
        <w:rPr>
          <w:lang w:val="en-GB"/>
        </w:rPr>
      </w:pPr>
      <w:r>
        <w:t>Notwithstanding the foregoing, at any time during the term of the Contract, the City may, at</w:t>
      </w:r>
      <w:r w:rsidR="007D6644">
        <w:t xml:space="preserve"> their </w:t>
      </w:r>
      <w:r>
        <w:t xml:space="preserve">sole discretion and acting reasonably, require an updated Child Abuse Registry check.  Any individual who fails to provide a satisfactory Child Abuse Registry result as a result of a repeated Child Abuse Registry check will not be permitted to continue to perform any Work specified in </w:t>
      </w:r>
      <w:r>
        <w:fldChar w:fldCharType="begin"/>
      </w:r>
      <w:r>
        <w:instrText xml:space="preserve"> REF _Ref313618337 \w \h  \* MERGEFORMAT </w:instrText>
      </w:r>
      <w:r>
        <w:fldChar w:fldCharType="separate"/>
      </w:r>
      <w:r w:rsidR="00656677">
        <w:t>F1.1</w:t>
      </w:r>
      <w:r>
        <w:fldChar w:fldCharType="end"/>
      </w:r>
      <w:r>
        <w:t>.</w:t>
      </w:r>
      <w:r>
        <w:rPr>
          <w:lang w:val="en-GB"/>
        </w:rPr>
        <w:t xml:space="preserve"> </w:t>
      </w:r>
    </w:p>
    <w:p w14:paraId="03F578C9" w14:textId="77777777" w:rsidR="00401D27" w:rsidRDefault="00401D27" w:rsidP="00401D27">
      <w:pPr>
        <w:pStyle w:val="Comment"/>
      </w:pPr>
      <w:r>
        <w:rPr>
          <w:b/>
        </w:rPr>
        <w:lastRenderedPageBreak/>
        <w:t>Version 1.3</w:t>
      </w:r>
      <w:r>
        <w:t xml:space="preserve"> – Use this version of F.1.1 if only individuals performing work in certain locations or under certain conditions, or performing certain tasks, must obtain a Police Information Check and a Safety Verification Check. </w:t>
      </w:r>
    </w:p>
    <w:p w14:paraId="7B276E63" w14:textId="77777777" w:rsidR="002155A0" w:rsidRDefault="002155A0" w:rsidP="002155A0">
      <w:pPr>
        <w:pStyle w:val="Comment"/>
      </w:pPr>
      <w:r>
        <w:t xml:space="preserve">SPEC NOTE: </w:t>
      </w:r>
      <w:r>
        <w:rPr>
          <w:b/>
        </w:rPr>
        <w:t>For Water and Waste Department Use ONLY</w:t>
      </w:r>
      <w:r w:rsidR="0027457C">
        <w:rPr>
          <w:b/>
        </w:rPr>
        <w:t>.</w:t>
      </w:r>
      <w:r>
        <w:t xml:space="preserve">  </w:t>
      </w:r>
      <w:r w:rsidRPr="00B36782">
        <w:t>Any work within facilities associated with the water supply, treatment and distribution system including the Shoal Lake Intake Facility, Shoal Lake Aqueduct, Deacon Reservoir, Water Treatment Plant, Regional Pumping Stations, and Booster Pumping Stations requires an Additional Security Check = The Safety Verification Check.  This is to be obtained through BackCheck.  Add as an (i) Contact Ron Risley at 204-986-3758 if you have any questions regarding the Safety Verification.</w:t>
      </w:r>
    </w:p>
    <w:p w14:paraId="32C2D516" w14:textId="77777777" w:rsidR="00401D27" w:rsidRDefault="002155A0" w:rsidP="002155A0">
      <w:pPr>
        <w:pStyle w:val="Comment"/>
      </w:pPr>
      <w:r>
        <w:t xml:space="preserve">SPEC NOTE:  Sterling Talent Solutions provide the BackCheck Service for the Police Information Check/ Criminal Record Check and/or the </w:t>
      </w:r>
      <w:r w:rsidR="00A47764">
        <w:t>Global Sanctions &amp; PEP</w:t>
      </w:r>
      <w:r>
        <w:t xml:space="preserve"> Checks.</w:t>
      </w:r>
    </w:p>
    <w:p w14:paraId="7775700D" w14:textId="77777777" w:rsidR="002155A0" w:rsidRPr="002155A0" w:rsidRDefault="002155A0" w:rsidP="00864D5D">
      <w:pPr>
        <w:pStyle w:val="Clause"/>
        <w:numPr>
          <w:ilvl w:val="2"/>
          <w:numId w:val="28"/>
        </w:numPr>
        <w:rPr>
          <w:lang w:val="en-GB"/>
        </w:rPr>
      </w:pPr>
      <w:bookmarkStart w:id="430" w:name="_Ref24103023"/>
      <w:r w:rsidRPr="00B36782">
        <w:t xml:space="preserve">Each individual proposed to perform Work under this Contract within facilities associated with the water supply, treatment and distribution system including the Shoal Lake Intake Facility, Shoal Lake Aqueduct, Deacon Reservoir, Water Treatment Plant, Regional Pumping Stations, and Booster Pumping Stations shall be required to obtain a </w:t>
      </w:r>
      <w:r w:rsidR="00A47764">
        <w:t>Global Sanctions &amp; PEP</w:t>
      </w:r>
      <w:r w:rsidRPr="00B36782">
        <w:t xml:space="preserve"> Check </w:t>
      </w:r>
      <w:r w:rsidRPr="002155A0">
        <w:rPr>
          <w:b/>
        </w:rPr>
        <w:t>and</w:t>
      </w:r>
      <w:r w:rsidRPr="00B36782">
        <w:t xml:space="preserve"> a Police Information Check as detailed below</w:t>
      </w:r>
      <w:r>
        <w:t>.</w:t>
      </w:r>
      <w:bookmarkEnd w:id="430"/>
    </w:p>
    <w:p w14:paraId="6F58925D" w14:textId="77777777" w:rsidR="002155A0" w:rsidRPr="0076195C" w:rsidRDefault="002155A0" w:rsidP="00864D5D">
      <w:pPr>
        <w:pStyle w:val="SubClause"/>
        <w:numPr>
          <w:ilvl w:val="5"/>
          <w:numId w:val="14"/>
        </w:numPr>
      </w:pPr>
      <w:r>
        <w:t xml:space="preserve">The </w:t>
      </w:r>
      <w:r w:rsidR="00A47764">
        <w:t>Global Sanctions &amp; PEP</w:t>
      </w:r>
      <w:r>
        <w:t xml:space="preserve"> Check must be obtained through Sterling BackCheck.</w:t>
      </w:r>
    </w:p>
    <w:p w14:paraId="33F3EC80" w14:textId="126AD302" w:rsidR="002155A0" w:rsidRPr="0076195C" w:rsidRDefault="002155A0" w:rsidP="00864D5D">
      <w:pPr>
        <w:pStyle w:val="SubClauseList"/>
        <w:numPr>
          <w:ilvl w:val="6"/>
          <w:numId w:val="14"/>
        </w:numPr>
      </w:pPr>
      <w:r w:rsidRPr="0076195C">
        <w:t xml:space="preserve">A Sterling BackCheck account must be setup 72 hours prior to individual </w:t>
      </w:r>
      <w:r>
        <w:t xml:space="preserve">security clearances </w:t>
      </w:r>
      <w:r w:rsidRPr="0076195C">
        <w:t xml:space="preserve">to allow sufficient time for activation of </w:t>
      </w:r>
      <w:r>
        <w:t xml:space="preserve">the </w:t>
      </w:r>
      <w:r w:rsidRPr="00662DBC">
        <w:t>contracting company</w:t>
      </w:r>
      <w:r>
        <w:t>’s</w:t>
      </w:r>
      <w:r w:rsidRPr="0076195C">
        <w:t xml:space="preserve"> account.  If </w:t>
      </w:r>
      <w:r>
        <w:t>the</w:t>
      </w:r>
      <w:r w:rsidRPr="001E172D">
        <w:t xml:space="preserve"> </w:t>
      </w:r>
      <w:r w:rsidRPr="00662DBC">
        <w:t>contracting company</w:t>
      </w:r>
      <w:r w:rsidRPr="0076195C">
        <w:t xml:space="preserve"> ha</w:t>
      </w:r>
      <w:r>
        <w:t>s</w:t>
      </w:r>
      <w:r w:rsidRPr="0076195C">
        <w:t xml:space="preserve"> an existing City of Winnipeg Sterling Backcheck vendor account, </w:t>
      </w:r>
      <w:r>
        <w:t>they</w:t>
      </w:r>
      <w:r w:rsidRPr="0076195C">
        <w:t xml:space="preserve"> may skip to </w:t>
      </w:r>
      <w:r>
        <w:fldChar w:fldCharType="begin"/>
      </w:r>
      <w:r>
        <w:instrText xml:space="preserve"> REF _Ref24103399 \r \h </w:instrText>
      </w:r>
      <w:r>
        <w:fldChar w:fldCharType="separate"/>
      </w:r>
      <w:r w:rsidR="00656677">
        <w:t>(d)</w:t>
      </w:r>
      <w:r>
        <w:fldChar w:fldCharType="end"/>
      </w:r>
      <w:r w:rsidRPr="0076195C">
        <w:t xml:space="preserve"> below.  </w:t>
      </w:r>
    </w:p>
    <w:p w14:paraId="2FC4C7F0" w14:textId="77777777" w:rsidR="002155A0" w:rsidRPr="00662DBC" w:rsidRDefault="002155A0" w:rsidP="00864D5D">
      <w:pPr>
        <w:pStyle w:val="SubClauseList"/>
        <w:numPr>
          <w:ilvl w:val="6"/>
          <w:numId w:val="14"/>
        </w:numPr>
      </w:pPr>
      <w:r>
        <w:t>An a</w:t>
      </w:r>
      <w:r w:rsidRPr="00662DBC">
        <w:t xml:space="preserve">uthorized individual of </w:t>
      </w:r>
      <w:r>
        <w:t xml:space="preserve">the </w:t>
      </w:r>
      <w:r w:rsidRPr="00662DBC">
        <w:t>contracting company</w:t>
      </w:r>
      <w:r>
        <w:t xml:space="preserve"> must c</w:t>
      </w:r>
      <w:r w:rsidRPr="00662DBC">
        <w:t xml:space="preserve">omplete the Sterling Backcheck Setup Form. There is no cost to </w:t>
      </w:r>
      <w:r>
        <w:t>the</w:t>
      </w:r>
      <w:r w:rsidRPr="00662DBC">
        <w:t xml:space="preserve"> organization to set up </w:t>
      </w:r>
      <w:r>
        <w:t>the</w:t>
      </w:r>
      <w:r w:rsidRPr="00662DBC">
        <w:t xml:space="preserve"> account. Click on the link below, complete the form</w:t>
      </w:r>
      <w:r>
        <w:t>,</w:t>
      </w:r>
      <w:r w:rsidRPr="00662DBC">
        <w:t xml:space="preserve"> and hit </w:t>
      </w:r>
      <w:r>
        <w:t>s</w:t>
      </w:r>
      <w:r w:rsidRPr="00662DBC">
        <w:t xml:space="preserve">ubmit. **(This form is </w:t>
      </w:r>
      <w:r>
        <w:t xml:space="preserve">to be </w:t>
      </w:r>
      <w:r w:rsidRPr="00662DBC">
        <w:t xml:space="preserve">completed by the company, not by the </w:t>
      </w:r>
      <w:r>
        <w:t>employee</w:t>
      </w:r>
      <w:r w:rsidRPr="002B1B4C">
        <w:t xml:space="preserve"> </w:t>
      </w:r>
      <w:r w:rsidRPr="00662DBC">
        <w:t xml:space="preserve">requiring the </w:t>
      </w:r>
      <w:r>
        <w:t>security clearances</w:t>
      </w:r>
      <w:r w:rsidRPr="00662DBC">
        <w:t xml:space="preserve">).  </w:t>
      </w:r>
      <w:hyperlink r:id="rId55" w:history="1">
        <w:r w:rsidRPr="00AB48FF">
          <w:rPr>
            <w:rStyle w:val="Hyperlink"/>
            <w:lang w:val="en-GB"/>
          </w:rPr>
          <w:t>https://forms.sterlingbackcheck.com/partners/platform2-en.php?&amp;partner=winnipegcity</w:t>
        </w:r>
      </w:hyperlink>
      <w:r w:rsidRPr="00662DBC">
        <w:t xml:space="preserve"> </w:t>
      </w:r>
    </w:p>
    <w:p w14:paraId="2B370912" w14:textId="77777777" w:rsidR="002155A0" w:rsidRPr="00662DBC" w:rsidRDefault="002155A0" w:rsidP="00864D5D">
      <w:pPr>
        <w:pStyle w:val="SubClauseList"/>
        <w:numPr>
          <w:ilvl w:val="6"/>
          <w:numId w:val="14"/>
        </w:numPr>
      </w:pPr>
      <w:r w:rsidRPr="00662DBC">
        <w:t xml:space="preserve">Within 48 hours </w:t>
      </w:r>
      <w:r>
        <w:t>of c</w:t>
      </w:r>
      <w:r w:rsidRPr="00662DBC">
        <w:t>omplet</w:t>
      </w:r>
      <w:r>
        <w:t>ing</w:t>
      </w:r>
      <w:r w:rsidRPr="00662DBC">
        <w:t xml:space="preserve"> the Sterling Backcheck Setup Form</w:t>
      </w:r>
      <w:r>
        <w:t>,</w:t>
      </w:r>
      <w:r w:rsidRPr="00662DBC">
        <w:t xml:space="preserve"> </w:t>
      </w:r>
      <w:r>
        <w:t>the a</w:t>
      </w:r>
      <w:r w:rsidRPr="00662DBC">
        <w:t xml:space="preserve">uthorized individual of </w:t>
      </w:r>
      <w:r>
        <w:t xml:space="preserve">the </w:t>
      </w:r>
      <w:r w:rsidRPr="00662DBC">
        <w:t xml:space="preserve">contracting company will receive </w:t>
      </w:r>
      <w:r>
        <w:t>a</w:t>
      </w:r>
      <w:r w:rsidRPr="00662DBC">
        <w:t xml:space="preserve"> Username and Password for Sterling Backcheck. It will appear in </w:t>
      </w:r>
      <w:r>
        <w:t>their</w:t>
      </w:r>
      <w:r w:rsidRPr="00662DBC">
        <w:t xml:space="preserve"> </w:t>
      </w:r>
      <w:r>
        <w:t>i</w:t>
      </w:r>
      <w:r w:rsidRPr="00662DBC">
        <w:t xml:space="preserve">nbox as a </w:t>
      </w:r>
      <w:r>
        <w:t>“</w:t>
      </w:r>
      <w:r w:rsidRPr="00662DBC">
        <w:t>Welcome to Sterling Backcheck</w:t>
      </w:r>
      <w:r>
        <w:t>”</w:t>
      </w:r>
      <w:r w:rsidRPr="00662DBC">
        <w:t xml:space="preserve"> email. Upon receipt</w:t>
      </w:r>
      <w:r>
        <w:t>,</w:t>
      </w:r>
      <w:r w:rsidRPr="00662DBC">
        <w:t xml:space="preserve"> </w:t>
      </w:r>
      <w:r>
        <w:t>the a</w:t>
      </w:r>
      <w:r w:rsidRPr="00662DBC">
        <w:t xml:space="preserve">uthorized individual of </w:t>
      </w:r>
      <w:r>
        <w:t xml:space="preserve">the </w:t>
      </w:r>
      <w:r w:rsidRPr="00662DBC">
        <w:t xml:space="preserve">contracting company will be asked to login to the Sterling Backcheck website to set </w:t>
      </w:r>
      <w:r>
        <w:t>their</w:t>
      </w:r>
      <w:r w:rsidRPr="00662DBC">
        <w:t xml:space="preserve"> security questions and password. Once </w:t>
      </w:r>
      <w:r>
        <w:t>completed,</w:t>
      </w:r>
      <w:r w:rsidRPr="00662DBC">
        <w:t xml:space="preserve"> </w:t>
      </w:r>
      <w:r>
        <w:t>individual</w:t>
      </w:r>
      <w:r w:rsidRPr="00662DBC">
        <w:t xml:space="preserve"> </w:t>
      </w:r>
      <w:r>
        <w:t>security clearance requests can be submitted</w:t>
      </w:r>
      <w:r w:rsidRPr="00662DBC">
        <w:t>.</w:t>
      </w:r>
    </w:p>
    <w:p w14:paraId="7963CAEE" w14:textId="77777777" w:rsidR="002155A0" w:rsidRPr="00662DBC" w:rsidRDefault="002155A0" w:rsidP="00864D5D">
      <w:pPr>
        <w:pStyle w:val="SubClauseList"/>
        <w:numPr>
          <w:ilvl w:val="6"/>
          <w:numId w:val="14"/>
        </w:numPr>
      </w:pPr>
      <w:bookmarkStart w:id="431" w:name="_Ref24103399"/>
      <w:r w:rsidRPr="00662DBC">
        <w:t xml:space="preserve">In order to run a </w:t>
      </w:r>
      <w:r w:rsidR="00A47764">
        <w:t>Global Sanctions &amp; PEP</w:t>
      </w:r>
      <w:r w:rsidRPr="00662DBC">
        <w:t xml:space="preserve"> </w:t>
      </w:r>
      <w:r>
        <w:t>Check and/or a Police Information Check</w:t>
      </w:r>
      <w:r w:rsidRPr="00662DBC">
        <w:t>, follow the steps below:</w:t>
      </w:r>
      <w:bookmarkEnd w:id="431"/>
    </w:p>
    <w:p w14:paraId="046D1309" w14:textId="77777777" w:rsidR="002155A0" w:rsidRPr="00662DBC" w:rsidRDefault="002155A0" w:rsidP="00864D5D">
      <w:pPr>
        <w:pStyle w:val="SubClauseSubList"/>
        <w:numPr>
          <w:ilvl w:val="7"/>
          <w:numId w:val="14"/>
        </w:numPr>
      </w:pPr>
      <w:r w:rsidRPr="00662DBC">
        <w:t>Click on the su</w:t>
      </w:r>
      <w:r>
        <w:t>b-tab labelled “Order eConsent”.</w:t>
      </w:r>
    </w:p>
    <w:p w14:paraId="677FFC6F" w14:textId="77777777" w:rsidR="002155A0" w:rsidRPr="00AB48FF" w:rsidRDefault="002155A0" w:rsidP="00864D5D">
      <w:pPr>
        <w:pStyle w:val="SubClauseSubList"/>
        <w:numPr>
          <w:ilvl w:val="7"/>
          <w:numId w:val="14"/>
        </w:numPr>
        <w:rPr>
          <w:lang w:val="en-GB"/>
        </w:rPr>
      </w:pPr>
      <w:r w:rsidRPr="00AB48FF">
        <w:rPr>
          <w:lang w:val="en-GB"/>
        </w:rPr>
        <w:t xml:space="preserve">Fill out the required information about the </w:t>
      </w:r>
      <w:r>
        <w:t>employee</w:t>
      </w:r>
      <w:r w:rsidRPr="002B1B4C">
        <w:t xml:space="preserve"> proposed to perform Work under this Contract within </w:t>
      </w:r>
      <w:r>
        <w:t>City facilities</w:t>
      </w:r>
      <w:r w:rsidRPr="002B1B4C">
        <w:t xml:space="preserve"> </w:t>
      </w:r>
      <w:r w:rsidRPr="00AB48FF">
        <w:rPr>
          <w:lang w:val="en-GB"/>
        </w:rPr>
        <w:t xml:space="preserve">(the person that requires the </w:t>
      </w:r>
      <w:r>
        <w:t>security clearances</w:t>
      </w:r>
      <w:r w:rsidRPr="00AB48FF">
        <w:rPr>
          <w:lang w:val="en-GB"/>
        </w:rPr>
        <w:t xml:space="preserve">). </w:t>
      </w:r>
    </w:p>
    <w:p w14:paraId="3404290F" w14:textId="77777777" w:rsidR="002155A0" w:rsidRPr="00662DBC" w:rsidRDefault="002155A0" w:rsidP="00864D5D">
      <w:pPr>
        <w:pStyle w:val="SubClauseSubList"/>
        <w:numPr>
          <w:ilvl w:val="7"/>
          <w:numId w:val="14"/>
        </w:numPr>
      </w:pPr>
      <w:r w:rsidRPr="00662DBC">
        <w:t xml:space="preserve">Select your location under the “Order Information” section and enter </w:t>
      </w:r>
      <w:r>
        <w:t>the</w:t>
      </w:r>
      <w:r w:rsidRPr="00662DBC">
        <w:t xml:space="preserve"> organization’s phone number, if required</w:t>
      </w:r>
      <w:r>
        <w:t>.</w:t>
      </w:r>
      <w:r w:rsidRPr="00662DBC">
        <w:t xml:space="preserve"> </w:t>
      </w:r>
    </w:p>
    <w:p w14:paraId="1EA7EC28" w14:textId="77777777" w:rsidR="002155A0" w:rsidRPr="00662DBC" w:rsidRDefault="002155A0" w:rsidP="00864D5D">
      <w:pPr>
        <w:pStyle w:val="SubClauseSubList"/>
        <w:numPr>
          <w:ilvl w:val="7"/>
          <w:numId w:val="14"/>
        </w:numPr>
      </w:pPr>
      <w:r w:rsidRPr="00662DBC">
        <w:t xml:space="preserve">Select the </w:t>
      </w:r>
      <w:r>
        <w:t xml:space="preserve">required </w:t>
      </w:r>
      <w:r w:rsidRPr="00662DBC">
        <w:t xml:space="preserve">individual service(s) in the dropdown menu under the “Select Services” section. If both the </w:t>
      </w:r>
      <w:r w:rsidR="00A47764">
        <w:t>Global Sanctions &amp; PEP</w:t>
      </w:r>
      <w:r>
        <w:t xml:space="preserve"> Check</w:t>
      </w:r>
      <w:r w:rsidRPr="00662DBC">
        <w:t xml:space="preserve"> </w:t>
      </w:r>
      <w:r>
        <w:t>and the Police Information Check are required</w:t>
      </w:r>
      <w:r w:rsidRPr="00662DBC">
        <w:t xml:space="preserve">, select </w:t>
      </w:r>
      <w:r>
        <w:t xml:space="preserve">the </w:t>
      </w:r>
      <w:r w:rsidRPr="00662DBC">
        <w:t xml:space="preserve">Sterling Backcheck Package One (with electronic identity verification). Once selected, both the </w:t>
      </w:r>
      <w:r w:rsidR="00A47764">
        <w:t>Global Sanctions &amp; PEP</w:t>
      </w:r>
      <w:r w:rsidRPr="00662DBC">
        <w:t xml:space="preserve"> </w:t>
      </w:r>
      <w:r>
        <w:t>Check and the Police Information Check</w:t>
      </w:r>
      <w:r w:rsidRPr="00662DBC">
        <w:t xml:space="preserve"> </w:t>
      </w:r>
      <w:r>
        <w:t xml:space="preserve">should </w:t>
      </w:r>
      <w:r w:rsidRPr="00662DBC">
        <w:t>have a grey check mark beside them</w:t>
      </w:r>
      <w:r>
        <w:t>.</w:t>
      </w:r>
      <w:r w:rsidRPr="00662DBC">
        <w:t xml:space="preserve"> </w:t>
      </w:r>
    </w:p>
    <w:p w14:paraId="2B1B8DDA" w14:textId="77777777" w:rsidR="002155A0" w:rsidRPr="00662DBC" w:rsidRDefault="002155A0" w:rsidP="00864D5D">
      <w:pPr>
        <w:pStyle w:val="SubClauseSubList"/>
        <w:numPr>
          <w:ilvl w:val="7"/>
          <w:numId w:val="14"/>
        </w:numPr>
      </w:pPr>
      <w:r w:rsidRPr="00662DBC">
        <w:t xml:space="preserve">Scroll down to the bottom and click the blue “Submit” button. </w:t>
      </w:r>
      <w:r>
        <w:t xml:space="preserve">The employee </w:t>
      </w:r>
      <w:r w:rsidRPr="002B1B4C">
        <w:t xml:space="preserve">proposed to perform Work under this Contract within </w:t>
      </w:r>
      <w:r>
        <w:t>City facilities</w:t>
      </w:r>
      <w:r w:rsidRPr="00662DBC">
        <w:t xml:space="preserve"> </w:t>
      </w:r>
      <w:r>
        <w:t xml:space="preserve">will be invited </w:t>
      </w:r>
      <w:r w:rsidRPr="00662DBC">
        <w:t xml:space="preserve">to complete their security clearance. </w:t>
      </w:r>
    </w:p>
    <w:p w14:paraId="5B1DBD6F" w14:textId="77777777" w:rsidR="002155A0" w:rsidRPr="00662DBC" w:rsidRDefault="002155A0" w:rsidP="00864D5D">
      <w:pPr>
        <w:pStyle w:val="SubClauseSubList"/>
        <w:numPr>
          <w:ilvl w:val="7"/>
          <w:numId w:val="14"/>
        </w:numPr>
      </w:pPr>
      <w:r>
        <w:t>The e</w:t>
      </w:r>
      <w:r w:rsidRPr="00662DBC">
        <w:t xml:space="preserve">mployee </w:t>
      </w:r>
      <w:r>
        <w:t>will receive</w:t>
      </w:r>
      <w:r w:rsidRPr="00662DBC">
        <w:t xml:space="preserve"> the invitation</w:t>
      </w:r>
      <w:r>
        <w:t xml:space="preserve"> and must click</w:t>
      </w:r>
      <w:r w:rsidRPr="00662DBC">
        <w:t xml:space="preserve"> on the link</w:t>
      </w:r>
      <w:r>
        <w:t xml:space="preserve"> and complete</w:t>
      </w:r>
      <w:r w:rsidRPr="00662DBC">
        <w:t xml:space="preserve"> their </w:t>
      </w:r>
      <w:r w:rsidR="00A47764">
        <w:t>Global Sanctions &amp; PEP</w:t>
      </w:r>
      <w:r w:rsidRPr="00662DBC">
        <w:t xml:space="preserve"> </w:t>
      </w:r>
      <w:r>
        <w:t xml:space="preserve">Check </w:t>
      </w:r>
      <w:r w:rsidRPr="00662DBC">
        <w:t xml:space="preserve">and/or </w:t>
      </w:r>
      <w:r>
        <w:t>Police Information Check</w:t>
      </w:r>
      <w:r w:rsidRPr="00662DBC">
        <w:t xml:space="preserve">. </w:t>
      </w:r>
    </w:p>
    <w:p w14:paraId="1EF931FA" w14:textId="77777777" w:rsidR="002155A0" w:rsidRPr="00662DBC" w:rsidRDefault="002155A0" w:rsidP="00864D5D">
      <w:pPr>
        <w:pStyle w:val="SubClauseSubList"/>
        <w:numPr>
          <w:ilvl w:val="7"/>
          <w:numId w:val="14"/>
        </w:numPr>
      </w:pPr>
      <w:r>
        <w:t xml:space="preserve">The results of the </w:t>
      </w:r>
      <w:r w:rsidR="00A47764">
        <w:t>Global Sanctions &amp; PEP</w:t>
      </w:r>
      <w:r>
        <w:t xml:space="preserve"> Check</w:t>
      </w:r>
      <w:r w:rsidRPr="00662DBC">
        <w:t xml:space="preserve"> and/or </w:t>
      </w:r>
      <w:r>
        <w:t>Police Information Check</w:t>
      </w:r>
      <w:r w:rsidRPr="00662DBC">
        <w:t xml:space="preserve"> </w:t>
      </w:r>
      <w:r>
        <w:t xml:space="preserve">will go </w:t>
      </w:r>
      <w:r w:rsidRPr="00662DBC">
        <w:t>direct</w:t>
      </w:r>
      <w:r>
        <w:t>ly</w:t>
      </w:r>
      <w:r w:rsidRPr="00662DBC">
        <w:t xml:space="preserve"> to </w:t>
      </w:r>
      <w:r>
        <w:t xml:space="preserve">the </w:t>
      </w:r>
      <w:r w:rsidRPr="00662DBC">
        <w:t xml:space="preserve">City of Winnipeg and to </w:t>
      </w:r>
      <w:r>
        <w:t>the a</w:t>
      </w:r>
      <w:r w:rsidRPr="00662DBC">
        <w:t xml:space="preserve">uthorized individual of </w:t>
      </w:r>
      <w:r>
        <w:t xml:space="preserve">the </w:t>
      </w:r>
      <w:r w:rsidRPr="00662DBC">
        <w:t>contracting company</w:t>
      </w:r>
      <w:r>
        <w:t xml:space="preserve"> within 24 hours.</w:t>
      </w:r>
      <w:r w:rsidRPr="00662DBC">
        <w:t xml:space="preserve"> </w:t>
      </w:r>
    </w:p>
    <w:p w14:paraId="58FF17D0" w14:textId="77777777" w:rsidR="002155A0" w:rsidRDefault="002155A0" w:rsidP="00864D5D">
      <w:pPr>
        <w:pStyle w:val="SubClauseList"/>
        <w:numPr>
          <w:ilvl w:val="6"/>
          <w:numId w:val="14"/>
        </w:numPr>
      </w:pPr>
      <w:r>
        <w:lastRenderedPageBreak/>
        <w:t>A</w:t>
      </w:r>
      <w:r w:rsidRPr="00662DBC">
        <w:t xml:space="preserve">ny questions </w:t>
      </w:r>
      <w:r>
        <w:t>related to the Sterling BackCheck</w:t>
      </w:r>
      <w:r w:rsidRPr="00662DBC">
        <w:t xml:space="preserve"> </w:t>
      </w:r>
      <w:r>
        <w:t xml:space="preserve">process can be directed to </w:t>
      </w:r>
      <w:r w:rsidRPr="00662DBC">
        <w:t xml:space="preserve">Linda Ferens at 204-999-0912 or by email at: </w:t>
      </w:r>
      <w:hyperlink r:id="rId56" w:history="1">
        <w:r w:rsidRPr="00662DBC">
          <w:t>linda.ferens@sterlingcheck.com</w:t>
        </w:r>
      </w:hyperlink>
      <w:r w:rsidRPr="00662DBC">
        <w:t xml:space="preserve"> OR </w:t>
      </w:r>
      <w:hyperlink r:id="rId57" w:history="1">
        <w:r w:rsidRPr="00B17153">
          <w:rPr>
            <w:rStyle w:val="Hyperlink"/>
          </w:rPr>
          <w:t>managedsupport@sterlingcheck.com</w:t>
        </w:r>
      </w:hyperlink>
      <w:r>
        <w:t xml:space="preserve"> </w:t>
      </w:r>
    </w:p>
    <w:p w14:paraId="4D417827" w14:textId="77777777" w:rsidR="002155A0" w:rsidRPr="002B1B4C" w:rsidRDefault="002155A0" w:rsidP="00864D5D">
      <w:pPr>
        <w:pStyle w:val="SubClause"/>
        <w:numPr>
          <w:ilvl w:val="5"/>
          <w:numId w:val="14"/>
        </w:numPr>
      </w:pPr>
      <w:r w:rsidRPr="002B1B4C">
        <w:t xml:space="preserve">The </w:t>
      </w:r>
      <w:r>
        <w:t>Police Information Check must</w:t>
      </w:r>
      <w:r w:rsidRPr="002B1B4C">
        <w:t xml:space="preserve"> be obtained from one of the following:</w:t>
      </w:r>
    </w:p>
    <w:p w14:paraId="63AB5817" w14:textId="77777777" w:rsidR="002155A0" w:rsidRDefault="002155A0" w:rsidP="00864D5D">
      <w:pPr>
        <w:pStyle w:val="SubClauseList"/>
        <w:numPr>
          <w:ilvl w:val="6"/>
          <w:numId w:val="14"/>
        </w:numPr>
      </w:pPr>
      <w:r w:rsidRPr="00662DBC">
        <w:t>Sterling BackCheck</w:t>
      </w:r>
      <w:r>
        <w:t>;</w:t>
      </w:r>
    </w:p>
    <w:p w14:paraId="3F5F6816" w14:textId="77777777" w:rsidR="002155A0" w:rsidRDefault="002155A0" w:rsidP="00864D5D">
      <w:pPr>
        <w:pStyle w:val="SubClauseSubList"/>
        <w:numPr>
          <w:ilvl w:val="7"/>
          <w:numId w:val="14"/>
        </w:numPr>
      </w:pPr>
      <w:r>
        <w:t xml:space="preserve">See F1.1.1(a) thru (e) for instructions on how to set up an account and submit individuals for security checks; or </w:t>
      </w:r>
    </w:p>
    <w:p w14:paraId="4A28E5E3" w14:textId="77777777" w:rsidR="002155A0" w:rsidRDefault="002155A0" w:rsidP="00864D5D">
      <w:pPr>
        <w:pStyle w:val="SubClauseList"/>
        <w:numPr>
          <w:ilvl w:val="6"/>
          <w:numId w:val="14"/>
        </w:numPr>
      </w:pPr>
      <w:r>
        <w:t xml:space="preserve">A </w:t>
      </w:r>
      <w:r w:rsidRPr="00292CA5">
        <w:t>police service having jurisdiction at</w:t>
      </w:r>
      <w:r w:rsidR="00272218">
        <w:t xml:space="preserve"> their </w:t>
      </w:r>
      <w:r w:rsidRPr="00292CA5">
        <w:t>place of residence</w:t>
      </w:r>
      <w:r>
        <w:t xml:space="preserve">; </w:t>
      </w:r>
    </w:p>
    <w:p w14:paraId="1E0823C3" w14:textId="77777777" w:rsidR="002155A0" w:rsidRDefault="002155A0" w:rsidP="00864D5D">
      <w:pPr>
        <w:pStyle w:val="SubClauseSubList"/>
        <w:numPr>
          <w:ilvl w:val="7"/>
          <w:numId w:val="14"/>
        </w:numPr>
      </w:pPr>
      <w:r w:rsidRPr="005A30DF">
        <w:t xml:space="preserve">The original </w:t>
      </w:r>
      <w:r>
        <w:t xml:space="preserve">Police Information Check </w:t>
      </w:r>
      <w:r w:rsidRPr="005A30DF">
        <w:t>(Form P–</w:t>
      </w:r>
      <w:r>
        <w:t>612</w:t>
      </w:r>
      <w:r w:rsidRPr="005A30DF">
        <w:t>) will be provided by the Winnipeg Police Service to the individual applicant.  The original has a validation sticker from the Winnipeg Police Service in the top right hand corner.</w:t>
      </w:r>
    </w:p>
    <w:p w14:paraId="3950B1B4" w14:textId="77777777" w:rsidR="002155A0" w:rsidRPr="00292CA5" w:rsidRDefault="002155A0" w:rsidP="00864D5D">
      <w:pPr>
        <w:pStyle w:val="SubClauseSubList"/>
        <w:numPr>
          <w:ilvl w:val="7"/>
          <w:numId w:val="14"/>
        </w:numPr>
      </w:pPr>
      <w:r w:rsidRPr="005A30DF">
        <w:t>The applicant shall</w:t>
      </w:r>
      <w:r>
        <w:t xml:space="preserve"> provide the original Police Information Check </w:t>
      </w:r>
      <w:r w:rsidRPr="008C6CE9">
        <w:t>(Form P–</w:t>
      </w:r>
      <w:r>
        <w:t>612</w:t>
      </w:r>
      <w:r w:rsidRPr="008C6CE9">
        <w:t>)</w:t>
      </w:r>
      <w:r>
        <w:t xml:space="preserve"> to the Contract Administrator; or</w:t>
      </w:r>
    </w:p>
    <w:p w14:paraId="67BE1344" w14:textId="77777777" w:rsidR="002155A0" w:rsidRDefault="002155A0" w:rsidP="00864D5D">
      <w:pPr>
        <w:pStyle w:val="SubClauseList"/>
        <w:numPr>
          <w:ilvl w:val="6"/>
          <w:numId w:val="14"/>
        </w:numPr>
      </w:pPr>
      <w:r>
        <w:t>Commissionaires (Manitoba Division);</w:t>
      </w:r>
    </w:p>
    <w:p w14:paraId="01F5FF7C" w14:textId="77777777" w:rsidR="002155A0" w:rsidRDefault="002155A0" w:rsidP="00864D5D">
      <w:pPr>
        <w:pStyle w:val="SubClauseSubList"/>
        <w:numPr>
          <w:ilvl w:val="7"/>
          <w:numId w:val="14"/>
        </w:numPr>
      </w:pPr>
      <w:r>
        <w:t xml:space="preserve">Forms to be completed can be found on the website at: </w:t>
      </w:r>
      <w:hyperlink r:id="rId58" w:history="1">
        <w:r>
          <w:rPr>
            <w:rStyle w:val="Hyperlink"/>
          </w:rPr>
          <w:t>https://www.commissionaires.ca/en/manitoba/home</w:t>
        </w:r>
      </w:hyperlink>
      <w:r>
        <w:t xml:space="preserve"> </w:t>
      </w:r>
    </w:p>
    <w:p w14:paraId="5556DB1D" w14:textId="77777777" w:rsidR="002155A0" w:rsidRDefault="002155A0" w:rsidP="00864D5D">
      <w:pPr>
        <w:pStyle w:val="SubClauseSubList"/>
        <w:numPr>
          <w:ilvl w:val="7"/>
          <w:numId w:val="14"/>
        </w:numPr>
      </w:pPr>
      <w:r w:rsidRPr="005A30DF">
        <w:t>The applicant shall</w:t>
      </w:r>
      <w:r>
        <w:t xml:space="preserve"> provide the original Police Information Check to the Contract Administrator; or</w:t>
      </w:r>
    </w:p>
    <w:p w14:paraId="0020C1AE" w14:textId="77777777" w:rsidR="002155A0" w:rsidRDefault="002155A0" w:rsidP="00864D5D">
      <w:pPr>
        <w:pStyle w:val="SubClauseList"/>
        <w:numPr>
          <w:ilvl w:val="6"/>
          <w:numId w:val="14"/>
        </w:numPr>
      </w:pPr>
      <w:r>
        <w:t>FASTCHECK Criminal Record &amp; Fingerprint Specialists;</w:t>
      </w:r>
    </w:p>
    <w:p w14:paraId="03B2E809" w14:textId="77777777" w:rsidR="002155A0" w:rsidRPr="00B6678F" w:rsidRDefault="002155A0" w:rsidP="00864D5D">
      <w:pPr>
        <w:pStyle w:val="SubClauseSubList"/>
        <w:numPr>
          <w:ilvl w:val="7"/>
          <w:numId w:val="14"/>
        </w:numPr>
        <w:rPr>
          <w:rStyle w:val="Hyperlink"/>
        </w:rPr>
      </w:pPr>
      <w:r>
        <w:t xml:space="preserve">Forms to be completed can be found on the website at: </w:t>
      </w:r>
      <w:hyperlink r:id="rId59" w:history="1">
        <w:r w:rsidRPr="00AB48FF">
          <w:rPr>
            <w:rStyle w:val="Hyperlink"/>
            <w:color w:val="0F01BF"/>
          </w:rPr>
          <w:t>https://myfastcheck.com</w:t>
        </w:r>
      </w:hyperlink>
    </w:p>
    <w:p w14:paraId="017C611D" w14:textId="77777777" w:rsidR="002155A0" w:rsidRDefault="002155A0" w:rsidP="00864D5D">
      <w:pPr>
        <w:pStyle w:val="SubClauseSubList"/>
        <w:numPr>
          <w:ilvl w:val="7"/>
          <w:numId w:val="14"/>
        </w:numPr>
      </w:pPr>
      <w:r w:rsidRPr="005A30DF">
        <w:t>The applicant shall</w:t>
      </w:r>
      <w:r>
        <w:t xml:space="preserve"> provide the original Police Information Check to the Contract Administrator.  </w:t>
      </w:r>
    </w:p>
    <w:p w14:paraId="1BA64E18" w14:textId="77777777" w:rsidR="002155A0" w:rsidRDefault="002155A0" w:rsidP="002155A0">
      <w:pPr>
        <w:pStyle w:val="Comment"/>
      </w:pPr>
      <w:r>
        <w:t>SPEC NOTE:   The Contract Administrator must take a photocopy of the original Police Information Check and sign it as a true copy and then return the original to the individual.</w:t>
      </w:r>
    </w:p>
    <w:p w14:paraId="560EB6FE" w14:textId="77777777" w:rsidR="002155A0" w:rsidRPr="00B36782" w:rsidRDefault="002155A0" w:rsidP="00D2538C">
      <w:pPr>
        <w:pStyle w:val="Clause"/>
      </w:pPr>
      <w:r w:rsidRPr="00B36782">
        <w:t xml:space="preserve">Any individual for whom a </w:t>
      </w:r>
      <w:r w:rsidR="00A47764">
        <w:t>Global Sanctions &amp; PEP</w:t>
      </w:r>
      <w:r w:rsidRPr="00B36782">
        <w:t xml:space="preserve"> Check and/or a Police Information Check is not provided will not be permitted to perform any Work.</w:t>
      </w:r>
    </w:p>
    <w:p w14:paraId="0D8F0F75" w14:textId="212E9CA1" w:rsidR="002155A0" w:rsidRPr="00B36782" w:rsidRDefault="002155A0" w:rsidP="00D2538C">
      <w:pPr>
        <w:pStyle w:val="Clause"/>
      </w:pPr>
      <w:r w:rsidRPr="00B36782">
        <w:t xml:space="preserve">Individuals for whom a </w:t>
      </w:r>
      <w:r w:rsidR="00A47764">
        <w:t>Global Sanctions &amp; PEP</w:t>
      </w:r>
      <w:r w:rsidRPr="00B36782">
        <w:t xml:space="preserve"> Check indicates “CLEAR” and a Police Information Check demonstrates no previous convictions or pending charges will be permitted to perform Work as specified in </w:t>
      </w:r>
      <w:r>
        <w:fldChar w:fldCharType="begin"/>
      </w:r>
      <w:r>
        <w:instrText xml:space="preserve"> REF _Ref24103023 \r \h </w:instrText>
      </w:r>
      <w:r>
        <w:fldChar w:fldCharType="separate"/>
      </w:r>
      <w:r w:rsidR="00656677">
        <w:t>F1.1</w:t>
      </w:r>
      <w:r>
        <w:fldChar w:fldCharType="end"/>
      </w:r>
      <w:r w:rsidRPr="00B36782">
        <w:t>.</w:t>
      </w:r>
    </w:p>
    <w:p w14:paraId="4450C588" w14:textId="4B8622EF" w:rsidR="002155A0" w:rsidRPr="00B36782" w:rsidRDefault="002155A0" w:rsidP="00D2538C">
      <w:pPr>
        <w:pStyle w:val="Clause"/>
      </w:pPr>
      <w:r w:rsidRPr="00B36782">
        <w:t xml:space="preserve">Individuals for whom a </w:t>
      </w:r>
      <w:r w:rsidR="00A47764">
        <w:t>Global Sanctions &amp; PEP</w:t>
      </w:r>
      <w:r w:rsidRPr="00B36782">
        <w:t xml:space="preserve"> Check does not indicate “CLEAR” and/or a Police Information Check demonstrates previous convictions or pending charges may not be permitted to perform any Work as specified in </w:t>
      </w:r>
      <w:r>
        <w:fldChar w:fldCharType="begin"/>
      </w:r>
      <w:r>
        <w:instrText xml:space="preserve"> REF _Ref24103023 \r \h </w:instrText>
      </w:r>
      <w:r>
        <w:fldChar w:fldCharType="separate"/>
      </w:r>
      <w:r w:rsidR="00656677">
        <w:t>F1.1</w:t>
      </w:r>
      <w:r>
        <w:fldChar w:fldCharType="end"/>
      </w:r>
      <w:r w:rsidRPr="00B36782">
        <w:t>.</w:t>
      </w:r>
    </w:p>
    <w:p w14:paraId="69B6DDED" w14:textId="77777777" w:rsidR="002155A0" w:rsidRPr="00B36782" w:rsidRDefault="002155A0" w:rsidP="00D2538C">
      <w:pPr>
        <w:pStyle w:val="ClauseList"/>
      </w:pPr>
      <w:r w:rsidRPr="00B36782">
        <w:t xml:space="preserve">Previous convictions or pending charges may be investigated and a determination will be made by the City as to whether the individual will be permitted to perform any Work.  </w:t>
      </w:r>
    </w:p>
    <w:p w14:paraId="276CC00A" w14:textId="77777777" w:rsidR="002155A0" w:rsidRPr="00B36782" w:rsidRDefault="002155A0" w:rsidP="00D2538C">
      <w:pPr>
        <w:pStyle w:val="ClauseList"/>
      </w:pPr>
      <w:r w:rsidRPr="00B36782">
        <w:t>Convictions or pending charges that may preclude an individual from performing any Work include but are not limited to:</w:t>
      </w:r>
    </w:p>
    <w:p w14:paraId="12100B8A" w14:textId="77777777" w:rsidR="002155A0" w:rsidRPr="00B36782" w:rsidRDefault="002155A0" w:rsidP="00D2538C">
      <w:pPr>
        <w:pStyle w:val="ClauseSubList"/>
      </w:pPr>
      <w:r w:rsidRPr="00B36782">
        <w:t>convictions or pending charges related to property offences; and/or</w:t>
      </w:r>
    </w:p>
    <w:p w14:paraId="0C9760B0" w14:textId="77777777" w:rsidR="002155A0" w:rsidRPr="00B36782" w:rsidRDefault="002155A0" w:rsidP="00D2538C">
      <w:pPr>
        <w:pStyle w:val="ClauseSubList"/>
      </w:pPr>
      <w:r w:rsidRPr="00B36782">
        <w:t>convictions or pending charges related to crimes against another person.</w:t>
      </w:r>
    </w:p>
    <w:p w14:paraId="2664F237" w14:textId="77777777" w:rsidR="002155A0" w:rsidRPr="00B36782" w:rsidRDefault="002155A0" w:rsidP="00D2538C">
      <w:pPr>
        <w:pStyle w:val="ClauseList"/>
      </w:pPr>
      <w:r w:rsidRPr="00B36782">
        <w:t xml:space="preserve">Where additional investigation related to a </w:t>
      </w:r>
      <w:r w:rsidR="00A47764">
        <w:t>Global Sanctions &amp; PEP</w:t>
      </w:r>
      <w:r w:rsidRPr="00B36782">
        <w:t xml:space="preserve"> Check or a Police Information Check</w:t>
      </w:r>
      <w:r w:rsidRPr="00B36782" w:rsidDel="008D414D">
        <w:t xml:space="preserve"> </w:t>
      </w:r>
      <w:r w:rsidRPr="00B36782">
        <w:t>is required by the City, no extension to critical stages, Substantial Performance, or Total Performance, as applicable, will be provided.</w:t>
      </w:r>
    </w:p>
    <w:p w14:paraId="09ACFD41" w14:textId="77777777" w:rsidR="002155A0" w:rsidRPr="00B36782" w:rsidRDefault="002155A0" w:rsidP="00D2538C">
      <w:pPr>
        <w:pStyle w:val="ClauseList"/>
      </w:pPr>
      <w:r w:rsidRPr="00B36782">
        <w:t>Additional investigation by the City may take upwards of six weeks.</w:t>
      </w:r>
    </w:p>
    <w:p w14:paraId="4C7C4ED9" w14:textId="77777777" w:rsidR="002155A0" w:rsidRPr="00B36782" w:rsidRDefault="002155A0" w:rsidP="00D2538C">
      <w:pPr>
        <w:pStyle w:val="Clause"/>
      </w:pPr>
      <w:r w:rsidRPr="00B36782">
        <w:t xml:space="preserve">Prior to the award of Contract, and during the term of the Contract, if additional or replacement individuals are proposed to perform Work within City facilities, the </w:t>
      </w:r>
      <w:r w:rsidR="001C4211">
        <w:t>Bidder/</w:t>
      </w:r>
      <w:r w:rsidRPr="00B36782">
        <w:t xml:space="preserve">Contractor shall supply the Contract Administrator with a </w:t>
      </w:r>
      <w:r w:rsidR="00A47764">
        <w:t>Global Sanctions &amp; PEP</w:t>
      </w:r>
      <w:r w:rsidRPr="00B36782">
        <w:t xml:space="preserve"> Check and a Police Information Check satisfactory to the City obtained not earlier than one (1) year prior to the Submission Deadline, or a certified true copy thereof, for each individual proposed to perform the Work.</w:t>
      </w:r>
    </w:p>
    <w:p w14:paraId="57E9C96D" w14:textId="77777777" w:rsidR="002155A0" w:rsidRPr="00B36782" w:rsidRDefault="002155A0" w:rsidP="00D2538C">
      <w:pPr>
        <w:pStyle w:val="Clause"/>
      </w:pPr>
      <w:r w:rsidRPr="00B36782">
        <w:lastRenderedPageBreak/>
        <w:t xml:space="preserve">Any </w:t>
      </w:r>
      <w:r w:rsidR="00A47764">
        <w:t>Global Sanctions &amp; PEP</w:t>
      </w:r>
      <w:r w:rsidRPr="00B36782">
        <w:t xml:space="preserve"> Check and Police Information Check determined to be satisfactory to the City will be deemed valid for the duration of the Contract subject to a repeated records search as hereinafter specified.</w:t>
      </w:r>
    </w:p>
    <w:p w14:paraId="3EE13855" w14:textId="6DA1F2E1" w:rsidR="00401D27" w:rsidRDefault="002155A0" w:rsidP="00864D5D">
      <w:pPr>
        <w:pStyle w:val="Clause"/>
        <w:numPr>
          <w:ilvl w:val="2"/>
          <w:numId w:val="23"/>
        </w:numPr>
      </w:pPr>
      <w:r w:rsidRPr="00B36782">
        <w:t>Notwithstanding the foregoing, at any time during the term of the Contract, the City may, at</w:t>
      </w:r>
      <w:r w:rsidR="007D6644">
        <w:t xml:space="preserve"> their </w:t>
      </w:r>
      <w:r w:rsidRPr="00B36782">
        <w:t xml:space="preserve">sole discretion and acting reasonably, require an updated </w:t>
      </w:r>
      <w:r w:rsidR="00A47764">
        <w:t>Global Sanctions &amp; PEP</w:t>
      </w:r>
      <w:r w:rsidRPr="00B36782">
        <w:t xml:space="preserve"> Check and/or a Police Information Check.  Any individual </w:t>
      </w:r>
      <w:r>
        <w:fldChar w:fldCharType="begin"/>
      </w:r>
      <w:r>
        <w:instrText xml:space="preserve"> REF _Ref24103023 \r \h </w:instrText>
      </w:r>
      <w:r>
        <w:fldChar w:fldCharType="separate"/>
      </w:r>
      <w:r w:rsidR="00656677">
        <w:t>F1.1</w:t>
      </w:r>
      <w:r>
        <w:fldChar w:fldCharType="end"/>
      </w:r>
      <w:r>
        <w:t xml:space="preserve"> </w:t>
      </w:r>
      <w:r w:rsidRPr="00B36782">
        <w:t xml:space="preserve">who fails to provide a </w:t>
      </w:r>
      <w:r w:rsidR="00A47764">
        <w:t>Global Sanctions &amp; PEP</w:t>
      </w:r>
      <w:r w:rsidRPr="00B36782">
        <w:t xml:space="preserve"> Check and/or a Police Information Check</w:t>
      </w:r>
      <w:r w:rsidRPr="00B36782" w:rsidDel="008D414D">
        <w:t xml:space="preserve"> </w:t>
      </w:r>
      <w:r w:rsidRPr="00B36782">
        <w:t>satisfactory to the City as a result of a repeated records search will not be permitted to continue to perform any Work as specified in</w:t>
      </w:r>
      <w:r>
        <w:t xml:space="preserve"> </w:t>
      </w:r>
      <w:r>
        <w:fldChar w:fldCharType="begin"/>
      </w:r>
      <w:r>
        <w:instrText xml:space="preserve"> REF _Ref24103023 \r \h </w:instrText>
      </w:r>
      <w:r>
        <w:fldChar w:fldCharType="separate"/>
      </w:r>
      <w:r w:rsidR="00656677">
        <w:t>F1.1</w:t>
      </w:r>
      <w:r>
        <w:fldChar w:fldCharType="end"/>
      </w:r>
      <w:r>
        <w:t>.</w:t>
      </w:r>
    </w:p>
    <w:p w14:paraId="613AF7A2" w14:textId="77777777" w:rsidR="00A859DC" w:rsidRPr="00A859DC" w:rsidRDefault="00A859DC" w:rsidP="00A859DC">
      <w:pPr>
        <w:keepNext/>
        <w:spacing w:before="200"/>
        <w:rPr>
          <w:rFonts w:cs="Arial"/>
          <w:i/>
          <w:vanish/>
          <w:color w:val="FF0000"/>
        </w:rPr>
      </w:pPr>
      <w:bookmarkStart w:id="432" w:name="_Hlk61959458"/>
      <w:r w:rsidRPr="00A859DC">
        <w:rPr>
          <w:rFonts w:cs="Arial"/>
          <w:i/>
          <w:vanish/>
          <w:color w:val="FF0000"/>
        </w:rPr>
        <w:t xml:space="preserve">VERSION 2 - </w:t>
      </w:r>
      <w:bookmarkStart w:id="433" w:name="_Hlk62109088"/>
      <w:r w:rsidRPr="00A859DC">
        <w:rPr>
          <w:rFonts w:cs="Arial"/>
          <w:i/>
          <w:vanish/>
          <w:color w:val="FF0000"/>
        </w:rPr>
        <w:t xml:space="preserve">Use this version for </w:t>
      </w:r>
      <w:r w:rsidRPr="00A859DC">
        <w:rPr>
          <w:rFonts w:cs="Arial"/>
          <w:b/>
          <w:i/>
          <w:vanish/>
          <w:color w:val="FF0000"/>
        </w:rPr>
        <w:t xml:space="preserve">ANY </w:t>
      </w:r>
      <w:r w:rsidRPr="00A859DC">
        <w:rPr>
          <w:rFonts w:cs="Arial"/>
          <w:i/>
          <w:vanish/>
          <w:color w:val="FF0000"/>
        </w:rPr>
        <w:t xml:space="preserve">Work to be performed at </w:t>
      </w:r>
      <w:r w:rsidRPr="00A859DC">
        <w:rPr>
          <w:rFonts w:cs="Arial"/>
          <w:b/>
          <w:i/>
          <w:vanish/>
          <w:color w:val="FF0000"/>
          <w:sz w:val="24"/>
        </w:rPr>
        <w:t>Winnipeg Police Service Buildings or Stations</w:t>
      </w:r>
      <w:r w:rsidRPr="00A859DC">
        <w:rPr>
          <w:rFonts w:cs="Arial"/>
          <w:b/>
          <w:i/>
          <w:vanish/>
          <w:color w:val="FF0000"/>
        </w:rPr>
        <w:t>.</w:t>
      </w:r>
      <w:r w:rsidRPr="00A859DC">
        <w:rPr>
          <w:rFonts w:cs="Arial"/>
          <w:i/>
          <w:vanish/>
          <w:color w:val="FF0000"/>
        </w:rPr>
        <w:t xml:space="preserve"> If you have any questions or concerns regarding Police security clauses, contact the Manager of Services, Abdul Aziz at </w:t>
      </w:r>
      <w:hyperlink r:id="rId60" w:history="1">
        <w:r w:rsidRPr="00A859DC">
          <w:rPr>
            <w:rFonts w:cs="Arial"/>
            <w:i/>
            <w:vanish/>
            <w:color w:val="FF0000"/>
          </w:rPr>
          <w:t>AAziz@winnipeg.ca</w:t>
        </w:r>
      </w:hyperlink>
      <w:r w:rsidRPr="00A859DC">
        <w:rPr>
          <w:rFonts w:cs="Arial"/>
          <w:i/>
          <w:vanish/>
          <w:color w:val="FF0000"/>
        </w:rPr>
        <w:t>.</w:t>
      </w:r>
      <w:bookmarkEnd w:id="433"/>
    </w:p>
    <w:bookmarkEnd w:id="432"/>
    <w:p w14:paraId="2E3AEB21" w14:textId="77777777" w:rsidR="00A859DC" w:rsidRPr="00A859DC" w:rsidRDefault="00A859DC" w:rsidP="00A859DC">
      <w:pPr>
        <w:keepNext/>
        <w:spacing w:before="200"/>
        <w:rPr>
          <w:rFonts w:cs="Arial"/>
          <w:i/>
          <w:vanish/>
          <w:color w:val="FF0000"/>
        </w:rPr>
      </w:pPr>
      <w:r w:rsidRPr="00A859DC">
        <w:rPr>
          <w:rFonts w:cs="Arial"/>
          <w:i/>
          <w:vanish/>
          <w:color w:val="FF0000"/>
        </w:rPr>
        <w:t xml:space="preserve">VERSION 2.1 - Use Level One security for </w:t>
      </w:r>
      <w:r w:rsidRPr="00A859DC">
        <w:rPr>
          <w:rFonts w:cs="Arial"/>
          <w:b/>
          <w:i/>
          <w:vanish/>
          <w:color w:val="FF0000"/>
          <w:sz w:val="24"/>
        </w:rPr>
        <w:t>Site Investigations only</w:t>
      </w:r>
      <w:r w:rsidRPr="00A859DC">
        <w:rPr>
          <w:rFonts w:cs="Arial"/>
          <w:i/>
          <w:vanish/>
          <w:color w:val="FF0000"/>
        </w:rPr>
        <w:t xml:space="preserve"> at any </w:t>
      </w:r>
      <w:r w:rsidRPr="00A859DC">
        <w:rPr>
          <w:rFonts w:cs="Arial"/>
          <w:b/>
          <w:i/>
          <w:vanish/>
          <w:color w:val="FF0000"/>
        </w:rPr>
        <w:t>Winnipeg Police Service Building</w:t>
      </w:r>
      <w:r w:rsidR="006A7190">
        <w:rPr>
          <w:rFonts w:cs="Arial"/>
          <w:b/>
          <w:i/>
          <w:vanish/>
          <w:color w:val="FF0000"/>
        </w:rPr>
        <w:t>s</w:t>
      </w:r>
      <w:r w:rsidRPr="00A859DC">
        <w:rPr>
          <w:rFonts w:cs="Arial"/>
          <w:b/>
          <w:i/>
          <w:vanish/>
          <w:color w:val="FF0000"/>
        </w:rPr>
        <w:t xml:space="preserve"> or Stations</w:t>
      </w:r>
      <w:r w:rsidRPr="00A859DC">
        <w:rPr>
          <w:rFonts w:cs="Arial"/>
          <w:i/>
          <w:vanish/>
          <w:color w:val="FF0000"/>
        </w:rPr>
        <w:t xml:space="preserve"> (to be used in combination with version 2.2. If a site investigation is </w:t>
      </w:r>
      <w:r w:rsidRPr="00A859DC">
        <w:rPr>
          <w:rFonts w:cs="Arial"/>
          <w:b/>
          <w:i/>
          <w:vanish/>
          <w:color w:val="FF0000"/>
        </w:rPr>
        <w:t>not</w:t>
      </w:r>
      <w:r w:rsidRPr="00A859DC">
        <w:rPr>
          <w:rFonts w:cs="Arial"/>
          <w:i/>
          <w:vanish/>
          <w:color w:val="FF0000"/>
        </w:rPr>
        <w:t xml:space="preserve"> required, delete version 2.1.</w:t>
      </w:r>
    </w:p>
    <w:p w14:paraId="255B0C55" w14:textId="77777777" w:rsidR="006A7190" w:rsidRDefault="006A7190" w:rsidP="006A7190">
      <w:pPr>
        <w:pStyle w:val="SUBHEADING"/>
      </w:pPr>
      <w:bookmarkStart w:id="434" w:name="_Toc212457098"/>
      <w:bookmarkStart w:id="435" w:name="_Hlk104280251"/>
      <w:bookmarkStart w:id="436" w:name="_Ref84320762"/>
      <w:bookmarkStart w:id="437" w:name="_Hlk61960056"/>
      <w:r>
        <w:t>Security Clearance for Site Investigations at Winnipeg Police Service Buildings or Stations</w:t>
      </w:r>
      <w:bookmarkEnd w:id="434"/>
    </w:p>
    <w:bookmarkEnd w:id="435"/>
    <w:p w14:paraId="30F4ED53" w14:textId="77777777" w:rsidR="00A859DC" w:rsidRPr="00A859DC" w:rsidRDefault="00A859DC" w:rsidP="00864D5D">
      <w:pPr>
        <w:pStyle w:val="Clause"/>
        <w:numPr>
          <w:ilvl w:val="2"/>
          <w:numId w:val="32"/>
        </w:numPr>
      </w:pPr>
      <w:r w:rsidRPr="00A859DC">
        <w:t>The City will conduct a Level One Security Clearance Check for:</w:t>
      </w:r>
      <w:bookmarkEnd w:id="436"/>
    </w:p>
    <w:p w14:paraId="3F4157D4" w14:textId="77777777" w:rsidR="00A859DC" w:rsidRPr="00A859DC" w:rsidRDefault="00A859DC" w:rsidP="00864D5D">
      <w:pPr>
        <w:numPr>
          <w:ilvl w:val="3"/>
          <w:numId w:val="14"/>
        </w:numPr>
        <w:tabs>
          <w:tab w:val="clear" w:pos="1296"/>
          <w:tab w:val="num" w:pos="1440"/>
        </w:tabs>
        <w:spacing w:before="100"/>
        <w:ind w:left="1440" w:hanging="576"/>
      </w:pPr>
      <w:r w:rsidRPr="00A859DC">
        <w:t>owner(s), members of the Board of Directors and persons with controlling interest in the company; and</w:t>
      </w:r>
    </w:p>
    <w:p w14:paraId="48D32F37" w14:textId="77777777" w:rsidR="00A859DC" w:rsidRPr="00A859DC" w:rsidRDefault="00A859DC" w:rsidP="00864D5D">
      <w:pPr>
        <w:numPr>
          <w:ilvl w:val="3"/>
          <w:numId w:val="14"/>
        </w:numPr>
        <w:tabs>
          <w:tab w:val="clear" w:pos="1296"/>
          <w:tab w:val="num" w:pos="1440"/>
        </w:tabs>
        <w:spacing w:before="100"/>
        <w:ind w:left="1440" w:hanging="576"/>
      </w:pPr>
      <w:r w:rsidRPr="00A859DC">
        <w:t>any individual proposed to perform Work under the Contract for the Winnipeg Police Service.</w:t>
      </w:r>
      <w:bookmarkEnd w:id="437"/>
    </w:p>
    <w:p w14:paraId="68C72A98" w14:textId="1C91A763" w:rsidR="00A859DC" w:rsidRPr="00A859DC" w:rsidRDefault="00A859DC" w:rsidP="00864D5D">
      <w:pPr>
        <w:numPr>
          <w:ilvl w:val="2"/>
          <w:numId w:val="14"/>
        </w:numPr>
        <w:tabs>
          <w:tab w:val="num" w:pos="1296"/>
        </w:tabs>
        <w:spacing w:before="200"/>
      </w:pPr>
      <w:r w:rsidRPr="00A859DC">
        <w:t xml:space="preserve">Each individual listed in </w:t>
      </w:r>
      <w:r w:rsidR="005E5EBD">
        <w:fldChar w:fldCharType="begin"/>
      </w:r>
      <w:r w:rsidR="005E5EBD">
        <w:instrText xml:space="preserve"> REF _Ref104280598 \r \h </w:instrText>
      </w:r>
      <w:r w:rsidR="005E5EBD">
        <w:fldChar w:fldCharType="separate"/>
      </w:r>
      <w:r w:rsidR="00656677">
        <w:t>F1.1</w:t>
      </w:r>
      <w:r w:rsidR="005E5EBD">
        <w:fldChar w:fldCharType="end"/>
      </w:r>
      <w:r w:rsidRPr="00A859DC">
        <w:t xml:space="preserve"> shall submit the required information and form to the Winnipeg Police Service Division 30 Security Section Supervisor at Main Floor, 245 Smith Street;</w:t>
      </w:r>
    </w:p>
    <w:p w14:paraId="3BB9EC59" w14:textId="77777777" w:rsidR="00A859DC" w:rsidRPr="00A859DC" w:rsidRDefault="00A859DC" w:rsidP="00864D5D">
      <w:pPr>
        <w:numPr>
          <w:ilvl w:val="3"/>
          <w:numId w:val="14"/>
        </w:numPr>
        <w:tabs>
          <w:tab w:val="clear" w:pos="1296"/>
          <w:tab w:val="num" w:pos="1440"/>
        </w:tabs>
        <w:spacing w:before="100"/>
        <w:ind w:left="1440" w:hanging="576"/>
      </w:pPr>
      <w:r w:rsidRPr="00A859DC">
        <w:t xml:space="preserve">A completed Form P-608: Security Clearance Check authorization form available at </w:t>
      </w:r>
      <w:hyperlink r:id="rId61" w:anchor="securitycheck" w:history="1">
        <w:r w:rsidRPr="00A859DC">
          <w:rPr>
            <w:color w:val="0000FF"/>
            <w:u w:val="single"/>
          </w:rPr>
          <w:t>https://www.winnipeg.ca/matmgt/templates/information.stm#securitycheck</w:t>
        </w:r>
      </w:hyperlink>
      <w:r w:rsidRPr="00A859DC">
        <w:t xml:space="preserve">.  Form P-608 must be signed and dated. </w:t>
      </w:r>
      <w:r w:rsidRPr="00A859DC">
        <w:rPr>
          <w:b/>
        </w:rPr>
        <w:t>(only page 1 of P-608 required for Level One)</w:t>
      </w:r>
    </w:p>
    <w:p w14:paraId="66ACF815" w14:textId="77777777" w:rsidR="00A859DC" w:rsidRPr="00A859DC" w:rsidRDefault="00A859DC" w:rsidP="00A859DC">
      <w:pPr>
        <w:numPr>
          <w:ilvl w:val="2"/>
          <w:numId w:val="4"/>
        </w:numPr>
        <w:spacing w:before="200"/>
      </w:pPr>
      <w:r w:rsidRPr="00A859DC">
        <w:t>Any company for whom a satisfactory Level One Security Clearance is not obtained for any individual proposed to do the Work, all owner(s), member(s) of the Board of Directors, and persons with controlling interest in the company will not be allowed to attend the Site Investigation and will not be qualified for award of Contract.</w:t>
      </w:r>
    </w:p>
    <w:p w14:paraId="14B63119" w14:textId="77777777" w:rsidR="00A859DC" w:rsidRPr="00A859DC" w:rsidRDefault="00A859DC" w:rsidP="00864D5D">
      <w:pPr>
        <w:numPr>
          <w:ilvl w:val="2"/>
          <w:numId w:val="14"/>
        </w:numPr>
        <w:tabs>
          <w:tab w:val="num" w:pos="1296"/>
        </w:tabs>
        <w:spacing w:before="200"/>
      </w:pPr>
      <w:r w:rsidRPr="00A859DC">
        <w:t>Any satisfactory Security Clearance obtained thereby will be deemed valid for one (1) year from the date of clearance.</w:t>
      </w:r>
    </w:p>
    <w:p w14:paraId="2C863C0A" w14:textId="77777777" w:rsidR="00A859DC" w:rsidRDefault="00A859DC" w:rsidP="00864D5D">
      <w:pPr>
        <w:numPr>
          <w:ilvl w:val="3"/>
          <w:numId w:val="14"/>
        </w:numPr>
        <w:tabs>
          <w:tab w:val="clear" w:pos="1296"/>
          <w:tab w:val="num" w:pos="1440"/>
        </w:tabs>
        <w:spacing w:before="100"/>
        <w:ind w:left="1440" w:hanging="576"/>
      </w:pPr>
      <w:r w:rsidRPr="00A859DC">
        <w:t xml:space="preserve">Each individual attending the Site Investigation for Winnipeg Police Service Buildings or Stations shall provide photo identification upon entry, in order that their Level One security clearance can be verified. </w:t>
      </w:r>
    </w:p>
    <w:p w14:paraId="34BA08B3" w14:textId="77777777" w:rsidR="00357859" w:rsidRPr="00A859DC" w:rsidRDefault="00357859" w:rsidP="00864D5D">
      <w:pPr>
        <w:numPr>
          <w:ilvl w:val="2"/>
          <w:numId w:val="14"/>
        </w:numPr>
        <w:tabs>
          <w:tab w:val="num" w:pos="1296"/>
        </w:tabs>
        <w:spacing w:before="200"/>
      </w:pPr>
      <w:r w:rsidRPr="0049027B">
        <w:t>If a person fails a Winnipeg Police Service security clearance check at any level, they will not be able to apply for another clearance for 2 years</w:t>
      </w:r>
      <w:r>
        <w:t>.</w:t>
      </w:r>
    </w:p>
    <w:p w14:paraId="5FEC964A" w14:textId="77777777" w:rsidR="00A859DC" w:rsidRPr="00A859DC" w:rsidRDefault="00A859DC" w:rsidP="00A859DC">
      <w:pPr>
        <w:keepNext/>
        <w:spacing w:before="200"/>
        <w:rPr>
          <w:rFonts w:cs="Arial"/>
          <w:i/>
          <w:vanish/>
          <w:color w:val="FF0000"/>
        </w:rPr>
      </w:pPr>
      <w:r w:rsidRPr="00A859DC">
        <w:rPr>
          <w:rFonts w:cs="Arial"/>
          <w:b/>
          <w:i/>
          <w:vanish/>
          <w:color w:val="FF0000"/>
        </w:rPr>
        <w:t>VERSION 2.2</w:t>
      </w:r>
      <w:r w:rsidRPr="00A859DC">
        <w:rPr>
          <w:rFonts w:cs="Arial"/>
          <w:i/>
          <w:vanish/>
          <w:color w:val="FF0000"/>
        </w:rPr>
        <w:t xml:space="preserve"> Use </w:t>
      </w:r>
      <w:r w:rsidRPr="00A859DC">
        <w:rPr>
          <w:rFonts w:cs="Arial"/>
          <w:b/>
          <w:i/>
          <w:vanish/>
          <w:color w:val="FF0000"/>
        </w:rPr>
        <w:t>Level Two</w:t>
      </w:r>
      <w:r w:rsidRPr="00A859DC">
        <w:rPr>
          <w:rFonts w:cs="Arial"/>
          <w:i/>
          <w:vanish/>
          <w:color w:val="FF0000"/>
        </w:rPr>
        <w:t xml:space="preserve"> security for </w:t>
      </w:r>
      <w:r w:rsidRPr="00A859DC">
        <w:rPr>
          <w:rFonts w:cs="Arial"/>
          <w:b/>
          <w:i/>
          <w:vanish/>
          <w:color w:val="FF0000"/>
        </w:rPr>
        <w:t xml:space="preserve">ANY </w:t>
      </w:r>
      <w:r w:rsidRPr="00A859DC">
        <w:rPr>
          <w:rFonts w:cs="Arial"/>
          <w:i/>
          <w:vanish/>
          <w:color w:val="FF0000"/>
        </w:rPr>
        <w:t xml:space="preserve">Work being performed for </w:t>
      </w:r>
      <w:r w:rsidRPr="00A859DC">
        <w:rPr>
          <w:rFonts w:cs="Arial"/>
          <w:b/>
          <w:i/>
          <w:vanish/>
          <w:color w:val="FF0000"/>
        </w:rPr>
        <w:t>Winnipeg Police Service Buildings or Stations</w:t>
      </w:r>
      <w:r w:rsidRPr="00A859DC">
        <w:rPr>
          <w:rFonts w:cs="Arial"/>
          <w:i/>
          <w:vanish/>
          <w:color w:val="FF0000"/>
        </w:rPr>
        <w:t>. (if a site investigation is not required delete version 2.1 above</w:t>
      </w:r>
    </w:p>
    <w:p w14:paraId="124E77DE" w14:textId="77777777" w:rsidR="006A7190" w:rsidRDefault="006A7190" w:rsidP="006A7190">
      <w:pPr>
        <w:pStyle w:val="SUBHEADING"/>
      </w:pPr>
      <w:bookmarkStart w:id="438" w:name="_Toc212457099"/>
      <w:bookmarkStart w:id="439" w:name="_Hlk104280275"/>
      <w:bookmarkStart w:id="440" w:name="_Ref84320783"/>
      <w:bookmarkStart w:id="441" w:name="_Ref313619745"/>
      <w:r>
        <w:t>Security Clearance for Work at Winnipeg Police Service Buildings or Stations</w:t>
      </w:r>
      <w:bookmarkEnd w:id="438"/>
    </w:p>
    <w:p w14:paraId="67593119" w14:textId="77777777" w:rsidR="00A859DC" w:rsidRPr="00A859DC" w:rsidRDefault="00A859DC" w:rsidP="00864D5D">
      <w:pPr>
        <w:pStyle w:val="Clause"/>
        <w:numPr>
          <w:ilvl w:val="2"/>
          <w:numId w:val="31"/>
        </w:numPr>
      </w:pPr>
      <w:bookmarkStart w:id="442" w:name="_Ref104280598"/>
      <w:bookmarkEnd w:id="439"/>
      <w:r w:rsidRPr="00A859DC">
        <w:t>The City will conduct a Level Two Security Clearance Check for:</w:t>
      </w:r>
      <w:bookmarkEnd w:id="440"/>
      <w:bookmarkEnd w:id="442"/>
    </w:p>
    <w:p w14:paraId="63BD87C9" w14:textId="77777777" w:rsidR="00A859DC" w:rsidRPr="00A859DC" w:rsidRDefault="00A859DC" w:rsidP="00864D5D">
      <w:pPr>
        <w:numPr>
          <w:ilvl w:val="3"/>
          <w:numId w:val="14"/>
        </w:numPr>
        <w:tabs>
          <w:tab w:val="clear" w:pos="1296"/>
          <w:tab w:val="num" w:pos="1440"/>
        </w:tabs>
        <w:spacing w:before="100"/>
        <w:ind w:left="1440" w:hanging="576"/>
      </w:pPr>
      <w:r w:rsidRPr="00A859DC">
        <w:t>owner(s), members of the Board of Directors and persons with controlling interest in the company; and</w:t>
      </w:r>
    </w:p>
    <w:p w14:paraId="790F25F3" w14:textId="77777777" w:rsidR="00A859DC" w:rsidRPr="00A859DC" w:rsidRDefault="00A859DC" w:rsidP="00864D5D">
      <w:pPr>
        <w:numPr>
          <w:ilvl w:val="3"/>
          <w:numId w:val="14"/>
        </w:numPr>
        <w:tabs>
          <w:tab w:val="clear" w:pos="1296"/>
          <w:tab w:val="num" w:pos="1440"/>
        </w:tabs>
        <w:spacing w:before="100"/>
        <w:ind w:left="1440" w:hanging="576"/>
      </w:pPr>
      <w:r w:rsidRPr="00A859DC">
        <w:t>any individual proposed to perform Work under the Contract for the Winnipeg Police Service.</w:t>
      </w:r>
    </w:p>
    <w:bookmarkEnd w:id="441"/>
    <w:p w14:paraId="552FC5C0" w14:textId="77777777" w:rsidR="00357859" w:rsidRPr="00357859" w:rsidRDefault="00A859DC" w:rsidP="00864D5D">
      <w:pPr>
        <w:numPr>
          <w:ilvl w:val="2"/>
          <w:numId w:val="14"/>
        </w:numPr>
        <w:spacing w:before="200"/>
        <w:rPr>
          <w:szCs w:val="20"/>
        </w:rPr>
      </w:pPr>
      <w:r w:rsidRPr="00A859DC">
        <w:lastRenderedPageBreak/>
        <w:t xml:space="preserve">The </w:t>
      </w:r>
      <w:r w:rsidR="001C4211">
        <w:t>Bidder/</w:t>
      </w:r>
      <w:r w:rsidRPr="00A859DC">
        <w:t>Contractor shall provide the Contract Administrator with</w:t>
      </w:r>
      <w:r w:rsidR="00357859">
        <w:t>:</w:t>
      </w:r>
    </w:p>
    <w:p w14:paraId="24C234F0" w14:textId="1A9FDEC7" w:rsidR="00A859DC" w:rsidRPr="00357859" w:rsidRDefault="00A859DC" w:rsidP="00864D5D">
      <w:pPr>
        <w:pStyle w:val="ClauseList"/>
        <w:numPr>
          <w:ilvl w:val="3"/>
          <w:numId w:val="14"/>
        </w:numPr>
        <w:spacing w:before="200"/>
        <w:rPr>
          <w:szCs w:val="20"/>
        </w:rPr>
      </w:pPr>
      <w:r w:rsidRPr="00A859DC">
        <w:t xml:space="preserve"> a list of individuals identified in</w:t>
      </w:r>
      <w:r w:rsidR="00E954B5">
        <w:t xml:space="preserve"> </w:t>
      </w:r>
      <w:r w:rsidR="00E954B5">
        <w:fldChar w:fldCharType="begin"/>
      </w:r>
      <w:r w:rsidR="00E954B5">
        <w:instrText xml:space="preserve"> REF _Ref104280598 \r \h </w:instrText>
      </w:r>
      <w:r w:rsidR="00E954B5">
        <w:fldChar w:fldCharType="separate"/>
      </w:r>
      <w:r w:rsidR="00656677">
        <w:t>F1.1</w:t>
      </w:r>
      <w:r w:rsidR="00E954B5">
        <w:fldChar w:fldCharType="end"/>
      </w:r>
      <w:r w:rsidRPr="00A859DC">
        <w:t>:</w:t>
      </w:r>
    </w:p>
    <w:p w14:paraId="49759B07" w14:textId="77777777" w:rsidR="00A859DC" w:rsidRPr="00A859DC" w:rsidRDefault="00A859DC" w:rsidP="00864D5D">
      <w:pPr>
        <w:pStyle w:val="ClauseSubList"/>
        <w:numPr>
          <w:ilvl w:val="4"/>
          <w:numId w:val="14"/>
        </w:numPr>
        <w:tabs>
          <w:tab w:val="num" w:pos="1440"/>
        </w:tabs>
        <w:spacing w:before="100"/>
      </w:pPr>
      <w:r w:rsidRPr="00A859DC">
        <w:t xml:space="preserve">in the case of additional or replacement individuals during the term of the Contract, at least thirty (30) Calendar Days before they assume their controlling role within the company or are proposed to commence Work for the Winnipeg Police Service. </w:t>
      </w:r>
    </w:p>
    <w:p w14:paraId="3FC92C17" w14:textId="77777777" w:rsidR="00A859DC" w:rsidRPr="00A859DC" w:rsidRDefault="00A859DC" w:rsidP="00864D5D">
      <w:pPr>
        <w:numPr>
          <w:ilvl w:val="3"/>
          <w:numId w:val="14"/>
        </w:numPr>
        <w:tabs>
          <w:tab w:val="clear" w:pos="1296"/>
          <w:tab w:val="num" w:pos="1440"/>
        </w:tabs>
        <w:spacing w:before="100"/>
        <w:ind w:left="1440" w:hanging="576"/>
      </w:pPr>
      <w:r w:rsidRPr="00A859DC">
        <w:t xml:space="preserve">A completed Form P-608: Security Clearance Check authorization form available at </w:t>
      </w:r>
      <w:hyperlink r:id="rId62" w:anchor="securitycheck" w:history="1">
        <w:r w:rsidRPr="00A859DC">
          <w:rPr>
            <w:color w:val="0000FF"/>
            <w:u w:val="single"/>
          </w:rPr>
          <w:t>https://www.winnipeg.ca/matmgt/templates/information.stm#securitycheck</w:t>
        </w:r>
      </w:hyperlink>
      <w:r w:rsidRPr="00A859DC">
        <w:t xml:space="preserve"> .  Form P-608 must be signed and dated.  </w:t>
      </w:r>
    </w:p>
    <w:p w14:paraId="23AD5250" w14:textId="77777777" w:rsidR="00A859DC" w:rsidRPr="00A859DC" w:rsidRDefault="00A859DC" w:rsidP="00864D5D">
      <w:pPr>
        <w:pStyle w:val="ClauseSubList"/>
        <w:numPr>
          <w:ilvl w:val="4"/>
          <w:numId w:val="14"/>
        </w:numPr>
        <w:tabs>
          <w:tab w:val="num" w:pos="1440"/>
        </w:tabs>
        <w:spacing w:before="100"/>
      </w:pPr>
      <w:r w:rsidRPr="00A859DC">
        <w:t>Signature of Witness shall be signed by the contact person stated on Paragraph 3 of Form A: Bid/Proposal.</w:t>
      </w:r>
    </w:p>
    <w:p w14:paraId="4B3B8660" w14:textId="77777777" w:rsidR="00A859DC" w:rsidRPr="00A859DC" w:rsidRDefault="00A859DC" w:rsidP="00A859DC">
      <w:pPr>
        <w:numPr>
          <w:ilvl w:val="2"/>
          <w:numId w:val="4"/>
        </w:numPr>
        <w:spacing w:before="200"/>
      </w:pPr>
      <w:r w:rsidRPr="00A859DC">
        <w:t>Each individual shall submit the required information and form to the Winnipeg Police Service Division 30 Security Section Supervisor at Main Floor, 245 Smith Street:</w:t>
      </w:r>
    </w:p>
    <w:p w14:paraId="459EFD5F" w14:textId="77777777" w:rsidR="00A859DC" w:rsidRPr="00A859DC" w:rsidRDefault="00A859DC" w:rsidP="00864D5D">
      <w:pPr>
        <w:numPr>
          <w:ilvl w:val="3"/>
          <w:numId w:val="14"/>
        </w:numPr>
        <w:tabs>
          <w:tab w:val="clear" w:pos="1296"/>
          <w:tab w:val="num" w:pos="1440"/>
        </w:tabs>
        <w:spacing w:before="100"/>
        <w:ind w:left="1440" w:hanging="576"/>
      </w:pPr>
      <w:r w:rsidRPr="00A859DC">
        <w:t>in the case of an additional or replacement individual during the term of the Contract, at least thirty (30) Calendar Days before they assume their controlling role within the company or are proposed to commence Work for the Winnipeg Police Service.</w:t>
      </w:r>
    </w:p>
    <w:p w14:paraId="7F6AFFF2" w14:textId="77777777" w:rsidR="00A859DC" w:rsidRPr="00A859DC" w:rsidRDefault="00A859DC" w:rsidP="00A859DC">
      <w:pPr>
        <w:numPr>
          <w:ilvl w:val="2"/>
          <w:numId w:val="4"/>
        </w:numPr>
        <w:spacing w:before="200"/>
      </w:pPr>
      <w:r w:rsidRPr="00A859DC">
        <w:t>Any company for whom a satisfactory Level Two Security Clearance is not obtained for all owner(s), member(s) of the Board of Directors; and persons with controlling interests in the company will not be qualified for award of Contract.</w:t>
      </w:r>
    </w:p>
    <w:p w14:paraId="46E9F055" w14:textId="77777777" w:rsidR="00A859DC" w:rsidRPr="00A859DC" w:rsidRDefault="00A859DC" w:rsidP="00A859DC">
      <w:pPr>
        <w:numPr>
          <w:ilvl w:val="2"/>
          <w:numId w:val="4"/>
        </w:numPr>
        <w:spacing w:before="200"/>
      </w:pPr>
      <w:r w:rsidRPr="00A859DC">
        <w:t>Any individual proposed to do the Work for whom a satisfactory Level Two Security Clearance is not obtained will not be permitted to perform any Work for Winnipeg Police Service.</w:t>
      </w:r>
    </w:p>
    <w:p w14:paraId="17B5CBD1" w14:textId="77777777" w:rsidR="00A859DC" w:rsidRPr="00A859DC" w:rsidRDefault="00A859DC" w:rsidP="00A859DC">
      <w:pPr>
        <w:numPr>
          <w:ilvl w:val="2"/>
          <w:numId w:val="4"/>
        </w:numPr>
        <w:spacing w:before="200"/>
      </w:pPr>
      <w:r w:rsidRPr="00A859DC">
        <w:t>Any satisfactory Security Clearance obtained thereby will be deemed valid for one (1) year from the date of clearance, subject to a repeated Security Clearance Check as hereinafter specified.</w:t>
      </w:r>
    </w:p>
    <w:p w14:paraId="3458C9B9" w14:textId="77777777" w:rsidR="00A859DC" w:rsidRPr="00A859DC" w:rsidRDefault="00A859DC" w:rsidP="00A859DC">
      <w:pPr>
        <w:numPr>
          <w:ilvl w:val="6"/>
          <w:numId w:val="4"/>
        </w:numPr>
        <w:spacing w:before="200"/>
      </w:pPr>
      <w:r w:rsidRPr="00A859DC">
        <w:t xml:space="preserve">Each individual doing Work in a Winnipeg Police Service Facility shall provide photo identification upon entry, in order that their Level Two security clearance can be verified.  </w:t>
      </w:r>
    </w:p>
    <w:p w14:paraId="4D3F8BE8" w14:textId="77777777" w:rsidR="00A859DC" w:rsidRPr="00A859DC" w:rsidRDefault="00A859DC" w:rsidP="00864D5D">
      <w:pPr>
        <w:numPr>
          <w:ilvl w:val="2"/>
          <w:numId w:val="14"/>
        </w:numPr>
        <w:spacing w:before="200"/>
      </w:pPr>
      <w:r w:rsidRPr="00A859DC">
        <w:t>Notwithstanding the foregoing, at any time during the term of the Contract, the City may, at</w:t>
      </w:r>
      <w:r w:rsidR="007D6644">
        <w:t xml:space="preserve"> their </w:t>
      </w:r>
      <w:r w:rsidRPr="00A859DC">
        <w:t>sole discretion and acting reasonably, require a further Security Clearance Check.</w:t>
      </w:r>
    </w:p>
    <w:p w14:paraId="19E72AFC" w14:textId="77777777" w:rsidR="00A859DC" w:rsidRPr="00A859DC" w:rsidRDefault="00A859DC" w:rsidP="00864D5D">
      <w:pPr>
        <w:numPr>
          <w:ilvl w:val="5"/>
          <w:numId w:val="14"/>
        </w:numPr>
        <w:spacing w:before="200"/>
        <w:rPr>
          <w:rFonts w:cs="Calibri"/>
        </w:rPr>
      </w:pPr>
      <w:r w:rsidRPr="00A859DC">
        <w:rPr>
          <w:rFonts w:cs="Calibri"/>
        </w:rPr>
        <w:t xml:space="preserve">The Contract will be terminated with any Contractor should any </w:t>
      </w:r>
      <w:r w:rsidRPr="00A859DC">
        <w:t>owner(s), member(s) of the Board of Directors; or persons with controlling interest in the company fail to obtain a satisfactory Security Clearance Check as a result of a repeated Security Clearance Check.</w:t>
      </w:r>
    </w:p>
    <w:p w14:paraId="5468C802" w14:textId="77777777" w:rsidR="00FD5541" w:rsidRDefault="00A859DC" w:rsidP="00A859DC">
      <w:pPr>
        <w:pStyle w:val="SubClause"/>
      </w:pPr>
      <w:r w:rsidRPr="004B3F6A">
        <w:t>Any individual who fails to obtain a satisfactory Security Clearance Check as a result of a repeated Security Clearance Check will not be permitted to continue to perform Work under the Contract for the Winnipeg Police Service</w:t>
      </w:r>
      <w:r w:rsidRPr="00A859DC">
        <w:t>.</w:t>
      </w:r>
    </w:p>
    <w:p w14:paraId="52CDD2FC" w14:textId="77777777" w:rsidR="00357859" w:rsidRDefault="00357859" w:rsidP="00864D5D">
      <w:pPr>
        <w:numPr>
          <w:ilvl w:val="2"/>
          <w:numId w:val="14"/>
        </w:numPr>
        <w:spacing w:before="200"/>
      </w:pPr>
      <w:r w:rsidRPr="0049027B">
        <w:t>If a person fails a Winnipeg Police Service security clearance check at any level, they will not be able to apply for another clearance for 2 years</w:t>
      </w:r>
      <w:r>
        <w:t>.</w:t>
      </w:r>
    </w:p>
    <w:sectPr w:rsidR="00357859" w:rsidSect="00E6621F">
      <w:headerReference w:type="default" r:id="rId63"/>
      <w:endnotePr>
        <w:numFmt w:val="upperLetter"/>
      </w:endnotePr>
      <w:pgSz w:w="12240" w:h="15840" w:code="1"/>
      <w:pgMar w:top="1170" w:right="1440" w:bottom="432" w:left="1440" w:header="288" w:footer="14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898E7" w14:textId="77777777" w:rsidR="00C64961" w:rsidRDefault="00C64961">
      <w:pPr>
        <w:pStyle w:val="Footer"/>
      </w:pPr>
    </w:p>
  </w:endnote>
  <w:endnote w:type="continuationSeparator" w:id="0">
    <w:p w14:paraId="647C52C4" w14:textId="77777777" w:rsidR="00C64961" w:rsidRDefault="00C64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17BF2" w14:textId="77777777" w:rsidR="00354D5A" w:rsidRDefault="00354D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CDE2F" w14:textId="77777777" w:rsidR="00C64961" w:rsidRDefault="00C64961">
      <w:r>
        <w:separator/>
      </w:r>
    </w:p>
  </w:footnote>
  <w:footnote w:type="continuationSeparator" w:id="0">
    <w:p w14:paraId="5A070BFA" w14:textId="77777777" w:rsidR="00C64961" w:rsidRDefault="00C649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C81EC" w14:textId="77777777" w:rsidR="00354D5A" w:rsidRDefault="00354D5A">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r>
  </w:p>
  <w:p w14:paraId="44B10297" w14:textId="77777777" w:rsidR="00354D5A" w:rsidRDefault="00354D5A">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t>Bid Submission</w:t>
    </w:r>
  </w:p>
  <w:p w14:paraId="55BD3C1D" w14:textId="77777777" w:rsidR="00354D5A" w:rsidRDefault="00354D5A">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t xml:space="preserve">Page </w:t>
    </w:r>
    <w:r>
      <w:rPr>
        <w:sz w:val="16"/>
        <w:szCs w:val="20"/>
        <w:lang w:val="en-US"/>
      </w:rPr>
      <w:fldChar w:fldCharType="begin"/>
    </w:r>
    <w:r>
      <w:rPr>
        <w:sz w:val="16"/>
        <w:szCs w:val="20"/>
        <w:lang w:val="en-US"/>
      </w:rPr>
      <w:instrText xml:space="preserve"> PAGE </w:instrText>
    </w:r>
    <w:r>
      <w:rPr>
        <w:sz w:val="16"/>
        <w:szCs w:val="20"/>
        <w:lang w:val="en-US"/>
      </w:rPr>
      <w:fldChar w:fldCharType="separate"/>
    </w:r>
    <w:r>
      <w:rPr>
        <w:noProof/>
        <w:sz w:val="16"/>
        <w:szCs w:val="20"/>
        <w:lang w:val="en-US"/>
      </w:rPr>
      <w:t>1</w:t>
    </w:r>
    <w:r>
      <w:rPr>
        <w:sz w:val="16"/>
        <w:szCs w:val="20"/>
        <w:lang w:val="en-US"/>
      </w:rPr>
      <w:fldChar w:fldCharType="end"/>
    </w:r>
    <w:r>
      <w:rPr>
        <w:sz w:val="16"/>
        <w:szCs w:val="16"/>
      </w:rPr>
      <w:t xml:space="preserve"> of </w:t>
    </w:r>
    <w:r>
      <w:rPr>
        <w:sz w:val="16"/>
        <w:szCs w:val="16"/>
      </w:rPr>
      <w:fldChar w:fldCharType="begin"/>
    </w:r>
    <w:r>
      <w:rPr>
        <w:sz w:val="16"/>
        <w:szCs w:val="16"/>
      </w:rPr>
      <w:instrText xml:space="preserve"> SECTIONPAGES  \* MERGEFORMAT </w:instrText>
    </w:r>
    <w:r>
      <w:rPr>
        <w:sz w:val="16"/>
        <w:szCs w:val="16"/>
      </w:rPr>
      <w:fldChar w:fldCharType="separate"/>
    </w:r>
    <w:r>
      <w:rPr>
        <w:noProof/>
        <w:sz w:val="16"/>
        <w:szCs w:val="16"/>
      </w:rPr>
      <w:t>1</w:t>
    </w:r>
    <w:r>
      <w:rPr>
        <w:sz w:val="16"/>
        <w:szCs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349CF" w14:textId="77777777" w:rsidR="00354D5A" w:rsidRDefault="00354D5A" w:rsidP="00611CAF">
    <w:pPr>
      <w:pStyle w:val="Header1"/>
    </w:pPr>
    <w:r w:rsidRPr="0011136F">
      <w:t xml:space="preserve">The City of </w:t>
    </w:r>
    <w:smartTag w:uri="urn:schemas-microsoft-com:office:smarttags" w:element="place">
      <w:smartTag w:uri="urn:schemas-microsoft-com:office:smarttags" w:element="time">
        <w:r w:rsidRPr="0011136F">
          <w:t>Winnipeg</w:t>
        </w:r>
      </w:smartTag>
    </w:smartTag>
    <w:r w:rsidRPr="0011136F">
      <w:tab/>
    </w:r>
    <w:r>
      <w:t>Table of Contents</w:t>
    </w:r>
  </w:p>
  <w:p w14:paraId="61435726" w14:textId="77777777" w:rsidR="00354D5A" w:rsidRPr="0011136F" w:rsidRDefault="00354D5A" w:rsidP="00611CAF">
    <w:pPr>
      <w:pStyle w:val="Header1"/>
    </w:pPr>
    <w:r>
      <w:t>Tender</w:t>
    </w:r>
    <w:r w:rsidRPr="0011136F">
      <w:t xml:space="preserve"> No. </w:t>
    </w:r>
    <w:sdt>
      <w:sdtPr>
        <w:id w:val="-1678491861"/>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377C836C-06F8-4D72-89A6-859FA3AFC490}"/>
        <w:text/>
      </w:sdtPr>
      <w:sdtEndPr/>
      <w:sdtContent>
        <w:r w:rsidRPr="00061CAD">
          <w:rPr>
            <w:rStyle w:val="PlaceholderText"/>
          </w:rPr>
          <w:t>Click or tap here to enter text.</w:t>
        </w:r>
      </w:sdtContent>
    </w:sdt>
  </w:p>
  <w:p w14:paraId="6F733B8C" w14:textId="77777777" w:rsidR="00354D5A" w:rsidRDefault="00354D5A"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32C05588" w14:textId="20BF7B2A" w:rsidR="00354D5A" w:rsidRPr="00F45F1B" w:rsidRDefault="00354D5A"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F45F1B">
      <w:rPr>
        <w:color w:val="999999"/>
        <w:sz w:val="8"/>
        <w:szCs w:val="8"/>
      </w:rPr>
      <w:t xml:space="preserve">Template Version: </w:t>
    </w:r>
    <w:r w:rsidRPr="00F45F1B">
      <w:rPr>
        <w:color w:val="999999"/>
        <w:sz w:val="8"/>
        <w:szCs w:val="8"/>
      </w:rPr>
      <w:fldChar w:fldCharType="begin"/>
    </w:r>
    <w:r w:rsidRPr="00F45F1B">
      <w:rPr>
        <w:color w:val="999999"/>
        <w:sz w:val="8"/>
        <w:szCs w:val="8"/>
      </w:rPr>
      <w:instrText xml:space="preserve"> DOCPROPERTY  "Template version"  \* MERGEFORMAT </w:instrText>
    </w:r>
    <w:r w:rsidRPr="00F45F1B">
      <w:rPr>
        <w:color w:val="999999"/>
        <w:sz w:val="8"/>
        <w:szCs w:val="8"/>
      </w:rPr>
      <w:fldChar w:fldCharType="separate"/>
    </w:r>
    <w:r w:rsidR="00656677">
      <w:rPr>
        <w:color w:val="999999"/>
        <w:sz w:val="8"/>
        <w:szCs w:val="8"/>
      </w:rPr>
      <w:t>2025 11 01 Const SO NoBidSecurity</w:t>
    </w:r>
    <w:r w:rsidRPr="00F45F1B">
      <w:rPr>
        <w:color w:val="999999"/>
        <w:sz w:val="8"/>
        <w:szCs w:val="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B2D44" w14:textId="77777777" w:rsidR="00354D5A" w:rsidRDefault="00354D5A" w:rsidP="00611CAF">
    <w:pPr>
      <w:pStyle w:val="Header1"/>
    </w:pPr>
    <w:r w:rsidRPr="0011136F">
      <w:t xml:space="preserve">The City of </w:t>
    </w:r>
    <w:smartTag w:uri="urn:schemas-microsoft-com:office:smarttags" w:element="place">
      <w:smartTag w:uri="urn:schemas-microsoft-com:office:smarttags" w:element="time">
        <w:smartTag w:uri="urn:schemas-microsoft-com:office:smarttags" w:element="Street">
          <w:r w:rsidRPr="0011136F">
            <w:t>Winnipeg</w:t>
          </w:r>
        </w:smartTag>
      </w:smartTag>
    </w:smartTag>
    <w:r w:rsidRPr="0011136F">
      <w:tab/>
    </w:r>
    <w:r>
      <w:t>Bidding Procedures</w:t>
    </w:r>
  </w:p>
  <w:p w14:paraId="3894603F" w14:textId="30B1E307" w:rsidR="00354D5A" w:rsidRPr="0011136F" w:rsidRDefault="00354D5A" w:rsidP="00611CAF">
    <w:pPr>
      <w:pStyle w:val="Header1"/>
    </w:pPr>
    <w:r>
      <w:t>Tender</w:t>
    </w:r>
    <w:r w:rsidRPr="0011136F">
      <w:t xml:space="preserve"> No.</w:t>
    </w:r>
    <w:sdt>
      <w:sdtPr>
        <w:id w:val="-1291973500"/>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377C836C-06F8-4D72-89A6-859FA3AFC490}"/>
        <w:text/>
      </w:sdtPr>
      <w:sdtEndPr/>
      <w:sdtContent>
        <w:r w:rsidRPr="00061CAD">
          <w:rPr>
            <w:rStyle w:val="PlaceholderText"/>
          </w:rPr>
          <w:t>Click or tap here to enter text.</w:t>
        </w:r>
      </w:sdtContent>
    </w:sdt>
    <w:r>
      <w:tab/>
      <w:t xml:space="preserve">Page </w:t>
    </w:r>
    <w:r>
      <w:fldChar w:fldCharType="begin"/>
    </w:r>
    <w:r>
      <w:instrText xml:space="preserve"> PAGE </w:instrText>
    </w:r>
    <w:r>
      <w:fldChar w:fldCharType="separate"/>
    </w:r>
    <w:r>
      <w:rPr>
        <w:noProof/>
      </w:rPr>
      <w:t>9</w:t>
    </w:r>
    <w:r>
      <w:fldChar w:fldCharType="end"/>
    </w:r>
    <w:r>
      <w:t xml:space="preserve"> of </w:t>
    </w:r>
    <w:fldSimple w:instr=" SECTIONPAGES  \* MERGEFORMAT ">
      <w:r w:rsidR="00A766D7">
        <w:rPr>
          <w:noProof/>
        </w:rPr>
        <w:t>12</w:t>
      </w:r>
    </w:fldSimple>
  </w:p>
  <w:p w14:paraId="2F3D22DC" w14:textId="77777777" w:rsidR="00354D5A" w:rsidRDefault="00354D5A"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576F20D2" w14:textId="1C09758C" w:rsidR="00354D5A" w:rsidRPr="00F45F1B" w:rsidRDefault="00354D5A"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F45F1B">
      <w:rPr>
        <w:color w:val="999999"/>
        <w:sz w:val="8"/>
        <w:szCs w:val="8"/>
      </w:rPr>
      <w:t xml:space="preserve">Template Version: </w:t>
    </w:r>
    <w:r w:rsidRPr="00F45F1B">
      <w:rPr>
        <w:color w:val="999999"/>
        <w:sz w:val="8"/>
        <w:szCs w:val="8"/>
      </w:rPr>
      <w:fldChar w:fldCharType="begin"/>
    </w:r>
    <w:r w:rsidRPr="00F45F1B">
      <w:rPr>
        <w:color w:val="999999"/>
        <w:sz w:val="8"/>
        <w:szCs w:val="8"/>
      </w:rPr>
      <w:instrText xml:space="preserve"> DOCPROPERTY  "Template version"  \* MERGEFORMAT </w:instrText>
    </w:r>
    <w:r w:rsidRPr="00F45F1B">
      <w:rPr>
        <w:color w:val="999999"/>
        <w:sz w:val="8"/>
        <w:szCs w:val="8"/>
      </w:rPr>
      <w:fldChar w:fldCharType="separate"/>
    </w:r>
    <w:r w:rsidR="00656677">
      <w:rPr>
        <w:color w:val="999999"/>
        <w:sz w:val="8"/>
        <w:szCs w:val="8"/>
      </w:rPr>
      <w:t>2025 11 01 Const SO NoBidSecurity</w:t>
    </w:r>
    <w:r w:rsidRPr="00F45F1B">
      <w:rPr>
        <w:color w:val="999999"/>
        <w:sz w:val="8"/>
        <w:szCs w:val="8"/>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7AA07" w14:textId="77777777" w:rsidR="00354D5A" w:rsidRDefault="00354D5A" w:rsidP="00611CAF">
    <w:pPr>
      <w:pStyle w:val="Header1"/>
    </w:pPr>
    <w:r w:rsidRPr="0011136F">
      <w:t xml:space="preserve">The City of </w:t>
    </w:r>
    <w:smartTag w:uri="urn:schemas-microsoft-com:office:smarttags" w:element="Street">
      <w:smartTag w:uri="urn:schemas-microsoft-com:office:smarttags" w:element="place">
        <w:r w:rsidRPr="0011136F">
          <w:t>Winnipeg</w:t>
        </w:r>
        <w:r w:rsidRPr="0011136F">
          <w:tab/>
        </w:r>
        <w:r>
          <w:t>General Conditions</w:t>
        </w:r>
      </w:smartTag>
    </w:smartTag>
  </w:p>
  <w:p w14:paraId="6AA28430" w14:textId="53A4ED99" w:rsidR="00354D5A" w:rsidRPr="0011136F" w:rsidRDefault="00354D5A" w:rsidP="00611CAF">
    <w:pPr>
      <w:pStyle w:val="Header1"/>
    </w:pPr>
    <w:r>
      <w:t>Tender</w:t>
    </w:r>
    <w:r w:rsidRPr="0011136F">
      <w:t xml:space="preserve"> No.</w:t>
    </w:r>
    <w:sdt>
      <w:sdtPr>
        <w:id w:val="1783753672"/>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377C836C-06F8-4D72-89A6-859FA3AFC490}"/>
        <w:text/>
      </w:sdtPr>
      <w:sdtEndPr/>
      <w:sdtContent>
        <w:r w:rsidRPr="00061CAD">
          <w:rPr>
            <w:rStyle w:val="PlaceholderText"/>
          </w:rPr>
          <w:t>Click or tap here to enter text.</w:t>
        </w:r>
      </w:sdtContent>
    </w:sdt>
    <w:r>
      <w:tab/>
      <w:t xml:space="preserve">Page </w:t>
    </w:r>
    <w:r>
      <w:fldChar w:fldCharType="begin"/>
    </w:r>
    <w:r>
      <w:instrText xml:space="preserve"> PAGE </w:instrText>
    </w:r>
    <w:r>
      <w:fldChar w:fldCharType="separate"/>
    </w:r>
    <w:r>
      <w:rPr>
        <w:noProof/>
      </w:rPr>
      <w:t>1</w:t>
    </w:r>
    <w:r>
      <w:fldChar w:fldCharType="end"/>
    </w:r>
    <w:r>
      <w:t xml:space="preserve"> of </w:t>
    </w:r>
    <w:fldSimple w:instr=" SECTIONPAGES  \* MERGEFORMAT ">
      <w:r w:rsidR="00FB3FB7">
        <w:rPr>
          <w:noProof/>
        </w:rPr>
        <w:t>1</w:t>
      </w:r>
    </w:fldSimple>
  </w:p>
  <w:p w14:paraId="77B627BC" w14:textId="77777777" w:rsidR="00354D5A" w:rsidRDefault="00354D5A"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221F52A2" w14:textId="449DD260" w:rsidR="00354D5A" w:rsidRPr="00F45F1B" w:rsidRDefault="00354D5A"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F45F1B">
      <w:rPr>
        <w:color w:val="999999"/>
        <w:sz w:val="8"/>
        <w:szCs w:val="8"/>
      </w:rPr>
      <w:t xml:space="preserve">Template Version: </w:t>
    </w:r>
    <w:r w:rsidRPr="00F45F1B">
      <w:rPr>
        <w:color w:val="999999"/>
        <w:sz w:val="8"/>
        <w:szCs w:val="8"/>
      </w:rPr>
      <w:fldChar w:fldCharType="begin"/>
    </w:r>
    <w:r w:rsidRPr="00F45F1B">
      <w:rPr>
        <w:color w:val="999999"/>
        <w:sz w:val="8"/>
        <w:szCs w:val="8"/>
      </w:rPr>
      <w:instrText xml:space="preserve"> DOCPROPERTY  "Template version"  \* MERGEFORMAT </w:instrText>
    </w:r>
    <w:r w:rsidRPr="00F45F1B">
      <w:rPr>
        <w:color w:val="999999"/>
        <w:sz w:val="8"/>
        <w:szCs w:val="8"/>
      </w:rPr>
      <w:fldChar w:fldCharType="separate"/>
    </w:r>
    <w:r w:rsidR="00656677">
      <w:rPr>
        <w:color w:val="999999"/>
        <w:sz w:val="8"/>
        <w:szCs w:val="8"/>
      </w:rPr>
      <w:t>2025 11 01 Const SO NoBidSecurity</w:t>
    </w:r>
    <w:r w:rsidRPr="00F45F1B">
      <w:rPr>
        <w:color w:val="999999"/>
        <w:sz w:val="8"/>
        <w:szCs w:val="8"/>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E9D3A" w14:textId="77777777" w:rsidR="00354D5A" w:rsidRDefault="00354D5A" w:rsidP="00611CAF">
    <w:pPr>
      <w:pStyle w:val="Header1"/>
    </w:pPr>
    <w:r w:rsidRPr="0011136F">
      <w:t xml:space="preserve">The City of </w:t>
    </w:r>
    <w:smartTag w:uri="urn:schemas-microsoft-com:office:smarttags" w:element="Street">
      <w:smartTag w:uri="urn:schemas-microsoft-com:office:smarttags" w:element="place">
        <w:r w:rsidRPr="0011136F">
          <w:t>Winnipeg</w:t>
        </w:r>
      </w:smartTag>
    </w:smartTag>
    <w:r w:rsidRPr="0011136F">
      <w:tab/>
    </w:r>
    <w:r>
      <w:t>Supplemental Conditions</w:t>
    </w:r>
  </w:p>
  <w:p w14:paraId="21D267B4" w14:textId="7A09A16C" w:rsidR="00354D5A" w:rsidRPr="0011136F" w:rsidRDefault="00354D5A" w:rsidP="00611CAF">
    <w:pPr>
      <w:pStyle w:val="Header1"/>
    </w:pPr>
    <w:r>
      <w:t>Tender</w:t>
    </w:r>
    <w:r w:rsidRPr="0011136F">
      <w:t xml:space="preserve"> No.</w:t>
    </w:r>
    <w:sdt>
      <w:sdtPr>
        <w:id w:val="-999040122"/>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377C836C-06F8-4D72-89A6-859FA3AFC490}"/>
        <w:text/>
      </w:sdtPr>
      <w:sdtEndPr/>
      <w:sdtContent>
        <w:r w:rsidRPr="00061CAD">
          <w:rPr>
            <w:rStyle w:val="PlaceholderText"/>
          </w:rPr>
          <w:t>Click or tap here to enter text.</w:t>
        </w:r>
      </w:sdtContent>
    </w:sdt>
    <w:r>
      <w:tab/>
      <w:t xml:space="preserve">Page </w:t>
    </w:r>
    <w:r>
      <w:fldChar w:fldCharType="begin"/>
    </w:r>
    <w:r>
      <w:instrText xml:space="preserve"> PAGE </w:instrText>
    </w:r>
    <w:r>
      <w:fldChar w:fldCharType="separate"/>
    </w:r>
    <w:r>
      <w:rPr>
        <w:noProof/>
      </w:rPr>
      <w:t>20</w:t>
    </w:r>
    <w:r>
      <w:fldChar w:fldCharType="end"/>
    </w:r>
    <w:r>
      <w:t xml:space="preserve"> of </w:t>
    </w:r>
    <w:fldSimple w:instr=" SECTIONPAGES  \* MERGEFORMAT ">
      <w:r w:rsidR="00A766D7">
        <w:rPr>
          <w:noProof/>
        </w:rPr>
        <w:t>16</w:t>
      </w:r>
    </w:fldSimple>
  </w:p>
  <w:p w14:paraId="1FE12F9F" w14:textId="77777777" w:rsidR="00354D5A" w:rsidRDefault="00354D5A"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1CECA854" w14:textId="0E200C3A" w:rsidR="00354D5A" w:rsidRPr="00F45F1B" w:rsidRDefault="00354D5A" w:rsidP="00F8602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F45F1B">
      <w:rPr>
        <w:color w:val="999999"/>
        <w:sz w:val="8"/>
        <w:szCs w:val="8"/>
      </w:rPr>
      <w:t xml:space="preserve">Template Version: </w:t>
    </w:r>
    <w:r w:rsidRPr="00F45F1B">
      <w:rPr>
        <w:color w:val="999999"/>
        <w:sz w:val="8"/>
        <w:szCs w:val="8"/>
      </w:rPr>
      <w:fldChar w:fldCharType="begin"/>
    </w:r>
    <w:r w:rsidRPr="00F45F1B">
      <w:rPr>
        <w:color w:val="999999"/>
        <w:sz w:val="8"/>
        <w:szCs w:val="8"/>
      </w:rPr>
      <w:instrText xml:space="preserve"> DOCPROPERTY  "Template version"  \* MERGEFORMAT </w:instrText>
    </w:r>
    <w:r w:rsidRPr="00F45F1B">
      <w:rPr>
        <w:color w:val="999999"/>
        <w:sz w:val="8"/>
        <w:szCs w:val="8"/>
      </w:rPr>
      <w:fldChar w:fldCharType="separate"/>
    </w:r>
    <w:r w:rsidR="00656677">
      <w:rPr>
        <w:color w:val="999999"/>
        <w:sz w:val="8"/>
        <w:szCs w:val="8"/>
      </w:rPr>
      <w:t>2025 11 01 Const SO NoBidSecurity</w:t>
    </w:r>
    <w:r w:rsidRPr="00F45F1B">
      <w:rPr>
        <w:color w:val="999999"/>
        <w:sz w:val="8"/>
        <w:szCs w:val="8"/>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17336" w14:textId="77777777" w:rsidR="00354D5A" w:rsidRDefault="00354D5A" w:rsidP="006D0C58">
    <w:pPr>
      <w:pStyle w:val="Header1"/>
    </w:pPr>
    <w:r w:rsidRPr="0011136F">
      <w:t>The City of Winnipeg</w:t>
    </w:r>
    <w:r w:rsidRPr="0011136F">
      <w:tab/>
    </w:r>
    <w:r>
      <w:t>Specifications</w:t>
    </w:r>
  </w:p>
  <w:p w14:paraId="279DCCEA" w14:textId="416DC8C0" w:rsidR="00354D5A" w:rsidRPr="0011136F" w:rsidRDefault="00354D5A" w:rsidP="006D0C58">
    <w:pPr>
      <w:pStyle w:val="Header1"/>
    </w:pPr>
    <w:r>
      <w:t>Tender No.</w:t>
    </w:r>
    <w:sdt>
      <w:sdtPr>
        <w:id w:val="-60943181"/>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377C836C-06F8-4D72-89A6-859FA3AFC490}"/>
        <w:text/>
      </w:sdtPr>
      <w:sdtEndPr/>
      <w:sdtContent>
        <w:r w:rsidRPr="00061CAD">
          <w:rPr>
            <w:rStyle w:val="PlaceholderText"/>
          </w:rPr>
          <w:t>Click or tap here to enter text.</w:t>
        </w:r>
      </w:sdtContent>
    </w:sdt>
    <w:r>
      <w:tab/>
      <w:t xml:space="preserve">Page </w:t>
    </w:r>
    <w:r>
      <w:fldChar w:fldCharType="begin"/>
    </w:r>
    <w:r>
      <w:instrText xml:space="preserve"> PAGE </w:instrText>
    </w:r>
    <w:r>
      <w:fldChar w:fldCharType="separate"/>
    </w:r>
    <w:r>
      <w:rPr>
        <w:noProof/>
      </w:rPr>
      <w:t>2</w:t>
    </w:r>
    <w:r>
      <w:fldChar w:fldCharType="end"/>
    </w:r>
    <w:r>
      <w:t xml:space="preserve"> of </w:t>
    </w:r>
    <w:fldSimple w:instr=" SECTIONPAGES  \* MERGEFORMAT ">
      <w:r w:rsidR="00A766D7">
        <w:rPr>
          <w:noProof/>
        </w:rPr>
        <w:t>3</w:t>
      </w:r>
    </w:fldSimple>
  </w:p>
  <w:p w14:paraId="6BCAEEDE" w14:textId="77777777" w:rsidR="00354D5A" w:rsidRDefault="00354D5A" w:rsidP="006D0C5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633AADE3" w14:textId="5667E2A1" w:rsidR="00354D5A" w:rsidRPr="00256218" w:rsidRDefault="00354D5A" w:rsidP="006D0C5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256218">
      <w:rPr>
        <w:color w:val="999999"/>
        <w:sz w:val="8"/>
        <w:szCs w:val="8"/>
      </w:rPr>
      <w:t xml:space="preserve">Template Version: </w:t>
    </w:r>
    <w:r w:rsidRPr="00256218">
      <w:rPr>
        <w:color w:val="999999"/>
        <w:sz w:val="8"/>
        <w:szCs w:val="8"/>
      </w:rPr>
      <w:fldChar w:fldCharType="begin"/>
    </w:r>
    <w:r w:rsidRPr="00256218">
      <w:rPr>
        <w:color w:val="999999"/>
        <w:sz w:val="8"/>
        <w:szCs w:val="8"/>
      </w:rPr>
      <w:instrText xml:space="preserve"> DOCPROPERTY  "Template version"  \* MERGEFORMAT </w:instrText>
    </w:r>
    <w:r w:rsidRPr="00256218">
      <w:rPr>
        <w:color w:val="999999"/>
        <w:sz w:val="8"/>
        <w:szCs w:val="8"/>
      </w:rPr>
      <w:fldChar w:fldCharType="separate"/>
    </w:r>
    <w:r w:rsidR="00656677">
      <w:rPr>
        <w:color w:val="999999"/>
        <w:sz w:val="8"/>
        <w:szCs w:val="8"/>
      </w:rPr>
      <w:t>2025 11 01 Const SO NoBidSecurity</w:t>
    </w:r>
    <w:r w:rsidRPr="00256218">
      <w:rPr>
        <w:color w:val="999999"/>
        <w:sz w:val="8"/>
        <w:szCs w:val="8"/>
      </w:rPr>
      <w:fldChar w:fldCharType="end"/>
    </w:r>
  </w:p>
  <w:p w14:paraId="5D2DC564" w14:textId="77777777" w:rsidR="00354D5A" w:rsidRDefault="00354D5A" w:rsidP="006D0C5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5D291" w14:textId="77777777" w:rsidR="00354D5A" w:rsidRDefault="00354D5A" w:rsidP="00401624">
    <w:pPr>
      <w:pStyle w:val="Header1"/>
    </w:pPr>
  </w:p>
  <w:p w14:paraId="089BA63F" w14:textId="77777777" w:rsidR="00354D5A" w:rsidRDefault="00354D5A" w:rsidP="00401624">
    <w:pPr>
      <w:pStyle w:val="Header1"/>
    </w:pPr>
    <w:r w:rsidRPr="0011136F">
      <w:t>The City of Winnipeg</w:t>
    </w:r>
    <w:r w:rsidRPr="0011136F">
      <w:tab/>
    </w:r>
    <w:r>
      <w:t>Security Clearance</w:t>
    </w:r>
  </w:p>
  <w:p w14:paraId="564580BF" w14:textId="6B9803AE" w:rsidR="00354D5A" w:rsidRPr="0011136F" w:rsidRDefault="00354D5A" w:rsidP="00401624">
    <w:pPr>
      <w:pStyle w:val="Header1"/>
    </w:pPr>
    <w:r>
      <w:t>Tender</w:t>
    </w:r>
    <w:r w:rsidRPr="0011136F">
      <w:t xml:space="preserve"> No.</w:t>
    </w:r>
    <w:sdt>
      <w:sdtPr>
        <w:id w:val="1805426457"/>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377C836C-06F8-4D72-89A6-859FA3AFC490}"/>
        <w:text/>
      </w:sdtPr>
      <w:sdtEndPr/>
      <w:sdtContent>
        <w:r w:rsidRPr="00061CAD">
          <w:rPr>
            <w:rStyle w:val="PlaceholderText"/>
          </w:rPr>
          <w:t>Click or tap here to enter text.</w:t>
        </w:r>
      </w:sdtContent>
    </w:sdt>
    <w:r>
      <w:tab/>
      <w:t xml:space="preserve">Page </w:t>
    </w:r>
    <w:r>
      <w:fldChar w:fldCharType="begin"/>
    </w:r>
    <w:r>
      <w:instrText xml:space="preserve"> PAGE </w:instrText>
    </w:r>
    <w:r>
      <w:fldChar w:fldCharType="separate"/>
    </w:r>
    <w:r>
      <w:rPr>
        <w:noProof/>
      </w:rPr>
      <w:t>7</w:t>
    </w:r>
    <w:r>
      <w:fldChar w:fldCharType="end"/>
    </w:r>
    <w:r>
      <w:t xml:space="preserve"> of </w:t>
    </w:r>
    <w:fldSimple w:instr=" SECTIONPAGES  \* MERGEFORMAT ">
      <w:r w:rsidR="00FB3FB7">
        <w:rPr>
          <w:noProof/>
        </w:rPr>
        <w:t>8</w:t>
      </w:r>
    </w:fldSimple>
  </w:p>
  <w:p w14:paraId="436912A0" w14:textId="77777777" w:rsidR="00354D5A" w:rsidRDefault="00354D5A" w:rsidP="00401624">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30FC6BE7" w14:textId="1D229FC6" w:rsidR="00354D5A" w:rsidRPr="00256218" w:rsidRDefault="00354D5A" w:rsidP="00401624">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256218">
      <w:rPr>
        <w:color w:val="999999"/>
        <w:sz w:val="8"/>
        <w:szCs w:val="8"/>
      </w:rPr>
      <w:t xml:space="preserve">Template Version: </w:t>
    </w:r>
    <w:r w:rsidRPr="00256218">
      <w:rPr>
        <w:color w:val="999999"/>
        <w:sz w:val="8"/>
        <w:szCs w:val="8"/>
      </w:rPr>
      <w:fldChar w:fldCharType="begin"/>
    </w:r>
    <w:r w:rsidRPr="00256218">
      <w:rPr>
        <w:color w:val="999999"/>
        <w:sz w:val="8"/>
        <w:szCs w:val="8"/>
      </w:rPr>
      <w:instrText xml:space="preserve"> DOCPROPERTY  "Template version"  \* MERGEFORMAT </w:instrText>
    </w:r>
    <w:r w:rsidRPr="00256218">
      <w:rPr>
        <w:color w:val="999999"/>
        <w:sz w:val="8"/>
        <w:szCs w:val="8"/>
      </w:rPr>
      <w:fldChar w:fldCharType="separate"/>
    </w:r>
    <w:r w:rsidR="00656677">
      <w:rPr>
        <w:color w:val="999999"/>
        <w:sz w:val="8"/>
        <w:szCs w:val="8"/>
      </w:rPr>
      <w:t>2025 11 01 Const SO NoBidSecurity</w:t>
    </w:r>
    <w:r w:rsidRPr="00256218">
      <w:rPr>
        <w:color w:val="999999"/>
        <w:sz w:val="8"/>
        <w:szCs w:val="8"/>
      </w:rPr>
      <w:fldChar w:fldCharType="end"/>
    </w:r>
  </w:p>
  <w:p w14:paraId="5EC44659" w14:textId="77777777" w:rsidR="00354D5A" w:rsidRPr="002F2A1E" w:rsidRDefault="00354D5A" w:rsidP="004016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C41BE5"/>
    <w:multiLevelType w:val="multilevel"/>
    <w:tmpl w:val="8DC6705C"/>
    <w:lvl w:ilvl="0">
      <w:start w:val="2"/>
      <w:numFmt w:val="upperLetter"/>
      <w:pStyle w:val="PARTHEADING"/>
      <w:suff w:val="nothing"/>
      <w:lvlText w:val="PART %1 - "/>
      <w:lvlJc w:val="left"/>
      <w:pPr>
        <w:ind w:left="0" w:firstLine="0"/>
      </w:pPr>
      <w:rPr>
        <w:rFonts w:ascii="Arial" w:hAnsi="Arial" w:hint="default"/>
        <w:b/>
        <w:i w:val="0"/>
        <w:sz w:val="24"/>
      </w:rPr>
    </w:lvl>
    <w:lvl w:ilvl="1">
      <w:start w:val="1"/>
      <w:numFmt w:val="decimal"/>
      <w:pStyle w:val="CLAUSEHEADING"/>
      <w:lvlText w:val="%1%2."/>
      <w:lvlJc w:val="left"/>
      <w:pPr>
        <w:tabs>
          <w:tab w:val="num" w:pos="864"/>
        </w:tabs>
        <w:ind w:left="864" w:hanging="864"/>
      </w:pPr>
      <w:rPr>
        <w:rFonts w:hint="default"/>
      </w:rPr>
    </w:lvl>
    <w:lvl w:ilvl="2">
      <w:start w:val="1"/>
      <w:numFmt w:val="decimal"/>
      <w:pStyle w:val="Clause"/>
      <w:lvlText w:val="%1%2.%3"/>
      <w:lvlJc w:val="left"/>
      <w:pPr>
        <w:tabs>
          <w:tab w:val="num" w:pos="864"/>
        </w:tabs>
        <w:ind w:left="864" w:hanging="864"/>
      </w:pPr>
      <w:rPr>
        <w:rFonts w:hint="default"/>
      </w:rPr>
    </w:lvl>
    <w:lvl w:ilvl="3">
      <w:start w:val="1"/>
      <w:numFmt w:val="lowerLetter"/>
      <w:pStyle w:val="ClauseList"/>
      <w:lvlText w:val="(%4)"/>
      <w:lvlJc w:val="left"/>
      <w:pPr>
        <w:tabs>
          <w:tab w:val="num" w:pos="1296"/>
        </w:tabs>
        <w:ind w:left="1296" w:hanging="432"/>
      </w:pPr>
      <w:rPr>
        <w:rFonts w:hint="default"/>
        <w:strike w:val="0"/>
      </w:rPr>
    </w:lvl>
    <w:lvl w:ilvl="4">
      <w:start w:val="1"/>
      <w:numFmt w:val="lowerRoman"/>
      <w:pStyle w:val="ClauseSubList"/>
      <w:lvlText w:val="(%5)"/>
      <w:lvlJc w:val="right"/>
      <w:pPr>
        <w:tabs>
          <w:tab w:val="num" w:pos="1872"/>
        </w:tabs>
        <w:ind w:left="1872" w:hanging="288"/>
      </w:pPr>
      <w:rPr>
        <w:rFonts w:hint="default"/>
      </w:rPr>
    </w:lvl>
    <w:lvl w:ilvl="5">
      <w:start w:val="1"/>
      <w:numFmt w:val="decimal"/>
      <w:lvlRestart w:val="3"/>
      <w:pStyle w:val="SubClause"/>
      <w:lvlText w:val="%1%2.%3.%6"/>
      <w:lvlJc w:val="left"/>
      <w:pPr>
        <w:tabs>
          <w:tab w:val="num" w:pos="1296"/>
        </w:tabs>
        <w:ind w:left="1296" w:hanging="1296"/>
      </w:pPr>
      <w:rPr>
        <w:rFonts w:hint="default"/>
      </w:rPr>
    </w:lvl>
    <w:lvl w:ilvl="6">
      <w:start w:val="1"/>
      <w:numFmt w:val="lowerLetter"/>
      <w:pStyle w:val="SubClauseList"/>
      <w:lvlText w:val="(%7)"/>
      <w:lvlJc w:val="left"/>
      <w:pPr>
        <w:tabs>
          <w:tab w:val="num" w:pos="1728"/>
        </w:tabs>
        <w:ind w:left="1728" w:hanging="432"/>
      </w:pPr>
      <w:rPr>
        <w:rFonts w:hint="default"/>
      </w:rPr>
    </w:lvl>
    <w:lvl w:ilvl="7">
      <w:start w:val="1"/>
      <w:numFmt w:val="lowerRoman"/>
      <w:pStyle w:val="SubClauseSubList"/>
      <w:lvlText w:val="(%8)"/>
      <w:lvlJc w:val="right"/>
      <w:pPr>
        <w:tabs>
          <w:tab w:val="num" w:pos="2304"/>
        </w:tabs>
        <w:ind w:left="2304" w:hanging="288"/>
      </w:pPr>
      <w:rPr>
        <w:rFonts w:hint="default"/>
      </w:rPr>
    </w:lvl>
    <w:lvl w:ilvl="8">
      <w:start w:val="1"/>
      <w:numFmt w:val="bullet"/>
      <w:lvlText w:val=""/>
      <w:lvlJc w:val="left"/>
      <w:pPr>
        <w:tabs>
          <w:tab w:val="num" w:pos="2952"/>
        </w:tabs>
        <w:ind w:left="2880" w:hanging="288"/>
      </w:pPr>
      <w:rPr>
        <w:rFonts w:ascii="Symbol" w:hAnsi="Symbol" w:hint="default"/>
      </w:rPr>
    </w:lvl>
  </w:abstractNum>
  <w:abstractNum w:abstractNumId="1" w15:restartNumberingAfterBreak="0">
    <w:nsid w:val="2E1755A0"/>
    <w:multiLevelType w:val="multilevel"/>
    <w:tmpl w:val="3B800ABC"/>
    <w:lvl w:ilvl="0">
      <w:start w:val="2"/>
      <w:numFmt w:val="upperLetter"/>
      <w:suff w:val="nothing"/>
      <w:lvlText w:val="PART %1 - "/>
      <w:lvlJc w:val="left"/>
      <w:pPr>
        <w:ind w:left="0" w:firstLine="0"/>
      </w:pPr>
      <w:rPr>
        <w:rFonts w:ascii="Arial" w:hAnsi="Arial" w:hint="default"/>
        <w:b/>
        <w:i w:val="0"/>
        <w:sz w:val="24"/>
      </w:rPr>
    </w:lvl>
    <w:lvl w:ilvl="1">
      <w:start w:val="1"/>
      <w:numFmt w:val="decimal"/>
      <w:pStyle w:val="AppendixClauseHeading"/>
      <w:lvlText w:val="%2."/>
      <w:lvlJc w:val="left"/>
      <w:pPr>
        <w:tabs>
          <w:tab w:val="num" w:pos="864"/>
        </w:tabs>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64"/>
        </w:tabs>
        <w:ind w:left="864" w:hanging="864"/>
      </w:pPr>
      <w:rPr>
        <w:rFonts w:hint="default"/>
      </w:rPr>
    </w:lvl>
    <w:lvl w:ilvl="3">
      <w:start w:val="1"/>
      <w:numFmt w:val="lowerLetter"/>
      <w:lvlText w:val="(%4)"/>
      <w:lvlJc w:val="left"/>
      <w:pPr>
        <w:tabs>
          <w:tab w:val="num" w:pos="1296"/>
        </w:tabs>
        <w:ind w:left="1296" w:hanging="432"/>
      </w:pPr>
      <w:rPr>
        <w:rFonts w:hint="default"/>
      </w:rPr>
    </w:lvl>
    <w:lvl w:ilvl="4">
      <w:start w:val="1"/>
      <w:numFmt w:val="lowerRoman"/>
      <w:lvlText w:val="(%5)"/>
      <w:lvlJc w:val="right"/>
      <w:pPr>
        <w:tabs>
          <w:tab w:val="num" w:pos="1872"/>
        </w:tabs>
        <w:ind w:left="1872" w:hanging="288"/>
      </w:pPr>
      <w:rPr>
        <w:rFonts w:hint="default"/>
      </w:rPr>
    </w:lvl>
    <w:lvl w:ilvl="5">
      <w:start w:val="1"/>
      <w:numFmt w:val="decimal"/>
      <w:lvlRestart w:val="3"/>
      <w:lvlText w:val="%1%2.%3.%6"/>
      <w:lvlJc w:val="left"/>
      <w:pPr>
        <w:tabs>
          <w:tab w:val="num" w:pos="1296"/>
        </w:tabs>
        <w:ind w:left="1296" w:hanging="1296"/>
      </w:pPr>
      <w:rPr>
        <w:rFonts w:hint="default"/>
      </w:rPr>
    </w:lvl>
    <w:lvl w:ilvl="6">
      <w:start w:val="1"/>
      <w:numFmt w:val="lowerLetter"/>
      <w:lvlText w:val="(%7)"/>
      <w:lvlJc w:val="left"/>
      <w:pPr>
        <w:tabs>
          <w:tab w:val="num" w:pos="1728"/>
        </w:tabs>
        <w:ind w:left="1728" w:hanging="432"/>
      </w:pPr>
      <w:rPr>
        <w:rFonts w:hint="default"/>
      </w:rPr>
    </w:lvl>
    <w:lvl w:ilvl="7">
      <w:start w:val="1"/>
      <w:numFmt w:val="lowerRoman"/>
      <w:lvlText w:val="(%8)"/>
      <w:lvlJc w:val="right"/>
      <w:pPr>
        <w:tabs>
          <w:tab w:val="num" w:pos="2304"/>
        </w:tabs>
        <w:ind w:left="2304" w:hanging="288"/>
      </w:pPr>
      <w:rPr>
        <w:rFonts w:hint="default"/>
      </w:rPr>
    </w:lvl>
    <w:lvl w:ilvl="8">
      <w:start w:val="1"/>
      <w:numFmt w:val="bullet"/>
      <w:lvlText w:val=""/>
      <w:lvlJc w:val="left"/>
      <w:pPr>
        <w:tabs>
          <w:tab w:val="num" w:pos="2952"/>
        </w:tabs>
        <w:ind w:left="2880" w:hanging="288"/>
      </w:pPr>
      <w:rPr>
        <w:rFonts w:ascii="Symbol" w:hAnsi="Symbol" w:hint="default"/>
      </w:rPr>
    </w:lvl>
  </w:abstractNum>
  <w:abstractNum w:abstractNumId="2" w15:restartNumberingAfterBreak="0">
    <w:nsid w:val="32CB4141"/>
    <w:multiLevelType w:val="multilevel"/>
    <w:tmpl w:val="61F8D6E2"/>
    <w:lvl w:ilvl="0">
      <w:start w:val="1"/>
      <w:numFmt w:val="decimal"/>
      <w:lvlText w:val="%1"/>
      <w:lvlJc w:val="left"/>
      <w:pPr>
        <w:ind w:left="360" w:hanging="360"/>
      </w:pPr>
      <w:rPr>
        <w:rFonts w:hint="default"/>
      </w:rPr>
    </w:lvl>
    <w:lvl w:ilvl="1">
      <w:start w:val="1"/>
      <w:numFmt w:val="decimal"/>
      <w:pStyle w:val="AppendixClause"/>
      <w:lvlText w:val="%1.%2"/>
      <w:lvlJc w:val="left"/>
      <w:pPr>
        <w:ind w:left="360" w:hanging="360"/>
      </w:pPr>
      <w:rPr>
        <w:rFonts w:hint="default"/>
      </w:rPr>
    </w:lvl>
    <w:lvl w:ilvl="2">
      <w:start w:val="1"/>
      <w:numFmt w:val="decimal"/>
      <w:pStyle w:val="AppendixSubClaus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FE04727"/>
    <w:multiLevelType w:val="hybridMultilevel"/>
    <w:tmpl w:val="FAAAFBE0"/>
    <w:lvl w:ilvl="0" w:tplc="8F26269A">
      <w:start w:val="1"/>
      <w:numFmt w:val="decimal"/>
      <w:lvlText w:val="%1."/>
      <w:lvlJc w:val="left"/>
      <w:pPr>
        <w:tabs>
          <w:tab w:val="num" w:pos="360"/>
        </w:tabs>
        <w:ind w:left="0" w:firstLine="0"/>
      </w:pPr>
      <w:rPr>
        <w:rFonts w:ascii="Arial" w:hAnsi="Arial" w:hint="default"/>
        <w:b w:val="0"/>
        <w:i w:val="0"/>
        <w:sz w:val="20"/>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num w:numId="1" w16cid:durableId="889996695">
    <w:abstractNumId w:val="0"/>
  </w:num>
  <w:num w:numId="2" w16cid:durableId="1734349031">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02450993">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990441">
    <w:abstractNumId w:val="0"/>
    <w:lvlOverride w:ilvl="0">
      <w:startOverride w:val="2"/>
    </w:lvlOverride>
    <w:lvlOverride w:ilvl="1">
      <w:startOverride w:val="20"/>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24927760">
    <w:abstractNumId w:val="0"/>
    <w:lvlOverride w:ilvl="0">
      <w:startOverride w:val="4"/>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01294740">
    <w:abstractNumId w:val="0"/>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7236399">
    <w:abstractNumId w:val="0"/>
    <w:lvlOverride w:ilvl="0">
      <w:startOverride w:val="4"/>
    </w:lvlOverride>
    <w:lvlOverride w:ilvl="1">
      <w:startOverride w:val="14"/>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19822258">
    <w:abstractNumId w:val="0"/>
    <w:lvlOverride w:ilvl="0">
      <w:startOverride w:val="4"/>
    </w:lvlOverride>
    <w:lvlOverride w:ilvl="1">
      <w:startOverride w:val="1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27938140">
    <w:abstractNumId w:val="0"/>
    <w:lvlOverride w:ilvl="0">
      <w:startOverride w:val="4"/>
    </w:lvlOverride>
    <w:lvlOverride w:ilvl="1">
      <w:startOverride w:val="1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47500014">
    <w:abstractNumId w:val="0"/>
    <w:lvlOverride w:ilvl="0">
      <w:startOverride w:val="4"/>
    </w:lvlOverride>
    <w:lvlOverride w:ilvl="1">
      <w:startOverride w:val="2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30924742">
    <w:abstractNumId w:val="0"/>
    <w:lvlOverride w:ilvl="0">
      <w:startOverride w:val="4"/>
    </w:lvlOverride>
    <w:lvlOverride w:ilvl="1">
      <w:startOverride w:val="2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7475302">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96936230">
    <w:abstractNumId w:val="0"/>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89375650">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19854558">
    <w:abstractNumId w:val="0"/>
  </w:num>
  <w:num w:numId="16" w16cid:durableId="1978027568">
    <w:abstractNumId w:val="0"/>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68845306">
    <w:abstractNumId w:val="0"/>
    <w:lvlOverride w:ilvl="0">
      <w:startOverride w:val="4"/>
    </w:lvlOverride>
    <w:lvlOverride w:ilvl="1">
      <w:startOverride w:val="2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27964079">
    <w:abstractNumId w:val="0"/>
    <w:lvlOverride w:ilvl="0">
      <w:startOverride w:val="4"/>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24297013">
    <w:abstractNumId w:val="0"/>
    <w:lvlOverride w:ilvl="0">
      <w:startOverride w:val="4"/>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149105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49489807">
    <w:abstractNumId w:val="1"/>
  </w:num>
  <w:num w:numId="22" w16cid:durableId="662317227">
    <w:abstractNumId w:val="2"/>
  </w:num>
  <w:num w:numId="23" w16cid:durableId="182684871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24" w16cid:durableId="200482989">
    <w:abstractNumId w:val="0"/>
    <w:lvlOverride w:ilvl="0">
      <w:startOverride w:val="4"/>
    </w:lvlOverride>
    <w:lvlOverride w:ilvl="1">
      <w:startOverride w:val="3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25" w16cid:durableId="45103670">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37883134">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21734540">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46277387">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4303337">
    <w:abstractNumId w:val="0"/>
    <w:lvlOverride w:ilvl="0">
      <w:startOverride w:val="2"/>
    </w:lvlOverride>
    <w:lvlOverride w:ilvl="1">
      <w:startOverride w:val="16"/>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88846380">
    <w:abstractNumId w:val="0"/>
    <w:lvlOverride w:ilvl="0">
      <w:startOverride w:val="2"/>
    </w:lvlOverride>
    <w:lvlOverride w:ilvl="1">
      <w:startOverride w:val="18"/>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86911225">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3486319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08605650">
    <w:abstractNumId w:val="0"/>
    <w:lvlOverride w:ilvl="0">
      <w:startOverride w:val="2"/>
    </w:lvlOverride>
    <w:lvlOverride w:ilvl="1">
      <w:startOverride w:val="3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8426005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25599178">
    <w:abstractNumId w:val="0"/>
  </w:num>
  <w:num w:numId="36" w16cid:durableId="1442799738">
    <w:abstractNumId w:val="3"/>
  </w:num>
  <w:num w:numId="37" w16cid:durableId="533733220">
    <w:abstractNumId w:val="0"/>
  </w:num>
  <w:num w:numId="38" w16cid:durableId="586815031">
    <w:abstractNumId w:val="0"/>
  </w:num>
  <w:num w:numId="39" w16cid:durableId="521092029">
    <w:abstractNumId w:val="0"/>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9895933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50766154">
    <w:abstractNumId w:val="0"/>
  </w:num>
  <w:num w:numId="42" w16cid:durableId="27703041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05654776">
    <w:abstractNumId w:val="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noPunctuationKerning/>
  <w:characterSpacingControl w:val="doNotCompress"/>
  <w:footnotePr>
    <w:footnote w:id="-1"/>
    <w:footnote w:id="0"/>
  </w:footnotePr>
  <w:endnotePr>
    <w:pos w:val="sectEnd"/>
    <w:numFmt w:val="upp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3B9"/>
    <w:rsid w:val="00001ECC"/>
    <w:rsid w:val="00002BBF"/>
    <w:rsid w:val="00003112"/>
    <w:rsid w:val="0000407C"/>
    <w:rsid w:val="00004F3E"/>
    <w:rsid w:val="0000786B"/>
    <w:rsid w:val="00007917"/>
    <w:rsid w:val="000101DA"/>
    <w:rsid w:val="00010811"/>
    <w:rsid w:val="00020F67"/>
    <w:rsid w:val="00024CDC"/>
    <w:rsid w:val="00025881"/>
    <w:rsid w:val="00026475"/>
    <w:rsid w:val="00031231"/>
    <w:rsid w:val="00031B68"/>
    <w:rsid w:val="00031D9D"/>
    <w:rsid w:val="00033899"/>
    <w:rsid w:val="000364DD"/>
    <w:rsid w:val="00046696"/>
    <w:rsid w:val="00046C60"/>
    <w:rsid w:val="00051187"/>
    <w:rsid w:val="00052D89"/>
    <w:rsid w:val="00053189"/>
    <w:rsid w:val="00053D21"/>
    <w:rsid w:val="00054EA8"/>
    <w:rsid w:val="00055D2F"/>
    <w:rsid w:val="0006368E"/>
    <w:rsid w:val="000677FD"/>
    <w:rsid w:val="000714A6"/>
    <w:rsid w:val="00074ECC"/>
    <w:rsid w:val="00075815"/>
    <w:rsid w:val="000766C0"/>
    <w:rsid w:val="000831DC"/>
    <w:rsid w:val="000835CA"/>
    <w:rsid w:val="000837B4"/>
    <w:rsid w:val="000839F0"/>
    <w:rsid w:val="0008617A"/>
    <w:rsid w:val="00087B53"/>
    <w:rsid w:val="00094F6F"/>
    <w:rsid w:val="0009669C"/>
    <w:rsid w:val="0009696A"/>
    <w:rsid w:val="000A0DD6"/>
    <w:rsid w:val="000A1129"/>
    <w:rsid w:val="000A2AAF"/>
    <w:rsid w:val="000B0C51"/>
    <w:rsid w:val="000B0CE1"/>
    <w:rsid w:val="000B1E76"/>
    <w:rsid w:val="000B6C32"/>
    <w:rsid w:val="000B7481"/>
    <w:rsid w:val="000B7BF2"/>
    <w:rsid w:val="000C22A6"/>
    <w:rsid w:val="000C575D"/>
    <w:rsid w:val="000C7B00"/>
    <w:rsid w:val="000D06B5"/>
    <w:rsid w:val="000D3376"/>
    <w:rsid w:val="000D356A"/>
    <w:rsid w:val="000D417F"/>
    <w:rsid w:val="000D589B"/>
    <w:rsid w:val="000D58A2"/>
    <w:rsid w:val="000E38BF"/>
    <w:rsid w:val="000E5507"/>
    <w:rsid w:val="000F29A2"/>
    <w:rsid w:val="000F31C4"/>
    <w:rsid w:val="000F4712"/>
    <w:rsid w:val="000F66E0"/>
    <w:rsid w:val="00100ABB"/>
    <w:rsid w:val="001017F1"/>
    <w:rsid w:val="00101B23"/>
    <w:rsid w:val="00102502"/>
    <w:rsid w:val="00104651"/>
    <w:rsid w:val="00104A8F"/>
    <w:rsid w:val="00110D78"/>
    <w:rsid w:val="0011136F"/>
    <w:rsid w:val="00112232"/>
    <w:rsid w:val="001153FE"/>
    <w:rsid w:val="001176CA"/>
    <w:rsid w:val="001179CA"/>
    <w:rsid w:val="00122A47"/>
    <w:rsid w:val="00123FB0"/>
    <w:rsid w:val="00127494"/>
    <w:rsid w:val="0012794A"/>
    <w:rsid w:val="00130243"/>
    <w:rsid w:val="00131639"/>
    <w:rsid w:val="0013185D"/>
    <w:rsid w:val="00131F9B"/>
    <w:rsid w:val="00135CD0"/>
    <w:rsid w:val="00137A55"/>
    <w:rsid w:val="001406E4"/>
    <w:rsid w:val="00141170"/>
    <w:rsid w:val="00142BB4"/>
    <w:rsid w:val="00147A11"/>
    <w:rsid w:val="00150B4E"/>
    <w:rsid w:val="00153309"/>
    <w:rsid w:val="00154E3A"/>
    <w:rsid w:val="00160D21"/>
    <w:rsid w:val="00161171"/>
    <w:rsid w:val="001612A6"/>
    <w:rsid w:val="00162F0C"/>
    <w:rsid w:val="00163B67"/>
    <w:rsid w:val="00164DF8"/>
    <w:rsid w:val="0016678C"/>
    <w:rsid w:val="0016685F"/>
    <w:rsid w:val="00167A0F"/>
    <w:rsid w:val="001706CE"/>
    <w:rsid w:val="00170ADD"/>
    <w:rsid w:val="001710AD"/>
    <w:rsid w:val="00171BD7"/>
    <w:rsid w:val="001723EE"/>
    <w:rsid w:val="001731FB"/>
    <w:rsid w:val="001779CE"/>
    <w:rsid w:val="00177A4A"/>
    <w:rsid w:val="00180EB5"/>
    <w:rsid w:val="001818BE"/>
    <w:rsid w:val="00182190"/>
    <w:rsid w:val="001836FA"/>
    <w:rsid w:val="00183FAB"/>
    <w:rsid w:val="001841AD"/>
    <w:rsid w:val="001851FA"/>
    <w:rsid w:val="00186379"/>
    <w:rsid w:val="00190311"/>
    <w:rsid w:val="00190D90"/>
    <w:rsid w:val="00190EA5"/>
    <w:rsid w:val="00195DA2"/>
    <w:rsid w:val="001A1AAD"/>
    <w:rsid w:val="001A2B78"/>
    <w:rsid w:val="001A6908"/>
    <w:rsid w:val="001A6DE8"/>
    <w:rsid w:val="001A770D"/>
    <w:rsid w:val="001B17E8"/>
    <w:rsid w:val="001B1E80"/>
    <w:rsid w:val="001B4052"/>
    <w:rsid w:val="001B6CAA"/>
    <w:rsid w:val="001C1214"/>
    <w:rsid w:val="001C121A"/>
    <w:rsid w:val="001C4211"/>
    <w:rsid w:val="001C43A5"/>
    <w:rsid w:val="001C4949"/>
    <w:rsid w:val="001C74C9"/>
    <w:rsid w:val="001C7F52"/>
    <w:rsid w:val="001D178F"/>
    <w:rsid w:val="001D1836"/>
    <w:rsid w:val="001D3215"/>
    <w:rsid w:val="001E359D"/>
    <w:rsid w:val="001E4D92"/>
    <w:rsid w:val="001E5087"/>
    <w:rsid w:val="001E5373"/>
    <w:rsid w:val="001F14EE"/>
    <w:rsid w:val="001F3745"/>
    <w:rsid w:val="001F3B7E"/>
    <w:rsid w:val="001F65B9"/>
    <w:rsid w:val="001F6C2E"/>
    <w:rsid w:val="002009A5"/>
    <w:rsid w:val="002017C7"/>
    <w:rsid w:val="00201BCD"/>
    <w:rsid w:val="00202768"/>
    <w:rsid w:val="00202A09"/>
    <w:rsid w:val="00204629"/>
    <w:rsid w:val="002077F3"/>
    <w:rsid w:val="00213413"/>
    <w:rsid w:val="002155A0"/>
    <w:rsid w:val="00216DC4"/>
    <w:rsid w:val="00220803"/>
    <w:rsid w:val="00222742"/>
    <w:rsid w:val="0022573E"/>
    <w:rsid w:val="0022590E"/>
    <w:rsid w:val="00232CDA"/>
    <w:rsid w:val="00237743"/>
    <w:rsid w:val="00237F66"/>
    <w:rsid w:val="00240510"/>
    <w:rsid w:val="0024252D"/>
    <w:rsid w:val="00242773"/>
    <w:rsid w:val="00242B18"/>
    <w:rsid w:val="00250CAE"/>
    <w:rsid w:val="00250EEA"/>
    <w:rsid w:val="0025262F"/>
    <w:rsid w:val="00253568"/>
    <w:rsid w:val="002575B8"/>
    <w:rsid w:val="0026243F"/>
    <w:rsid w:val="002662DF"/>
    <w:rsid w:val="002676FB"/>
    <w:rsid w:val="00272218"/>
    <w:rsid w:val="002742C7"/>
    <w:rsid w:val="0027438E"/>
    <w:rsid w:val="0027457C"/>
    <w:rsid w:val="0027709C"/>
    <w:rsid w:val="00284CE4"/>
    <w:rsid w:val="002865E3"/>
    <w:rsid w:val="00290274"/>
    <w:rsid w:val="002905CC"/>
    <w:rsid w:val="0029107D"/>
    <w:rsid w:val="0029177D"/>
    <w:rsid w:val="00291B35"/>
    <w:rsid w:val="002932D6"/>
    <w:rsid w:val="002971EC"/>
    <w:rsid w:val="00297602"/>
    <w:rsid w:val="002A0228"/>
    <w:rsid w:val="002A1935"/>
    <w:rsid w:val="002A31DC"/>
    <w:rsid w:val="002A3D61"/>
    <w:rsid w:val="002A6D4C"/>
    <w:rsid w:val="002B0F12"/>
    <w:rsid w:val="002B44EC"/>
    <w:rsid w:val="002B5108"/>
    <w:rsid w:val="002B5772"/>
    <w:rsid w:val="002D0D62"/>
    <w:rsid w:val="002D215B"/>
    <w:rsid w:val="002D3244"/>
    <w:rsid w:val="002D5072"/>
    <w:rsid w:val="002D50DD"/>
    <w:rsid w:val="002D71C4"/>
    <w:rsid w:val="002E3182"/>
    <w:rsid w:val="002E3920"/>
    <w:rsid w:val="002F143E"/>
    <w:rsid w:val="002F274A"/>
    <w:rsid w:val="002F464A"/>
    <w:rsid w:val="002F4D61"/>
    <w:rsid w:val="002F55D3"/>
    <w:rsid w:val="00301694"/>
    <w:rsid w:val="00302B54"/>
    <w:rsid w:val="00303809"/>
    <w:rsid w:val="0030565B"/>
    <w:rsid w:val="0031055B"/>
    <w:rsid w:val="003111FD"/>
    <w:rsid w:val="00311B92"/>
    <w:rsid w:val="00311C25"/>
    <w:rsid w:val="00311CEE"/>
    <w:rsid w:val="0031209A"/>
    <w:rsid w:val="0031479B"/>
    <w:rsid w:val="00323F25"/>
    <w:rsid w:val="00330EC1"/>
    <w:rsid w:val="0033118C"/>
    <w:rsid w:val="003324AD"/>
    <w:rsid w:val="00332DA6"/>
    <w:rsid w:val="00333449"/>
    <w:rsid w:val="003431B6"/>
    <w:rsid w:val="00351A52"/>
    <w:rsid w:val="00351FC2"/>
    <w:rsid w:val="00354D5A"/>
    <w:rsid w:val="0035644A"/>
    <w:rsid w:val="00357859"/>
    <w:rsid w:val="00357BD3"/>
    <w:rsid w:val="003605EB"/>
    <w:rsid w:val="00360D6C"/>
    <w:rsid w:val="0036145A"/>
    <w:rsid w:val="00361EE9"/>
    <w:rsid w:val="00362538"/>
    <w:rsid w:val="00363DCE"/>
    <w:rsid w:val="003656EB"/>
    <w:rsid w:val="00367DA7"/>
    <w:rsid w:val="00370143"/>
    <w:rsid w:val="00371FAE"/>
    <w:rsid w:val="00372ED6"/>
    <w:rsid w:val="00372F4A"/>
    <w:rsid w:val="003752CC"/>
    <w:rsid w:val="00376475"/>
    <w:rsid w:val="003772A6"/>
    <w:rsid w:val="0038399B"/>
    <w:rsid w:val="00386E30"/>
    <w:rsid w:val="003908F8"/>
    <w:rsid w:val="00392D52"/>
    <w:rsid w:val="0039337E"/>
    <w:rsid w:val="00393ADF"/>
    <w:rsid w:val="0039521E"/>
    <w:rsid w:val="00395E0A"/>
    <w:rsid w:val="00396164"/>
    <w:rsid w:val="0039622A"/>
    <w:rsid w:val="0039784A"/>
    <w:rsid w:val="00397E8D"/>
    <w:rsid w:val="003A25D4"/>
    <w:rsid w:val="003A3B35"/>
    <w:rsid w:val="003A58FE"/>
    <w:rsid w:val="003A6C2E"/>
    <w:rsid w:val="003B06ED"/>
    <w:rsid w:val="003B18FD"/>
    <w:rsid w:val="003B4C4C"/>
    <w:rsid w:val="003B4C7C"/>
    <w:rsid w:val="003B53F8"/>
    <w:rsid w:val="003B63C5"/>
    <w:rsid w:val="003C12F0"/>
    <w:rsid w:val="003C26D2"/>
    <w:rsid w:val="003C3630"/>
    <w:rsid w:val="003C7A6F"/>
    <w:rsid w:val="003C7F7A"/>
    <w:rsid w:val="003D1418"/>
    <w:rsid w:val="003D17CB"/>
    <w:rsid w:val="003D2BBD"/>
    <w:rsid w:val="003D5D4D"/>
    <w:rsid w:val="003D7BD3"/>
    <w:rsid w:val="003E323B"/>
    <w:rsid w:val="003E39F0"/>
    <w:rsid w:val="003E3A33"/>
    <w:rsid w:val="003E6025"/>
    <w:rsid w:val="003E6A8C"/>
    <w:rsid w:val="003F0E2D"/>
    <w:rsid w:val="003F3B10"/>
    <w:rsid w:val="003F4057"/>
    <w:rsid w:val="003F46F6"/>
    <w:rsid w:val="003F575B"/>
    <w:rsid w:val="003F6A7F"/>
    <w:rsid w:val="00401624"/>
    <w:rsid w:val="00401D27"/>
    <w:rsid w:val="0040204D"/>
    <w:rsid w:val="00402470"/>
    <w:rsid w:val="00407D7E"/>
    <w:rsid w:val="0041056C"/>
    <w:rsid w:val="0041096F"/>
    <w:rsid w:val="00414265"/>
    <w:rsid w:val="0041578E"/>
    <w:rsid w:val="00415BFB"/>
    <w:rsid w:val="004205D8"/>
    <w:rsid w:val="0042448B"/>
    <w:rsid w:val="00425079"/>
    <w:rsid w:val="00426EF2"/>
    <w:rsid w:val="00426F90"/>
    <w:rsid w:val="00430AE8"/>
    <w:rsid w:val="00431159"/>
    <w:rsid w:val="00431711"/>
    <w:rsid w:val="00434F96"/>
    <w:rsid w:val="004364DE"/>
    <w:rsid w:val="00437EE7"/>
    <w:rsid w:val="00441964"/>
    <w:rsid w:val="0044496D"/>
    <w:rsid w:val="00444D31"/>
    <w:rsid w:val="004450A4"/>
    <w:rsid w:val="00445ECE"/>
    <w:rsid w:val="0045138C"/>
    <w:rsid w:val="00451A72"/>
    <w:rsid w:val="00452C62"/>
    <w:rsid w:val="00454996"/>
    <w:rsid w:val="00457B1A"/>
    <w:rsid w:val="004602EA"/>
    <w:rsid w:val="0046105B"/>
    <w:rsid w:val="00464497"/>
    <w:rsid w:val="0046628E"/>
    <w:rsid w:val="00467FD6"/>
    <w:rsid w:val="0047116F"/>
    <w:rsid w:val="00475AF5"/>
    <w:rsid w:val="00476AB9"/>
    <w:rsid w:val="00477234"/>
    <w:rsid w:val="004804DD"/>
    <w:rsid w:val="004825A7"/>
    <w:rsid w:val="00483584"/>
    <w:rsid w:val="004868EF"/>
    <w:rsid w:val="0049036B"/>
    <w:rsid w:val="004909F9"/>
    <w:rsid w:val="00491E01"/>
    <w:rsid w:val="00495E96"/>
    <w:rsid w:val="004A07E5"/>
    <w:rsid w:val="004A2E69"/>
    <w:rsid w:val="004A3809"/>
    <w:rsid w:val="004A3930"/>
    <w:rsid w:val="004A6F41"/>
    <w:rsid w:val="004B130E"/>
    <w:rsid w:val="004B2804"/>
    <w:rsid w:val="004B28C5"/>
    <w:rsid w:val="004B5DD6"/>
    <w:rsid w:val="004C16D6"/>
    <w:rsid w:val="004C4667"/>
    <w:rsid w:val="004E444F"/>
    <w:rsid w:val="004E7EE4"/>
    <w:rsid w:val="004F1B2A"/>
    <w:rsid w:val="004F432D"/>
    <w:rsid w:val="004F607F"/>
    <w:rsid w:val="004F6770"/>
    <w:rsid w:val="00503192"/>
    <w:rsid w:val="00503DF9"/>
    <w:rsid w:val="00504982"/>
    <w:rsid w:val="00510724"/>
    <w:rsid w:val="0051459A"/>
    <w:rsid w:val="00515A77"/>
    <w:rsid w:val="00520C4E"/>
    <w:rsid w:val="0052213C"/>
    <w:rsid w:val="005246AA"/>
    <w:rsid w:val="00526EAC"/>
    <w:rsid w:val="0052734E"/>
    <w:rsid w:val="00531FA8"/>
    <w:rsid w:val="00533AAD"/>
    <w:rsid w:val="0053464E"/>
    <w:rsid w:val="00536EBC"/>
    <w:rsid w:val="00537E66"/>
    <w:rsid w:val="0054161E"/>
    <w:rsid w:val="00542DAC"/>
    <w:rsid w:val="00544BAD"/>
    <w:rsid w:val="00551100"/>
    <w:rsid w:val="00552618"/>
    <w:rsid w:val="0055366B"/>
    <w:rsid w:val="00553760"/>
    <w:rsid w:val="0055469C"/>
    <w:rsid w:val="00554842"/>
    <w:rsid w:val="00554FFD"/>
    <w:rsid w:val="00555804"/>
    <w:rsid w:val="00556B8E"/>
    <w:rsid w:val="00556C8B"/>
    <w:rsid w:val="00562FDB"/>
    <w:rsid w:val="00564327"/>
    <w:rsid w:val="00564D00"/>
    <w:rsid w:val="0056540A"/>
    <w:rsid w:val="00565BF6"/>
    <w:rsid w:val="005736EE"/>
    <w:rsid w:val="00573EBD"/>
    <w:rsid w:val="0057695F"/>
    <w:rsid w:val="00577C83"/>
    <w:rsid w:val="00580643"/>
    <w:rsid w:val="00591F14"/>
    <w:rsid w:val="00592191"/>
    <w:rsid w:val="005940AE"/>
    <w:rsid w:val="005964C2"/>
    <w:rsid w:val="005968E4"/>
    <w:rsid w:val="005974BF"/>
    <w:rsid w:val="005A0C77"/>
    <w:rsid w:val="005A12CC"/>
    <w:rsid w:val="005A20B1"/>
    <w:rsid w:val="005A2173"/>
    <w:rsid w:val="005A33BC"/>
    <w:rsid w:val="005A45A6"/>
    <w:rsid w:val="005A5B4A"/>
    <w:rsid w:val="005A6A75"/>
    <w:rsid w:val="005B1977"/>
    <w:rsid w:val="005B19AF"/>
    <w:rsid w:val="005B3922"/>
    <w:rsid w:val="005B5498"/>
    <w:rsid w:val="005B5969"/>
    <w:rsid w:val="005B5E17"/>
    <w:rsid w:val="005C021E"/>
    <w:rsid w:val="005C0C59"/>
    <w:rsid w:val="005C1552"/>
    <w:rsid w:val="005C1611"/>
    <w:rsid w:val="005C26A6"/>
    <w:rsid w:val="005C3D49"/>
    <w:rsid w:val="005D4EBA"/>
    <w:rsid w:val="005D615C"/>
    <w:rsid w:val="005D6F2B"/>
    <w:rsid w:val="005E1521"/>
    <w:rsid w:val="005E190B"/>
    <w:rsid w:val="005E1E2F"/>
    <w:rsid w:val="005E2608"/>
    <w:rsid w:val="005E5067"/>
    <w:rsid w:val="005E5EBD"/>
    <w:rsid w:val="005E5F1D"/>
    <w:rsid w:val="005F03B9"/>
    <w:rsid w:val="005F08AA"/>
    <w:rsid w:val="005F1135"/>
    <w:rsid w:val="005F4788"/>
    <w:rsid w:val="005F5780"/>
    <w:rsid w:val="005F7DE9"/>
    <w:rsid w:val="00606F4E"/>
    <w:rsid w:val="00611CAF"/>
    <w:rsid w:val="00613DA2"/>
    <w:rsid w:val="00615419"/>
    <w:rsid w:val="00616177"/>
    <w:rsid w:val="00616DB4"/>
    <w:rsid w:val="00616F21"/>
    <w:rsid w:val="006173AB"/>
    <w:rsid w:val="006229C6"/>
    <w:rsid w:val="0062329E"/>
    <w:rsid w:val="00624FA8"/>
    <w:rsid w:val="00625B00"/>
    <w:rsid w:val="006316CE"/>
    <w:rsid w:val="00632CA0"/>
    <w:rsid w:val="0063416B"/>
    <w:rsid w:val="00635A09"/>
    <w:rsid w:val="00635C10"/>
    <w:rsid w:val="00637868"/>
    <w:rsid w:val="00644031"/>
    <w:rsid w:val="00644ED5"/>
    <w:rsid w:val="00646164"/>
    <w:rsid w:val="006462D9"/>
    <w:rsid w:val="006463D7"/>
    <w:rsid w:val="006505D1"/>
    <w:rsid w:val="00651EE7"/>
    <w:rsid w:val="00653D2F"/>
    <w:rsid w:val="00656677"/>
    <w:rsid w:val="006611DE"/>
    <w:rsid w:val="0066159F"/>
    <w:rsid w:val="00663757"/>
    <w:rsid w:val="0066616A"/>
    <w:rsid w:val="00671B3A"/>
    <w:rsid w:val="00671B6E"/>
    <w:rsid w:val="00672810"/>
    <w:rsid w:val="00673399"/>
    <w:rsid w:val="00673728"/>
    <w:rsid w:val="0068242E"/>
    <w:rsid w:val="006824F1"/>
    <w:rsid w:val="00682A5C"/>
    <w:rsid w:val="00682C92"/>
    <w:rsid w:val="006841D4"/>
    <w:rsid w:val="00691F2F"/>
    <w:rsid w:val="0069217D"/>
    <w:rsid w:val="00692A3C"/>
    <w:rsid w:val="00692B1D"/>
    <w:rsid w:val="00693105"/>
    <w:rsid w:val="006933A3"/>
    <w:rsid w:val="00693A1F"/>
    <w:rsid w:val="00694819"/>
    <w:rsid w:val="0069489B"/>
    <w:rsid w:val="00694F60"/>
    <w:rsid w:val="006959E6"/>
    <w:rsid w:val="006A01AC"/>
    <w:rsid w:val="006A0555"/>
    <w:rsid w:val="006A3ECE"/>
    <w:rsid w:val="006A45E5"/>
    <w:rsid w:val="006A4D84"/>
    <w:rsid w:val="006A6464"/>
    <w:rsid w:val="006A7190"/>
    <w:rsid w:val="006A7845"/>
    <w:rsid w:val="006B0D11"/>
    <w:rsid w:val="006B55F8"/>
    <w:rsid w:val="006B5B23"/>
    <w:rsid w:val="006C0EA2"/>
    <w:rsid w:val="006C23AA"/>
    <w:rsid w:val="006C310E"/>
    <w:rsid w:val="006C3D19"/>
    <w:rsid w:val="006C4B1F"/>
    <w:rsid w:val="006D0C58"/>
    <w:rsid w:val="006D5F6E"/>
    <w:rsid w:val="006E38DA"/>
    <w:rsid w:val="006E3986"/>
    <w:rsid w:val="006E62EC"/>
    <w:rsid w:val="006E7577"/>
    <w:rsid w:val="006F4F4E"/>
    <w:rsid w:val="00700B16"/>
    <w:rsid w:val="00700B40"/>
    <w:rsid w:val="00701BDB"/>
    <w:rsid w:val="00702AC7"/>
    <w:rsid w:val="00702E03"/>
    <w:rsid w:val="00703AC3"/>
    <w:rsid w:val="00705F06"/>
    <w:rsid w:val="007064E8"/>
    <w:rsid w:val="00706DB7"/>
    <w:rsid w:val="00713158"/>
    <w:rsid w:val="0071687A"/>
    <w:rsid w:val="007200B8"/>
    <w:rsid w:val="0072023E"/>
    <w:rsid w:val="00723B97"/>
    <w:rsid w:val="0073070A"/>
    <w:rsid w:val="00730EE7"/>
    <w:rsid w:val="00731FEB"/>
    <w:rsid w:val="00732CF6"/>
    <w:rsid w:val="007330D5"/>
    <w:rsid w:val="00733219"/>
    <w:rsid w:val="0073330F"/>
    <w:rsid w:val="007366C2"/>
    <w:rsid w:val="007367F0"/>
    <w:rsid w:val="007379A9"/>
    <w:rsid w:val="00741A96"/>
    <w:rsid w:val="00741C74"/>
    <w:rsid w:val="00744D73"/>
    <w:rsid w:val="00745296"/>
    <w:rsid w:val="00745BE0"/>
    <w:rsid w:val="00745C94"/>
    <w:rsid w:val="00746F8C"/>
    <w:rsid w:val="007470B5"/>
    <w:rsid w:val="007504C1"/>
    <w:rsid w:val="00751399"/>
    <w:rsid w:val="0075220B"/>
    <w:rsid w:val="00754EC7"/>
    <w:rsid w:val="0075640F"/>
    <w:rsid w:val="00762786"/>
    <w:rsid w:val="00766339"/>
    <w:rsid w:val="00772E33"/>
    <w:rsid w:val="00775E1A"/>
    <w:rsid w:val="007813BE"/>
    <w:rsid w:val="0078304E"/>
    <w:rsid w:val="00785E09"/>
    <w:rsid w:val="007877A2"/>
    <w:rsid w:val="007937C2"/>
    <w:rsid w:val="00794034"/>
    <w:rsid w:val="007945EE"/>
    <w:rsid w:val="007A4B71"/>
    <w:rsid w:val="007A4CFD"/>
    <w:rsid w:val="007A52B4"/>
    <w:rsid w:val="007A7CEE"/>
    <w:rsid w:val="007B07DC"/>
    <w:rsid w:val="007B0CCE"/>
    <w:rsid w:val="007B13C6"/>
    <w:rsid w:val="007B4231"/>
    <w:rsid w:val="007B4B1B"/>
    <w:rsid w:val="007B53A8"/>
    <w:rsid w:val="007C1CC0"/>
    <w:rsid w:val="007C544E"/>
    <w:rsid w:val="007D059E"/>
    <w:rsid w:val="007D05F2"/>
    <w:rsid w:val="007D0708"/>
    <w:rsid w:val="007D18A8"/>
    <w:rsid w:val="007D3F2E"/>
    <w:rsid w:val="007D4711"/>
    <w:rsid w:val="007D4E37"/>
    <w:rsid w:val="007D5030"/>
    <w:rsid w:val="007D6644"/>
    <w:rsid w:val="007D73B3"/>
    <w:rsid w:val="007E0BB3"/>
    <w:rsid w:val="007E56EF"/>
    <w:rsid w:val="007E731C"/>
    <w:rsid w:val="007E7AEC"/>
    <w:rsid w:val="007E7D87"/>
    <w:rsid w:val="007F1F65"/>
    <w:rsid w:val="007F24D7"/>
    <w:rsid w:val="007F28A3"/>
    <w:rsid w:val="007F3EF1"/>
    <w:rsid w:val="007F5E40"/>
    <w:rsid w:val="00800886"/>
    <w:rsid w:val="0081057A"/>
    <w:rsid w:val="00810DD3"/>
    <w:rsid w:val="00812EF0"/>
    <w:rsid w:val="0081497C"/>
    <w:rsid w:val="0081549D"/>
    <w:rsid w:val="008172D0"/>
    <w:rsid w:val="0082153C"/>
    <w:rsid w:val="008225EF"/>
    <w:rsid w:val="00823348"/>
    <w:rsid w:val="00823E30"/>
    <w:rsid w:val="00826649"/>
    <w:rsid w:val="0083168C"/>
    <w:rsid w:val="008354B5"/>
    <w:rsid w:val="00835635"/>
    <w:rsid w:val="00835C09"/>
    <w:rsid w:val="008362D5"/>
    <w:rsid w:val="008376D7"/>
    <w:rsid w:val="0084404F"/>
    <w:rsid w:val="00844859"/>
    <w:rsid w:val="00845C99"/>
    <w:rsid w:val="0085444A"/>
    <w:rsid w:val="00854DCC"/>
    <w:rsid w:val="00856FEE"/>
    <w:rsid w:val="00857389"/>
    <w:rsid w:val="00857511"/>
    <w:rsid w:val="00857F2A"/>
    <w:rsid w:val="008615E1"/>
    <w:rsid w:val="0086174B"/>
    <w:rsid w:val="00861EAF"/>
    <w:rsid w:val="00862845"/>
    <w:rsid w:val="00862D6B"/>
    <w:rsid w:val="00862E2C"/>
    <w:rsid w:val="0086336A"/>
    <w:rsid w:val="00863590"/>
    <w:rsid w:val="00863740"/>
    <w:rsid w:val="00864D5D"/>
    <w:rsid w:val="00864D65"/>
    <w:rsid w:val="00866564"/>
    <w:rsid w:val="00867958"/>
    <w:rsid w:val="0087453C"/>
    <w:rsid w:val="00876D04"/>
    <w:rsid w:val="008803B8"/>
    <w:rsid w:val="00882DEB"/>
    <w:rsid w:val="0088324D"/>
    <w:rsid w:val="008836BD"/>
    <w:rsid w:val="00884E33"/>
    <w:rsid w:val="00885AAC"/>
    <w:rsid w:val="00892E04"/>
    <w:rsid w:val="00893141"/>
    <w:rsid w:val="008937BE"/>
    <w:rsid w:val="008946E7"/>
    <w:rsid w:val="0089542A"/>
    <w:rsid w:val="00897455"/>
    <w:rsid w:val="008A162F"/>
    <w:rsid w:val="008B070B"/>
    <w:rsid w:val="008B5599"/>
    <w:rsid w:val="008B57D7"/>
    <w:rsid w:val="008C0EEB"/>
    <w:rsid w:val="008C3BE5"/>
    <w:rsid w:val="008C4AFE"/>
    <w:rsid w:val="008C5186"/>
    <w:rsid w:val="008C53C5"/>
    <w:rsid w:val="008C6325"/>
    <w:rsid w:val="008C6DAB"/>
    <w:rsid w:val="008D1265"/>
    <w:rsid w:val="008D2CD4"/>
    <w:rsid w:val="008D6B0C"/>
    <w:rsid w:val="008D727E"/>
    <w:rsid w:val="008D7F13"/>
    <w:rsid w:val="008E09A2"/>
    <w:rsid w:val="008E0F51"/>
    <w:rsid w:val="008E17BB"/>
    <w:rsid w:val="008E1AF5"/>
    <w:rsid w:val="008E2D2C"/>
    <w:rsid w:val="008E3046"/>
    <w:rsid w:val="008E3263"/>
    <w:rsid w:val="008E3D81"/>
    <w:rsid w:val="008E6510"/>
    <w:rsid w:val="008E6D6A"/>
    <w:rsid w:val="008F058F"/>
    <w:rsid w:val="008F0F39"/>
    <w:rsid w:val="008F1484"/>
    <w:rsid w:val="008F2A80"/>
    <w:rsid w:val="008F77C2"/>
    <w:rsid w:val="008F7E73"/>
    <w:rsid w:val="0090041D"/>
    <w:rsid w:val="009018CF"/>
    <w:rsid w:val="009052AC"/>
    <w:rsid w:val="00905549"/>
    <w:rsid w:val="0091494D"/>
    <w:rsid w:val="00915A50"/>
    <w:rsid w:val="00917C88"/>
    <w:rsid w:val="009247E2"/>
    <w:rsid w:val="00925F10"/>
    <w:rsid w:val="00932A62"/>
    <w:rsid w:val="00933DD0"/>
    <w:rsid w:val="009345D7"/>
    <w:rsid w:val="009355DA"/>
    <w:rsid w:val="00935F4A"/>
    <w:rsid w:val="00937029"/>
    <w:rsid w:val="00941481"/>
    <w:rsid w:val="00942829"/>
    <w:rsid w:val="00942CDE"/>
    <w:rsid w:val="00943FE6"/>
    <w:rsid w:val="00947D2A"/>
    <w:rsid w:val="0095071F"/>
    <w:rsid w:val="00951085"/>
    <w:rsid w:val="0095226B"/>
    <w:rsid w:val="00952907"/>
    <w:rsid w:val="009538F7"/>
    <w:rsid w:val="009567F2"/>
    <w:rsid w:val="00960D27"/>
    <w:rsid w:val="009623DC"/>
    <w:rsid w:val="00965A36"/>
    <w:rsid w:val="00971B6B"/>
    <w:rsid w:val="0097285E"/>
    <w:rsid w:val="009729FD"/>
    <w:rsid w:val="00972E4B"/>
    <w:rsid w:val="009764F1"/>
    <w:rsid w:val="00976D9B"/>
    <w:rsid w:val="00981BF2"/>
    <w:rsid w:val="00982F9F"/>
    <w:rsid w:val="00984905"/>
    <w:rsid w:val="00987C3F"/>
    <w:rsid w:val="00991BA8"/>
    <w:rsid w:val="009932EA"/>
    <w:rsid w:val="00993FB7"/>
    <w:rsid w:val="009941B8"/>
    <w:rsid w:val="00996035"/>
    <w:rsid w:val="00997C95"/>
    <w:rsid w:val="009A0107"/>
    <w:rsid w:val="009A4073"/>
    <w:rsid w:val="009A504D"/>
    <w:rsid w:val="009A6DD6"/>
    <w:rsid w:val="009B082C"/>
    <w:rsid w:val="009B27FF"/>
    <w:rsid w:val="009B315D"/>
    <w:rsid w:val="009B385F"/>
    <w:rsid w:val="009B43C7"/>
    <w:rsid w:val="009B5BC9"/>
    <w:rsid w:val="009C1463"/>
    <w:rsid w:val="009C3A5F"/>
    <w:rsid w:val="009C65D3"/>
    <w:rsid w:val="009C6C39"/>
    <w:rsid w:val="009D349E"/>
    <w:rsid w:val="009D414F"/>
    <w:rsid w:val="009D51D7"/>
    <w:rsid w:val="009D550A"/>
    <w:rsid w:val="009D6AB8"/>
    <w:rsid w:val="009D78B9"/>
    <w:rsid w:val="009E006F"/>
    <w:rsid w:val="009E10B0"/>
    <w:rsid w:val="009E1611"/>
    <w:rsid w:val="009E1819"/>
    <w:rsid w:val="009E226B"/>
    <w:rsid w:val="009E2C7E"/>
    <w:rsid w:val="009E3A96"/>
    <w:rsid w:val="009E4C6D"/>
    <w:rsid w:val="009E6436"/>
    <w:rsid w:val="009F0A32"/>
    <w:rsid w:val="009F2C13"/>
    <w:rsid w:val="009F3E20"/>
    <w:rsid w:val="009F4372"/>
    <w:rsid w:val="009F5233"/>
    <w:rsid w:val="009F67AF"/>
    <w:rsid w:val="009F6B91"/>
    <w:rsid w:val="00A023D0"/>
    <w:rsid w:val="00A05799"/>
    <w:rsid w:val="00A05997"/>
    <w:rsid w:val="00A06B56"/>
    <w:rsid w:val="00A10902"/>
    <w:rsid w:val="00A11B85"/>
    <w:rsid w:val="00A14052"/>
    <w:rsid w:val="00A15585"/>
    <w:rsid w:val="00A257A8"/>
    <w:rsid w:val="00A2613E"/>
    <w:rsid w:val="00A33419"/>
    <w:rsid w:val="00A334FE"/>
    <w:rsid w:val="00A33EAB"/>
    <w:rsid w:val="00A37D3A"/>
    <w:rsid w:val="00A37FB8"/>
    <w:rsid w:val="00A414B0"/>
    <w:rsid w:val="00A41518"/>
    <w:rsid w:val="00A41BF8"/>
    <w:rsid w:val="00A41CA6"/>
    <w:rsid w:val="00A442FD"/>
    <w:rsid w:val="00A443AD"/>
    <w:rsid w:val="00A47764"/>
    <w:rsid w:val="00A50F7F"/>
    <w:rsid w:val="00A51095"/>
    <w:rsid w:val="00A54F06"/>
    <w:rsid w:val="00A56180"/>
    <w:rsid w:val="00A56A3D"/>
    <w:rsid w:val="00A57514"/>
    <w:rsid w:val="00A575C7"/>
    <w:rsid w:val="00A60258"/>
    <w:rsid w:val="00A607EB"/>
    <w:rsid w:val="00A6154B"/>
    <w:rsid w:val="00A6248D"/>
    <w:rsid w:val="00A6391E"/>
    <w:rsid w:val="00A64090"/>
    <w:rsid w:val="00A72C54"/>
    <w:rsid w:val="00A72E6E"/>
    <w:rsid w:val="00A732F0"/>
    <w:rsid w:val="00A764D3"/>
    <w:rsid w:val="00A766D7"/>
    <w:rsid w:val="00A808B3"/>
    <w:rsid w:val="00A818E4"/>
    <w:rsid w:val="00A820F9"/>
    <w:rsid w:val="00A83B8A"/>
    <w:rsid w:val="00A849CC"/>
    <w:rsid w:val="00A859DC"/>
    <w:rsid w:val="00A85B8B"/>
    <w:rsid w:val="00A85C87"/>
    <w:rsid w:val="00A875DE"/>
    <w:rsid w:val="00A905C1"/>
    <w:rsid w:val="00A91BB1"/>
    <w:rsid w:val="00A91D6B"/>
    <w:rsid w:val="00A92573"/>
    <w:rsid w:val="00A96BA8"/>
    <w:rsid w:val="00A96EAD"/>
    <w:rsid w:val="00AA31B3"/>
    <w:rsid w:val="00AA3513"/>
    <w:rsid w:val="00AA3A7A"/>
    <w:rsid w:val="00AA4B19"/>
    <w:rsid w:val="00AA7E00"/>
    <w:rsid w:val="00AB00AF"/>
    <w:rsid w:val="00AB34EC"/>
    <w:rsid w:val="00AB3AE9"/>
    <w:rsid w:val="00AB4C04"/>
    <w:rsid w:val="00AB5588"/>
    <w:rsid w:val="00AB7FB9"/>
    <w:rsid w:val="00AC1AC3"/>
    <w:rsid w:val="00AC214C"/>
    <w:rsid w:val="00AC68C0"/>
    <w:rsid w:val="00AC68FF"/>
    <w:rsid w:val="00AD0A0D"/>
    <w:rsid w:val="00AD15CD"/>
    <w:rsid w:val="00AD52E0"/>
    <w:rsid w:val="00AD5C0C"/>
    <w:rsid w:val="00AD7C76"/>
    <w:rsid w:val="00AE4159"/>
    <w:rsid w:val="00AE5DA1"/>
    <w:rsid w:val="00AF028E"/>
    <w:rsid w:val="00AF14B4"/>
    <w:rsid w:val="00AF20DD"/>
    <w:rsid w:val="00B005C7"/>
    <w:rsid w:val="00B0220D"/>
    <w:rsid w:val="00B02574"/>
    <w:rsid w:val="00B10F84"/>
    <w:rsid w:val="00B11764"/>
    <w:rsid w:val="00B175B7"/>
    <w:rsid w:val="00B20148"/>
    <w:rsid w:val="00B21431"/>
    <w:rsid w:val="00B22530"/>
    <w:rsid w:val="00B238EB"/>
    <w:rsid w:val="00B24E7B"/>
    <w:rsid w:val="00B2568F"/>
    <w:rsid w:val="00B260EA"/>
    <w:rsid w:val="00B26BDE"/>
    <w:rsid w:val="00B27278"/>
    <w:rsid w:val="00B30B10"/>
    <w:rsid w:val="00B30F8D"/>
    <w:rsid w:val="00B3270F"/>
    <w:rsid w:val="00B34786"/>
    <w:rsid w:val="00B34C3B"/>
    <w:rsid w:val="00B34D73"/>
    <w:rsid w:val="00B3551D"/>
    <w:rsid w:val="00B37718"/>
    <w:rsid w:val="00B427AC"/>
    <w:rsid w:val="00B43E8E"/>
    <w:rsid w:val="00B525E2"/>
    <w:rsid w:val="00B5476A"/>
    <w:rsid w:val="00B55B36"/>
    <w:rsid w:val="00B56D66"/>
    <w:rsid w:val="00B56FAD"/>
    <w:rsid w:val="00B60836"/>
    <w:rsid w:val="00B616D6"/>
    <w:rsid w:val="00B645F9"/>
    <w:rsid w:val="00B64A90"/>
    <w:rsid w:val="00B656E1"/>
    <w:rsid w:val="00B665BB"/>
    <w:rsid w:val="00B67377"/>
    <w:rsid w:val="00B67A0A"/>
    <w:rsid w:val="00B7070E"/>
    <w:rsid w:val="00B709DA"/>
    <w:rsid w:val="00B736C8"/>
    <w:rsid w:val="00B73CD5"/>
    <w:rsid w:val="00B73EE0"/>
    <w:rsid w:val="00B7531E"/>
    <w:rsid w:val="00B77CD1"/>
    <w:rsid w:val="00B800C5"/>
    <w:rsid w:val="00B81B50"/>
    <w:rsid w:val="00B851F5"/>
    <w:rsid w:val="00B91CEE"/>
    <w:rsid w:val="00B93251"/>
    <w:rsid w:val="00B97DAF"/>
    <w:rsid w:val="00BA3982"/>
    <w:rsid w:val="00BA5D22"/>
    <w:rsid w:val="00BA78B1"/>
    <w:rsid w:val="00BA7E53"/>
    <w:rsid w:val="00BB1A6E"/>
    <w:rsid w:val="00BB5B9A"/>
    <w:rsid w:val="00BB719B"/>
    <w:rsid w:val="00BC0231"/>
    <w:rsid w:val="00BC1F8B"/>
    <w:rsid w:val="00BC74F2"/>
    <w:rsid w:val="00BD1281"/>
    <w:rsid w:val="00BD1A73"/>
    <w:rsid w:val="00BD37AA"/>
    <w:rsid w:val="00BD6BF3"/>
    <w:rsid w:val="00BE11B4"/>
    <w:rsid w:val="00BE50F6"/>
    <w:rsid w:val="00BF06DB"/>
    <w:rsid w:val="00BF0805"/>
    <w:rsid w:val="00BF2B17"/>
    <w:rsid w:val="00C00BAB"/>
    <w:rsid w:val="00C01963"/>
    <w:rsid w:val="00C0258F"/>
    <w:rsid w:val="00C0472C"/>
    <w:rsid w:val="00C10039"/>
    <w:rsid w:val="00C1468B"/>
    <w:rsid w:val="00C15ABD"/>
    <w:rsid w:val="00C167A4"/>
    <w:rsid w:val="00C2067E"/>
    <w:rsid w:val="00C27F49"/>
    <w:rsid w:val="00C3595F"/>
    <w:rsid w:val="00C372FA"/>
    <w:rsid w:val="00C4281E"/>
    <w:rsid w:val="00C42E76"/>
    <w:rsid w:val="00C46ADC"/>
    <w:rsid w:val="00C4734F"/>
    <w:rsid w:val="00C47F11"/>
    <w:rsid w:val="00C47F3D"/>
    <w:rsid w:val="00C52BB2"/>
    <w:rsid w:val="00C543EF"/>
    <w:rsid w:val="00C55411"/>
    <w:rsid w:val="00C57732"/>
    <w:rsid w:val="00C57C6E"/>
    <w:rsid w:val="00C603FE"/>
    <w:rsid w:val="00C62626"/>
    <w:rsid w:val="00C634D1"/>
    <w:rsid w:val="00C6420A"/>
    <w:rsid w:val="00C643F5"/>
    <w:rsid w:val="00C64961"/>
    <w:rsid w:val="00C727B0"/>
    <w:rsid w:val="00C74329"/>
    <w:rsid w:val="00C7516E"/>
    <w:rsid w:val="00C76987"/>
    <w:rsid w:val="00C77114"/>
    <w:rsid w:val="00C80421"/>
    <w:rsid w:val="00C807AA"/>
    <w:rsid w:val="00C81964"/>
    <w:rsid w:val="00C829EA"/>
    <w:rsid w:val="00C83E6E"/>
    <w:rsid w:val="00C84107"/>
    <w:rsid w:val="00C84DFC"/>
    <w:rsid w:val="00C866A1"/>
    <w:rsid w:val="00C86BF3"/>
    <w:rsid w:val="00C87CAE"/>
    <w:rsid w:val="00C9071C"/>
    <w:rsid w:val="00C91491"/>
    <w:rsid w:val="00C9390E"/>
    <w:rsid w:val="00C97DA3"/>
    <w:rsid w:val="00CA1750"/>
    <w:rsid w:val="00CA2B7F"/>
    <w:rsid w:val="00CA4DD1"/>
    <w:rsid w:val="00CA579E"/>
    <w:rsid w:val="00CA5F0C"/>
    <w:rsid w:val="00CA6782"/>
    <w:rsid w:val="00CA71BB"/>
    <w:rsid w:val="00CB12CC"/>
    <w:rsid w:val="00CB57F1"/>
    <w:rsid w:val="00CC10AC"/>
    <w:rsid w:val="00CC12E3"/>
    <w:rsid w:val="00CC188E"/>
    <w:rsid w:val="00CD2536"/>
    <w:rsid w:val="00CD2668"/>
    <w:rsid w:val="00CD2B5D"/>
    <w:rsid w:val="00CD4429"/>
    <w:rsid w:val="00CD65F9"/>
    <w:rsid w:val="00CE08DB"/>
    <w:rsid w:val="00CE0AD0"/>
    <w:rsid w:val="00CE1B5D"/>
    <w:rsid w:val="00CE2289"/>
    <w:rsid w:val="00CE2AC0"/>
    <w:rsid w:val="00CE4006"/>
    <w:rsid w:val="00CE421F"/>
    <w:rsid w:val="00CE4622"/>
    <w:rsid w:val="00CE584C"/>
    <w:rsid w:val="00CE5C68"/>
    <w:rsid w:val="00CE5E11"/>
    <w:rsid w:val="00CE755A"/>
    <w:rsid w:val="00CF0A4C"/>
    <w:rsid w:val="00CF15FB"/>
    <w:rsid w:val="00CF3DF4"/>
    <w:rsid w:val="00CF50D9"/>
    <w:rsid w:val="00CF77B4"/>
    <w:rsid w:val="00D01C61"/>
    <w:rsid w:val="00D05CC2"/>
    <w:rsid w:val="00D13214"/>
    <w:rsid w:val="00D1487B"/>
    <w:rsid w:val="00D14B5E"/>
    <w:rsid w:val="00D16F6F"/>
    <w:rsid w:val="00D200F0"/>
    <w:rsid w:val="00D24074"/>
    <w:rsid w:val="00D2527D"/>
    <w:rsid w:val="00D2538C"/>
    <w:rsid w:val="00D26826"/>
    <w:rsid w:val="00D31A6D"/>
    <w:rsid w:val="00D33485"/>
    <w:rsid w:val="00D337CB"/>
    <w:rsid w:val="00D34027"/>
    <w:rsid w:val="00D34A7A"/>
    <w:rsid w:val="00D40725"/>
    <w:rsid w:val="00D41DDC"/>
    <w:rsid w:val="00D41F1A"/>
    <w:rsid w:val="00D47048"/>
    <w:rsid w:val="00D51E0C"/>
    <w:rsid w:val="00D5233F"/>
    <w:rsid w:val="00D52E06"/>
    <w:rsid w:val="00D545D7"/>
    <w:rsid w:val="00D54BDE"/>
    <w:rsid w:val="00D55BD0"/>
    <w:rsid w:val="00D5621A"/>
    <w:rsid w:val="00D60B11"/>
    <w:rsid w:val="00D61415"/>
    <w:rsid w:val="00D64570"/>
    <w:rsid w:val="00D66F82"/>
    <w:rsid w:val="00D6726D"/>
    <w:rsid w:val="00D67F9B"/>
    <w:rsid w:val="00D718E6"/>
    <w:rsid w:val="00D71944"/>
    <w:rsid w:val="00D814A9"/>
    <w:rsid w:val="00D8384A"/>
    <w:rsid w:val="00D84B48"/>
    <w:rsid w:val="00D84D61"/>
    <w:rsid w:val="00D8606F"/>
    <w:rsid w:val="00D8676B"/>
    <w:rsid w:val="00D90FC5"/>
    <w:rsid w:val="00D91C95"/>
    <w:rsid w:val="00D9236E"/>
    <w:rsid w:val="00D93F70"/>
    <w:rsid w:val="00D957C5"/>
    <w:rsid w:val="00D95AB9"/>
    <w:rsid w:val="00DA00F4"/>
    <w:rsid w:val="00DA1390"/>
    <w:rsid w:val="00DA1A2C"/>
    <w:rsid w:val="00DA2770"/>
    <w:rsid w:val="00DA35DE"/>
    <w:rsid w:val="00DA43B3"/>
    <w:rsid w:val="00DA453B"/>
    <w:rsid w:val="00DA5FF7"/>
    <w:rsid w:val="00DA6513"/>
    <w:rsid w:val="00DA6BC2"/>
    <w:rsid w:val="00DB00B4"/>
    <w:rsid w:val="00DB27AF"/>
    <w:rsid w:val="00DB2F6B"/>
    <w:rsid w:val="00DB652D"/>
    <w:rsid w:val="00DC0C27"/>
    <w:rsid w:val="00DC5583"/>
    <w:rsid w:val="00DC6EE5"/>
    <w:rsid w:val="00DD1EE4"/>
    <w:rsid w:val="00DD30A3"/>
    <w:rsid w:val="00DD6140"/>
    <w:rsid w:val="00DD7257"/>
    <w:rsid w:val="00DE13D1"/>
    <w:rsid w:val="00DE6E29"/>
    <w:rsid w:val="00DF224D"/>
    <w:rsid w:val="00E049C0"/>
    <w:rsid w:val="00E072E0"/>
    <w:rsid w:val="00E106C1"/>
    <w:rsid w:val="00E10C61"/>
    <w:rsid w:val="00E1524C"/>
    <w:rsid w:val="00E1679E"/>
    <w:rsid w:val="00E17D9F"/>
    <w:rsid w:val="00E2263B"/>
    <w:rsid w:val="00E22BA6"/>
    <w:rsid w:val="00E26358"/>
    <w:rsid w:val="00E26E19"/>
    <w:rsid w:val="00E27371"/>
    <w:rsid w:val="00E31A6F"/>
    <w:rsid w:val="00E32D23"/>
    <w:rsid w:val="00E339CF"/>
    <w:rsid w:val="00E36837"/>
    <w:rsid w:val="00E42BF9"/>
    <w:rsid w:val="00E43441"/>
    <w:rsid w:val="00E43A8F"/>
    <w:rsid w:val="00E47CE5"/>
    <w:rsid w:val="00E50027"/>
    <w:rsid w:val="00E5198C"/>
    <w:rsid w:val="00E519C4"/>
    <w:rsid w:val="00E53678"/>
    <w:rsid w:val="00E55315"/>
    <w:rsid w:val="00E55F45"/>
    <w:rsid w:val="00E56234"/>
    <w:rsid w:val="00E62760"/>
    <w:rsid w:val="00E62E6B"/>
    <w:rsid w:val="00E65C50"/>
    <w:rsid w:val="00E660AF"/>
    <w:rsid w:val="00E6621F"/>
    <w:rsid w:val="00E812B6"/>
    <w:rsid w:val="00E82E99"/>
    <w:rsid w:val="00E873E3"/>
    <w:rsid w:val="00E919AF"/>
    <w:rsid w:val="00E919D5"/>
    <w:rsid w:val="00E92D8F"/>
    <w:rsid w:val="00E952DD"/>
    <w:rsid w:val="00E954B5"/>
    <w:rsid w:val="00E965C4"/>
    <w:rsid w:val="00E968E4"/>
    <w:rsid w:val="00EA098B"/>
    <w:rsid w:val="00EA0C27"/>
    <w:rsid w:val="00EA2230"/>
    <w:rsid w:val="00EA3ACF"/>
    <w:rsid w:val="00EA63A6"/>
    <w:rsid w:val="00EA683D"/>
    <w:rsid w:val="00EA7324"/>
    <w:rsid w:val="00EA76EF"/>
    <w:rsid w:val="00EB0E4E"/>
    <w:rsid w:val="00EB2DA6"/>
    <w:rsid w:val="00EB316B"/>
    <w:rsid w:val="00EB4E87"/>
    <w:rsid w:val="00EC3468"/>
    <w:rsid w:val="00EC60DA"/>
    <w:rsid w:val="00EC733A"/>
    <w:rsid w:val="00EC77EA"/>
    <w:rsid w:val="00ED0668"/>
    <w:rsid w:val="00ED3404"/>
    <w:rsid w:val="00ED3B14"/>
    <w:rsid w:val="00ED44CF"/>
    <w:rsid w:val="00EE1BC0"/>
    <w:rsid w:val="00EE2148"/>
    <w:rsid w:val="00EE40F8"/>
    <w:rsid w:val="00EE5AAB"/>
    <w:rsid w:val="00EE69EC"/>
    <w:rsid w:val="00EE75D2"/>
    <w:rsid w:val="00EF06BD"/>
    <w:rsid w:val="00EF2214"/>
    <w:rsid w:val="00EF2266"/>
    <w:rsid w:val="00EF413E"/>
    <w:rsid w:val="00EF54ED"/>
    <w:rsid w:val="00F00C31"/>
    <w:rsid w:val="00F021D0"/>
    <w:rsid w:val="00F02A8B"/>
    <w:rsid w:val="00F10352"/>
    <w:rsid w:val="00F10ED6"/>
    <w:rsid w:val="00F1274A"/>
    <w:rsid w:val="00F12B4B"/>
    <w:rsid w:val="00F144CD"/>
    <w:rsid w:val="00F157E8"/>
    <w:rsid w:val="00F15C5D"/>
    <w:rsid w:val="00F15FBE"/>
    <w:rsid w:val="00F16916"/>
    <w:rsid w:val="00F2246C"/>
    <w:rsid w:val="00F234B3"/>
    <w:rsid w:val="00F2364D"/>
    <w:rsid w:val="00F2630B"/>
    <w:rsid w:val="00F2736C"/>
    <w:rsid w:val="00F30C0F"/>
    <w:rsid w:val="00F315BE"/>
    <w:rsid w:val="00F32E29"/>
    <w:rsid w:val="00F339CE"/>
    <w:rsid w:val="00F355F4"/>
    <w:rsid w:val="00F358F3"/>
    <w:rsid w:val="00F36B76"/>
    <w:rsid w:val="00F36E69"/>
    <w:rsid w:val="00F36EF1"/>
    <w:rsid w:val="00F40172"/>
    <w:rsid w:val="00F40C61"/>
    <w:rsid w:val="00F43886"/>
    <w:rsid w:val="00F448F6"/>
    <w:rsid w:val="00F45F1B"/>
    <w:rsid w:val="00F5234B"/>
    <w:rsid w:val="00F6512E"/>
    <w:rsid w:val="00F66910"/>
    <w:rsid w:val="00F704AB"/>
    <w:rsid w:val="00F725D3"/>
    <w:rsid w:val="00F727FB"/>
    <w:rsid w:val="00F7356C"/>
    <w:rsid w:val="00F750A9"/>
    <w:rsid w:val="00F76781"/>
    <w:rsid w:val="00F80F8A"/>
    <w:rsid w:val="00F81822"/>
    <w:rsid w:val="00F820BC"/>
    <w:rsid w:val="00F82E68"/>
    <w:rsid w:val="00F86028"/>
    <w:rsid w:val="00F90690"/>
    <w:rsid w:val="00F9760C"/>
    <w:rsid w:val="00FA0905"/>
    <w:rsid w:val="00FA1420"/>
    <w:rsid w:val="00FA3578"/>
    <w:rsid w:val="00FA5647"/>
    <w:rsid w:val="00FB0224"/>
    <w:rsid w:val="00FB07E6"/>
    <w:rsid w:val="00FB3FB7"/>
    <w:rsid w:val="00FB40C2"/>
    <w:rsid w:val="00FB46F6"/>
    <w:rsid w:val="00FB7202"/>
    <w:rsid w:val="00FB7B48"/>
    <w:rsid w:val="00FC48A5"/>
    <w:rsid w:val="00FC51EF"/>
    <w:rsid w:val="00FC768C"/>
    <w:rsid w:val="00FD2FF6"/>
    <w:rsid w:val="00FD373C"/>
    <w:rsid w:val="00FD4210"/>
    <w:rsid w:val="00FD5541"/>
    <w:rsid w:val="00FD583D"/>
    <w:rsid w:val="00FD6810"/>
    <w:rsid w:val="00FD77BF"/>
    <w:rsid w:val="00FE0CDF"/>
    <w:rsid w:val="00FE31DD"/>
    <w:rsid w:val="00FE3D6C"/>
    <w:rsid w:val="00FE526D"/>
    <w:rsid w:val="00FE73E5"/>
    <w:rsid w:val="00FE7670"/>
    <w:rsid w:val="00FF08D3"/>
    <w:rsid w:val="00FF78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place"/>
  <w:smartTagType w:namespaceuri="urn:schemas-microsoft-com:office:smarttags" w:name="time"/>
  <w:shapeDefaults>
    <o:shapedefaults v:ext="edit" spidmax="1026"/>
    <o:shapelayout v:ext="edit">
      <o:idmap v:ext="edit" data="1"/>
    </o:shapelayout>
  </w:shapeDefaults>
  <w:decimalSymbol w:val="."/>
  <w:listSeparator w:val=","/>
  <w14:docId w14:val="3B2EF3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Cs w:val="24"/>
      <w:lang w:val="en-CA"/>
    </w:rPr>
  </w:style>
  <w:style w:type="paragraph" w:styleId="Heading1">
    <w:name w:val="heading 1"/>
    <w:basedOn w:val="Normal"/>
    <w:next w:val="Normal"/>
    <w:qFormat/>
    <w:pPr>
      <w:keepNext/>
      <w:spacing w:before="240" w:after="60"/>
      <w:outlineLvl w:val="0"/>
    </w:pPr>
    <w:rPr>
      <w:rFonts w:cs="Arial"/>
      <w:b/>
      <w:bCs/>
      <w:kern w:val="32"/>
      <w:sz w:val="32"/>
      <w:szCs w:val="32"/>
    </w:rPr>
  </w:style>
  <w:style w:type="paragraph" w:styleId="Heading2">
    <w:name w:val="heading 2"/>
    <w:basedOn w:val="Normal"/>
    <w:next w:val="Normal"/>
    <w:qFormat/>
    <w:pPr>
      <w:keepNext/>
      <w:spacing w:before="240" w:after="60"/>
      <w:outlineLvl w:val="1"/>
    </w:pPr>
    <w:rPr>
      <w:rFonts w:cs="Arial"/>
      <w:b/>
      <w:bCs/>
      <w:i/>
      <w:iCs/>
      <w:sz w:val="28"/>
      <w:szCs w:val="28"/>
    </w:rPr>
  </w:style>
  <w:style w:type="paragraph" w:styleId="Heading3">
    <w:name w:val="heading 3"/>
    <w:basedOn w:val="Normal"/>
    <w:next w:val="Normal"/>
    <w:qFormat/>
    <w:pPr>
      <w:keepNext/>
      <w:spacing w:before="240" w:after="60"/>
      <w:outlineLvl w:val="2"/>
    </w:pPr>
    <w:rPr>
      <w:rFonts w:cs="Arial"/>
      <w:b/>
      <w:bCs/>
      <w:sz w:val="26"/>
      <w:szCs w:val="26"/>
    </w:rPr>
  </w:style>
  <w:style w:type="paragraph" w:styleId="Heading4">
    <w:name w:val="heading 4"/>
    <w:basedOn w:val="Normal"/>
    <w:next w:val="Normal"/>
    <w:qFormat/>
    <w:pPr>
      <w:keepNext/>
      <w:tabs>
        <w:tab w:val="left" w:pos="1080"/>
        <w:tab w:val="right" w:pos="9360"/>
      </w:tabs>
      <w:ind w:left="36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Font">
    <w:name w:val="CommentFont"/>
    <w:rPr>
      <w:i/>
      <w:vanish/>
      <w:color w:val="FF0000"/>
    </w:rPr>
  </w:style>
  <w:style w:type="paragraph" w:customStyle="1" w:styleId="PARTHEADING">
    <w:name w:val="PARTHEADING"/>
    <w:basedOn w:val="Normal"/>
    <w:next w:val="CLAUSEHEADING"/>
    <w:pPr>
      <w:numPr>
        <w:numId w:val="15"/>
      </w:numPr>
    </w:pPr>
    <w:rPr>
      <w:b/>
      <w:caps/>
      <w:sz w:val="24"/>
    </w:rPr>
  </w:style>
  <w:style w:type="paragraph" w:customStyle="1" w:styleId="CLAUSEHEADING">
    <w:name w:val="CLAUSEHEADING"/>
    <w:basedOn w:val="Normal"/>
    <w:next w:val="Clause"/>
    <w:link w:val="CLAUSEHEADINGChar"/>
    <w:pPr>
      <w:keepNext/>
      <w:numPr>
        <w:ilvl w:val="1"/>
        <w:numId w:val="15"/>
      </w:numPr>
      <w:spacing w:before="300"/>
    </w:pPr>
    <w:rPr>
      <w:b/>
      <w:caps/>
    </w:rPr>
  </w:style>
  <w:style w:type="paragraph" w:customStyle="1" w:styleId="Clause">
    <w:name w:val="Clause"/>
    <w:basedOn w:val="Normal"/>
    <w:link w:val="ClauseChar"/>
    <w:qFormat/>
    <w:pPr>
      <w:numPr>
        <w:ilvl w:val="2"/>
        <w:numId w:val="15"/>
      </w:numPr>
      <w:spacing w:before="200"/>
    </w:pPr>
  </w:style>
  <w:style w:type="paragraph" w:customStyle="1" w:styleId="SUBHEADING">
    <w:name w:val="SUBHEADING"/>
    <w:basedOn w:val="Normal"/>
    <w:next w:val="CLAUSEHEADING"/>
    <w:pPr>
      <w:keepNext/>
      <w:spacing w:before="300"/>
    </w:pPr>
    <w:rPr>
      <w:b/>
      <w:caps/>
    </w:rPr>
  </w:style>
  <w:style w:type="paragraph" w:customStyle="1" w:styleId="ClauseList">
    <w:name w:val="ClauseList"/>
    <w:basedOn w:val="Normal"/>
    <w:link w:val="ClauseListChar"/>
    <w:qFormat/>
    <w:pPr>
      <w:numPr>
        <w:ilvl w:val="3"/>
        <w:numId w:val="15"/>
      </w:numPr>
      <w:spacing w:before="100"/>
    </w:pPr>
  </w:style>
  <w:style w:type="paragraph" w:customStyle="1" w:styleId="ClauseSubList">
    <w:name w:val="ClauseSubList"/>
    <w:basedOn w:val="Normal"/>
    <w:link w:val="ClauseSubListChar"/>
    <w:qFormat/>
    <w:pPr>
      <w:numPr>
        <w:ilvl w:val="4"/>
        <w:numId w:val="15"/>
      </w:numPr>
      <w:spacing w:before="60"/>
    </w:pPr>
  </w:style>
  <w:style w:type="paragraph" w:customStyle="1" w:styleId="SubClause">
    <w:name w:val="SubClause"/>
    <w:basedOn w:val="Normal"/>
    <w:link w:val="SubClauseChar"/>
    <w:qFormat/>
    <w:pPr>
      <w:numPr>
        <w:ilvl w:val="5"/>
        <w:numId w:val="15"/>
      </w:numPr>
      <w:spacing w:before="140"/>
    </w:pPr>
  </w:style>
  <w:style w:type="paragraph" w:customStyle="1" w:styleId="SubClauseList">
    <w:name w:val="SubClauseList"/>
    <w:basedOn w:val="Normal"/>
    <w:link w:val="SubClauseListChar"/>
    <w:qFormat/>
    <w:pPr>
      <w:numPr>
        <w:ilvl w:val="6"/>
        <w:numId w:val="15"/>
      </w:numPr>
      <w:spacing w:before="100"/>
    </w:pPr>
  </w:style>
  <w:style w:type="paragraph" w:customStyle="1" w:styleId="SubClauseSubList">
    <w:name w:val="SubClauseSubList"/>
    <w:basedOn w:val="Normal"/>
    <w:qFormat/>
    <w:pPr>
      <w:numPr>
        <w:ilvl w:val="7"/>
        <w:numId w:val="15"/>
      </w:numPr>
      <w:spacing w:before="60"/>
    </w:pPr>
  </w:style>
  <w:style w:type="paragraph" w:customStyle="1" w:styleId="Comment">
    <w:name w:val="Comment"/>
    <w:basedOn w:val="Normal"/>
    <w:link w:val="CommentChar"/>
    <w:pPr>
      <w:keepNext/>
      <w:spacing w:before="200"/>
    </w:pPr>
    <w:rPr>
      <w:i/>
      <w:vanish/>
      <w:color w:val="FF0000"/>
    </w:rPr>
  </w:style>
  <w:style w:type="paragraph" w:styleId="Header">
    <w:name w:val="header"/>
    <w:basedOn w:val="Normal"/>
    <w:pPr>
      <w:tabs>
        <w:tab w:val="center" w:pos="4320"/>
        <w:tab w:val="right" w:pos="8640"/>
      </w:tabs>
      <w:autoSpaceDE w:val="0"/>
      <w:autoSpaceDN w:val="0"/>
      <w:adjustRightInd w:val="0"/>
    </w:pPr>
    <w:rPr>
      <w:szCs w:val="20"/>
      <w:lang w:val="en-US"/>
    </w:rPr>
  </w:style>
  <w:style w:type="paragraph" w:styleId="Footer">
    <w:name w:val="footer"/>
    <w:basedOn w:val="Normal"/>
    <w:pPr>
      <w:tabs>
        <w:tab w:val="center" w:pos="4320"/>
        <w:tab w:val="right" w:pos="8640"/>
      </w:tabs>
    </w:pPr>
  </w:style>
  <w:style w:type="paragraph" w:customStyle="1" w:styleId="FORMHEADING">
    <w:name w:val="FORMHEADING"/>
    <w:basedOn w:val="Normal"/>
    <w:next w:val="Normal"/>
    <w:pPr>
      <w:pageBreakBefore/>
      <w:jc w:val="center"/>
    </w:pPr>
    <w:rPr>
      <w:b/>
      <w:bCs/>
      <w:caps/>
    </w:rPr>
  </w:style>
  <w:style w:type="paragraph" w:customStyle="1" w:styleId="TenderNo">
    <w:name w:val="TenderNo"/>
    <w:basedOn w:val="Normal"/>
    <w:pPr>
      <w:spacing w:before="800" w:after="300"/>
      <w:jc w:val="center"/>
    </w:pPr>
    <w:rPr>
      <w:b/>
      <w:bCs/>
      <w:caps/>
      <w:sz w:val="24"/>
    </w:rPr>
  </w:style>
  <w:style w:type="paragraph" w:customStyle="1" w:styleId="ProjectTitle">
    <w:name w:val="ProjectTitle"/>
    <w:basedOn w:val="Normal"/>
    <w:pPr>
      <w:jc w:val="center"/>
    </w:pPr>
    <w:rPr>
      <w:b/>
      <w:caps/>
      <w:sz w:val="24"/>
    </w:rPr>
  </w:style>
  <w:style w:type="paragraph" w:styleId="TOC4">
    <w:name w:val="toc 4"/>
    <w:basedOn w:val="Normal"/>
    <w:next w:val="Normal"/>
    <w:autoRedefine/>
    <w:uiPriority w:val="39"/>
    <w:rsid w:val="0022573E"/>
    <w:pPr>
      <w:tabs>
        <w:tab w:val="right" w:pos="9360"/>
      </w:tabs>
      <w:spacing w:before="100"/>
      <w:ind w:left="360"/>
    </w:pPr>
  </w:style>
  <w:style w:type="paragraph" w:styleId="TOC1">
    <w:name w:val="toc 1"/>
    <w:basedOn w:val="Normal"/>
    <w:next w:val="Normal"/>
    <w:autoRedefine/>
    <w:uiPriority w:val="39"/>
    <w:rsid w:val="00D6726D"/>
    <w:pPr>
      <w:keepNext/>
      <w:tabs>
        <w:tab w:val="right" w:pos="9360"/>
      </w:tabs>
      <w:spacing w:before="200" w:after="100"/>
    </w:pPr>
    <w:rPr>
      <w:b/>
      <w:caps/>
      <w:noProof/>
    </w:rPr>
  </w:style>
  <w:style w:type="paragraph" w:styleId="TOC2">
    <w:name w:val="toc 2"/>
    <w:basedOn w:val="Normal"/>
    <w:next w:val="Normal"/>
    <w:autoRedefine/>
    <w:uiPriority w:val="39"/>
    <w:rsid w:val="00D6726D"/>
    <w:pPr>
      <w:keepNext/>
      <w:tabs>
        <w:tab w:val="left" w:pos="1080"/>
        <w:tab w:val="right" w:pos="9360"/>
      </w:tabs>
      <w:spacing w:before="100"/>
      <w:ind w:left="360"/>
    </w:pPr>
    <w:rPr>
      <w:b/>
    </w:rPr>
  </w:style>
  <w:style w:type="paragraph" w:styleId="TOC3">
    <w:name w:val="toc 3"/>
    <w:basedOn w:val="Normal"/>
    <w:next w:val="Normal"/>
    <w:autoRedefine/>
    <w:uiPriority w:val="39"/>
    <w:rsid w:val="00663757"/>
    <w:pPr>
      <w:tabs>
        <w:tab w:val="left" w:pos="864"/>
        <w:tab w:val="right" w:pos="9360"/>
      </w:tabs>
      <w:ind w:left="360"/>
    </w:pPr>
    <w:rPr>
      <w:noProof/>
      <w:szCs w:val="20"/>
    </w:rPr>
  </w:style>
  <w:style w:type="paragraph" w:styleId="TOC5">
    <w:name w:val="toc 5"/>
    <w:basedOn w:val="Normal"/>
    <w:next w:val="Normal"/>
    <w:autoRedefine/>
    <w:semiHidden/>
    <w:pPr>
      <w:tabs>
        <w:tab w:val="right" w:pos="9360"/>
      </w:tabs>
      <w:spacing w:before="100"/>
      <w:ind w:left="360"/>
    </w:pPr>
    <w:rPr>
      <w:noProof/>
    </w:r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customStyle="1" w:styleId="TOC1A">
    <w:name w:val="TOC 1A"/>
    <w:basedOn w:val="Normal"/>
    <w:pPr>
      <w:keepNext/>
      <w:spacing w:before="200" w:after="100"/>
    </w:pPr>
    <w:rPr>
      <w:b/>
      <w:bCs/>
    </w:rPr>
  </w:style>
  <w:style w:type="paragraph" w:customStyle="1" w:styleId="FORMHEADINGAB">
    <w:name w:val="FORMHEADING AB"/>
    <w:basedOn w:val="FORMHEADING"/>
    <w:pPr>
      <w:pageBreakBefore w:val="0"/>
    </w:pPr>
  </w:style>
  <w:style w:type="paragraph" w:customStyle="1" w:styleId="FORMHEADINGH">
    <w:name w:val="FORMHEADING H"/>
    <w:basedOn w:val="FORMHEADING"/>
  </w:style>
  <w:style w:type="paragraph" w:customStyle="1" w:styleId="TABLEHEADING">
    <w:name w:val="TABLEHEADING"/>
    <w:basedOn w:val="Normal"/>
    <w:rsid w:val="005F5780"/>
    <w:rPr>
      <w:b/>
      <w:caps/>
    </w:rPr>
  </w:style>
  <w:style w:type="paragraph" w:customStyle="1" w:styleId="Header1">
    <w:name w:val="Header1"/>
    <w:basedOn w:val="Header"/>
    <w:rsid w:val="00611CAF"/>
    <w:pPr>
      <w:tabs>
        <w:tab w:val="clear" w:pos="4320"/>
        <w:tab w:val="clear" w:pos="8640"/>
        <w:tab w:val="left" w:pos="7560"/>
      </w:tabs>
    </w:pPr>
    <w:rPr>
      <w:sz w:val="16"/>
      <w:szCs w:val="16"/>
    </w:rPr>
  </w:style>
  <w:style w:type="character" w:styleId="Hyperlink">
    <w:name w:val="Hyperlink"/>
    <w:uiPriority w:val="99"/>
    <w:rsid w:val="00A50F7F"/>
    <w:rPr>
      <w:color w:val="0000FF"/>
      <w:u w:val="single"/>
    </w:rPr>
  </w:style>
  <w:style w:type="character" w:styleId="CommentReference">
    <w:name w:val="annotation reference"/>
    <w:semiHidden/>
    <w:rsid w:val="0087453C"/>
    <w:rPr>
      <w:sz w:val="16"/>
      <w:szCs w:val="16"/>
    </w:rPr>
  </w:style>
  <w:style w:type="paragraph" w:styleId="CommentText">
    <w:name w:val="annotation text"/>
    <w:basedOn w:val="Normal"/>
    <w:link w:val="CommentTextChar"/>
    <w:semiHidden/>
    <w:rsid w:val="0087453C"/>
    <w:rPr>
      <w:szCs w:val="20"/>
    </w:rPr>
  </w:style>
  <w:style w:type="paragraph" w:styleId="BalloonText">
    <w:name w:val="Balloon Text"/>
    <w:basedOn w:val="Normal"/>
    <w:semiHidden/>
    <w:rsid w:val="0087453C"/>
    <w:rPr>
      <w:rFonts w:ascii="Tahoma" w:hAnsi="Tahoma" w:cs="Tahoma"/>
      <w:sz w:val="16"/>
      <w:szCs w:val="16"/>
    </w:rPr>
  </w:style>
  <w:style w:type="paragraph" w:styleId="CommentSubject">
    <w:name w:val="annotation subject"/>
    <w:basedOn w:val="CommentText"/>
    <w:next w:val="CommentText"/>
    <w:semiHidden/>
    <w:rsid w:val="00651EE7"/>
    <w:rPr>
      <w:b/>
      <w:bCs/>
    </w:rPr>
  </w:style>
  <w:style w:type="character" w:styleId="FollowedHyperlink">
    <w:name w:val="FollowedHyperlink"/>
    <w:rsid w:val="0040204D"/>
    <w:rPr>
      <w:color w:val="800080"/>
      <w:u w:val="single"/>
    </w:rPr>
  </w:style>
  <w:style w:type="character" w:customStyle="1" w:styleId="ClauseListChar">
    <w:name w:val="ClauseList Char"/>
    <w:link w:val="ClauseList"/>
    <w:rsid w:val="006E62EC"/>
    <w:rPr>
      <w:rFonts w:ascii="Arial" w:hAnsi="Arial"/>
      <w:szCs w:val="24"/>
      <w:lang w:val="en-CA"/>
    </w:rPr>
  </w:style>
  <w:style w:type="character" w:customStyle="1" w:styleId="CommentChar">
    <w:name w:val="Comment Char"/>
    <w:link w:val="Comment"/>
    <w:rsid w:val="00EB0E4E"/>
    <w:rPr>
      <w:rFonts w:ascii="Arial" w:hAnsi="Arial"/>
      <w:i/>
      <w:vanish/>
      <w:color w:val="FF0000"/>
      <w:szCs w:val="24"/>
      <w:lang w:val="en-CA" w:eastAsia="en-US" w:bidi="ar-SA"/>
    </w:rPr>
  </w:style>
  <w:style w:type="character" w:customStyle="1" w:styleId="ClauseChar">
    <w:name w:val="Clause Char"/>
    <w:link w:val="Clause"/>
    <w:rsid w:val="002A0228"/>
    <w:rPr>
      <w:rFonts w:ascii="Arial" w:hAnsi="Arial"/>
      <w:szCs w:val="24"/>
      <w:lang w:val="en-CA"/>
    </w:rPr>
  </w:style>
  <w:style w:type="character" w:customStyle="1" w:styleId="CommentTextChar">
    <w:name w:val="Comment Text Char"/>
    <w:link w:val="CommentText"/>
    <w:rsid w:val="00551100"/>
    <w:rPr>
      <w:rFonts w:ascii="Arial" w:hAnsi="Arial"/>
      <w:lang w:val="en-CA"/>
    </w:rPr>
  </w:style>
  <w:style w:type="paragraph" w:customStyle="1" w:styleId="AppendixClauseHeading">
    <w:name w:val="Appendix ClauseHeading"/>
    <w:basedOn w:val="CLAUSEHEADING"/>
    <w:link w:val="AppendixClauseHeadingChar"/>
    <w:qFormat/>
    <w:rsid w:val="000A2AAF"/>
    <w:pPr>
      <w:numPr>
        <w:numId w:val="21"/>
      </w:numPr>
    </w:pPr>
  </w:style>
  <w:style w:type="paragraph" w:customStyle="1" w:styleId="AppendixClause">
    <w:name w:val="Appendix Clause"/>
    <w:basedOn w:val="Clause"/>
    <w:link w:val="AppendixClauseChar"/>
    <w:qFormat/>
    <w:rsid w:val="000A2AAF"/>
    <w:pPr>
      <w:numPr>
        <w:ilvl w:val="1"/>
        <w:numId w:val="22"/>
      </w:numPr>
      <w:ind w:left="720" w:hanging="720"/>
    </w:pPr>
  </w:style>
  <w:style w:type="character" w:customStyle="1" w:styleId="AppendixClauseHeadingChar">
    <w:name w:val="Appendix ClauseHeading Char"/>
    <w:link w:val="AppendixClauseHeading"/>
    <w:rsid w:val="000A2AAF"/>
    <w:rPr>
      <w:rFonts w:ascii="Arial" w:hAnsi="Arial"/>
      <w:b/>
      <w:caps/>
      <w:szCs w:val="24"/>
      <w:lang w:val="en-CA"/>
    </w:rPr>
  </w:style>
  <w:style w:type="paragraph" w:customStyle="1" w:styleId="AppendixClauseList">
    <w:name w:val="Appendix ClauseList"/>
    <w:basedOn w:val="ClauseList"/>
    <w:link w:val="AppendixClauseListChar"/>
    <w:qFormat/>
    <w:rsid w:val="000A2AAF"/>
    <w:pPr>
      <w:numPr>
        <w:ilvl w:val="0"/>
        <w:numId w:val="0"/>
      </w:numPr>
      <w:tabs>
        <w:tab w:val="num" w:pos="1296"/>
      </w:tabs>
      <w:ind w:left="1296" w:hanging="432"/>
    </w:pPr>
  </w:style>
  <w:style w:type="character" w:customStyle="1" w:styleId="AppendixClauseChar">
    <w:name w:val="Appendix Clause Char"/>
    <w:link w:val="AppendixClause"/>
    <w:rsid w:val="000A2AAF"/>
    <w:rPr>
      <w:rFonts w:ascii="Arial" w:hAnsi="Arial"/>
      <w:szCs w:val="24"/>
      <w:lang w:val="en-CA"/>
    </w:rPr>
  </w:style>
  <w:style w:type="paragraph" w:customStyle="1" w:styleId="AppendixSubClause">
    <w:name w:val="Appendix SubClause"/>
    <w:basedOn w:val="Clause"/>
    <w:link w:val="AppendixSubClauseChar"/>
    <w:qFormat/>
    <w:rsid w:val="000A2AAF"/>
    <w:pPr>
      <w:numPr>
        <w:numId w:val="22"/>
      </w:numPr>
    </w:pPr>
  </w:style>
  <w:style w:type="character" w:customStyle="1" w:styleId="AppendixClauseListChar">
    <w:name w:val="Appendix ClauseList Char"/>
    <w:link w:val="AppendixClauseList"/>
    <w:rsid w:val="000A2AAF"/>
    <w:rPr>
      <w:rFonts w:ascii="Arial" w:hAnsi="Arial"/>
      <w:szCs w:val="24"/>
      <w:lang w:val="en-CA"/>
    </w:rPr>
  </w:style>
  <w:style w:type="paragraph" w:customStyle="1" w:styleId="AppendixClauseSubList">
    <w:name w:val="Appendix ClauseSubList"/>
    <w:basedOn w:val="ClauseSubList"/>
    <w:link w:val="AppendixClauseSubListChar"/>
    <w:qFormat/>
    <w:rsid w:val="000A2AAF"/>
    <w:pPr>
      <w:numPr>
        <w:ilvl w:val="0"/>
        <w:numId w:val="0"/>
      </w:numPr>
      <w:tabs>
        <w:tab w:val="num" w:pos="1872"/>
      </w:tabs>
      <w:ind w:left="1872" w:hanging="288"/>
    </w:pPr>
  </w:style>
  <w:style w:type="character" w:customStyle="1" w:styleId="AppendixSubClauseChar">
    <w:name w:val="Appendix SubClause Char"/>
    <w:link w:val="AppendixSubClause"/>
    <w:rsid w:val="000A2AAF"/>
    <w:rPr>
      <w:rFonts w:ascii="Arial" w:hAnsi="Arial"/>
      <w:szCs w:val="24"/>
      <w:lang w:val="en-CA"/>
    </w:rPr>
  </w:style>
  <w:style w:type="character" w:customStyle="1" w:styleId="ClauseSubListChar">
    <w:name w:val="ClauseSubList Char"/>
    <w:link w:val="ClauseSubList"/>
    <w:rsid w:val="000A2AAF"/>
    <w:rPr>
      <w:rFonts w:ascii="Arial" w:hAnsi="Arial"/>
      <w:szCs w:val="24"/>
      <w:lang w:val="en-CA"/>
    </w:rPr>
  </w:style>
  <w:style w:type="character" w:customStyle="1" w:styleId="AppendixClauseSubListChar">
    <w:name w:val="Appendix ClauseSubList Char"/>
    <w:link w:val="AppendixClauseSubList"/>
    <w:rsid w:val="000A2AAF"/>
    <w:rPr>
      <w:rFonts w:ascii="Arial" w:hAnsi="Arial"/>
      <w:szCs w:val="24"/>
      <w:lang w:val="en-CA"/>
    </w:rPr>
  </w:style>
  <w:style w:type="character" w:customStyle="1" w:styleId="CLAUSEHEADINGChar">
    <w:name w:val="CLAUSEHEADING Char"/>
    <w:link w:val="CLAUSEHEADING"/>
    <w:rsid w:val="00FD5541"/>
    <w:rPr>
      <w:rFonts w:ascii="Arial" w:hAnsi="Arial"/>
      <w:b/>
      <w:caps/>
      <w:szCs w:val="24"/>
      <w:lang w:val="en-CA"/>
    </w:rPr>
  </w:style>
  <w:style w:type="paragraph" w:customStyle="1" w:styleId="Clear">
    <w:name w:val="Clear"/>
    <w:basedOn w:val="Clause"/>
    <w:rsid w:val="00402470"/>
    <w:pPr>
      <w:spacing w:before="120"/>
    </w:pPr>
  </w:style>
  <w:style w:type="paragraph" w:styleId="ListParagraph">
    <w:name w:val="List Paragraph"/>
    <w:basedOn w:val="Normal"/>
    <w:uiPriority w:val="34"/>
    <w:qFormat/>
    <w:rsid w:val="002D3244"/>
    <w:pPr>
      <w:ind w:left="720"/>
      <w:contextualSpacing/>
    </w:pPr>
  </w:style>
  <w:style w:type="character" w:customStyle="1" w:styleId="SubClauseChar">
    <w:name w:val="SubClause Char"/>
    <w:link w:val="SubClause"/>
    <w:rsid w:val="002155A0"/>
    <w:rPr>
      <w:rFonts w:ascii="Arial" w:hAnsi="Arial"/>
      <w:szCs w:val="24"/>
      <w:lang w:val="en-CA"/>
    </w:rPr>
  </w:style>
  <w:style w:type="character" w:styleId="UnresolvedMention">
    <w:name w:val="Unresolved Mention"/>
    <w:uiPriority w:val="99"/>
    <w:semiHidden/>
    <w:unhideWhenUsed/>
    <w:rsid w:val="00CA1750"/>
    <w:rPr>
      <w:color w:val="605E5C"/>
      <w:shd w:val="clear" w:color="auto" w:fill="E1DFDD"/>
    </w:rPr>
  </w:style>
  <w:style w:type="character" w:styleId="PlaceholderText">
    <w:name w:val="Placeholder Text"/>
    <w:basedOn w:val="DefaultParagraphFont"/>
    <w:uiPriority w:val="99"/>
    <w:semiHidden/>
    <w:rsid w:val="005F03B9"/>
    <w:rPr>
      <w:color w:val="808080"/>
    </w:rPr>
  </w:style>
  <w:style w:type="character" w:customStyle="1" w:styleId="SubClauseListChar">
    <w:name w:val="SubClauseList Char"/>
    <w:link w:val="SubClauseList"/>
    <w:rsid w:val="00354D5A"/>
    <w:rPr>
      <w:rFonts w:ascii="Arial" w:hAnsi="Arial"/>
      <w:szCs w:val="24"/>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80517">
      <w:bodyDiv w:val="1"/>
      <w:marLeft w:val="0"/>
      <w:marRight w:val="0"/>
      <w:marTop w:val="0"/>
      <w:marBottom w:val="0"/>
      <w:divBdr>
        <w:top w:val="none" w:sz="0" w:space="0" w:color="auto"/>
        <w:left w:val="none" w:sz="0" w:space="0" w:color="auto"/>
        <w:bottom w:val="none" w:sz="0" w:space="0" w:color="auto"/>
        <w:right w:val="none" w:sz="0" w:space="0" w:color="auto"/>
      </w:divBdr>
    </w:div>
    <w:div w:id="122164196">
      <w:bodyDiv w:val="1"/>
      <w:marLeft w:val="0"/>
      <w:marRight w:val="0"/>
      <w:marTop w:val="0"/>
      <w:marBottom w:val="0"/>
      <w:divBdr>
        <w:top w:val="none" w:sz="0" w:space="0" w:color="auto"/>
        <w:left w:val="none" w:sz="0" w:space="0" w:color="auto"/>
        <w:bottom w:val="none" w:sz="0" w:space="0" w:color="auto"/>
        <w:right w:val="none" w:sz="0" w:space="0" w:color="auto"/>
      </w:divBdr>
    </w:div>
    <w:div w:id="133524314">
      <w:bodyDiv w:val="1"/>
      <w:marLeft w:val="0"/>
      <w:marRight w:val="0"/>
      <w:marTop w:val="0"/>
      <w:marBottom w:val="0"/>
      <w:divBdr>
        <w:top w:val="none" w:sz="0" w:space="0" w:color="auto"/>
        <w:left w:val="none" w:sz="0" w:space="0" w:color="auto"/>
        <w:bottom w:val="none" w:sz="0" w:space="0" w:color="auto"/>
        <w:right w:val="none" w:sz="0" w:space="0" w:color="auto"/>
      </w:divBdr>
    </w:div>
    <w:div w:id="203755321">
      <w:bodyDiv w:val="1"/>
      <w:marLeft w:val="0"/>
      <w:marRight w:val="0"/>
      <w:marTop w:val="0"/>
      <w:marBottom w:val="0"/>
      <w:divBdr>
        <w:top w:val="none" w:sz="0" w:space="0" w:color="auto"/>
        <w:left w:val="none" w:sz="0" w:space="0" w:color="auto"/>
        <w:bottom w:val="none" w:sz="0" w:space="0" w:color="auto"/>
        <w:right w:val="none" w:sz="0" w:space="0" w:color="auto"/>
      </w:divBdr>
    </w:div>
    <w:div w:id="219748550">
      <w:bodyDiv w:val="1"/>
      <w:marLeft w:val="0"/>
      <w:marRight w:val="0"/>
      <w:marTop w:val="0"/>
      <w:marBottom w:val="0"/>
      <w:divBdr>
        <w:top w:val="none" w:sz="0" w:space="0" w:color="auto"/>
        <w:left w:val="none" w:sz="0" w:space="0" w:color="auto"/>
        <w:bottom w:val="none" w:sz="0" w:space="0" w:color="auto"/>
        <w:right w:val="none" w:sz="0" w:space="0" w:color="auto"/>
      </w:divBdr>
    </w:div>
    <w:div w:id="483283386">
      <w:bodyDiv w:val="1"/>
      <w:marLeft w:val="0"/>
      <w:marRight w:val="0"/>
      <w:marTop w:val="0"/>
      <w:marBottom w:val="0"/>
      <w:divBdr>
        <w:top w:val="none" w:sz="0" w:space="0" w:color="auto"/>
        <w:left w:val="none" w:sz="0" w:space="0" w:color="auto"/>
        <w:bottom w:val="none" w:sz="0" w:space="0" w:color="auto"/>
        <w:right w:val="none" w:sz="0" w:space="0" w:color="auto"/>
      </w:divBdr>
    </w:div>
    <w:div w:id="506794027">
      <w:bodyDiv w:val="1"/>
      <w:marLeft w:val="0"/>
      <w:marRight w:val="0"/>
      <w:marTop w:val="0"/>
      <w:marBottom w:val="0"/>
      <w:divBdr>
        <w:top w:val="none" w:sz="0" w:space="0" w:color="auto"/>
        <w:left w:val="none" w:sz="0" w:space="0" w:color="auto"/>
        <w:bottom w:val="none" w:sz="0" w:space="0" w:color="auto"/>
        <w:right w:val="none" w:sz="0" w:space="0" w:color="auto"/>
      </w:divBdr>
    </w:div>
    <w:div w:id="521095268">
      <w:bodyDiv w:val="1"/>
      <w:marLeft w:val="0"/>
      <w:marRight w:val="0"/>
      <w:marTop w:val="0"/>
      <w:marBottom w:val="0"/>
      <w:divBdr>
        <w:top w:val="none" w:sz="0" w:space="0" w:color="auto"/>
        <w:left w:val="none" w:sz="0" w:space="0" w:color="auto"/>
        <w:bottom w:val="none" w:sz="0" w:space="0" w:color="auto"/>
        <w:right w:val="none" w:sz="0" w:space="0" w:color="auto"/>
      </w:divBdr>
    </w:div>
    <w:div w:id="533470667">
      <w:bodyDiv w:val="1"/>
      <w:marLeft w:val="0"/>
      <w:marRight w:val="0"/>
      <w:marTop w:val="0"/>
      <w:marBottom w:val="0"/>
      <w:divBdr>
        <w:top w:val="none" w:sz="0" w:space="0" w:color="auto"/>
        <w:left w:val="none" w:sz="0" w:space="0" w:color="auto"/>
        <w:bottom w:val="none" w:sz="0" w:space="0" w:color="auto"/>
        <w:right w:val="none" w:sz="0" w:space="0" w:color="auto"/>
      </w:divBdr>
    </w:div>
    <w:div w:id="580220932">
      <w:bodyDiv w:val="1"/>
      <w:marLeft w:val="0"/>
      <w:marRight w:val="0"/>
      <w:marTop w:val="0"/>
      <w:marBottom w:val="0"/>
      <w:divBdr>
        <w:top w:val="none" w:sz="0" w:space="0" w:color="auto"/>
        <w:left w:val="none" w:sz="0" w:space="0" w:color="auto"/>
        <w:bottom w:val="none" w:sz="0" w:space="0" w:color="auto"/>
        <w:right w:val="none" w:sz="0" w:space="0" w:color="auto"/>
      </w:divBdr>
    </w:div>
    <w:div w:id="641155561">
      <w:bodyDiv w:val="1"/>
      <w:marLeft w:val="0"/>
      <w:marRight w:val="0"/>
      <w:marTop w:val="0"/>
      <w:marBottom w:val="0"/>
      <w:divBdr>
        <w:top w:val="none" w:sz="0" w:space="0" w:color="auto"/>
        <w:left w:val="none" w:sz="0" w:space="0" w:color="auto"/>
        <w:bottom w:val="none" w:sz="0" w:space="0" w:color="auto"/>
        <w:right w:val="none" w:sz="0" w:space="0" w:color="auto"/>
      </w:divBdr>
    </w:div>
    <w:div w:id="761023633">
      <w:bodyDiv w:val="1"/>
      <w:marLeft w:val="0"/>
      <w:marRight w:val="0"/>
      <w:marTop w:val="0"/>
      <w:marBottom w:val="0"/>
      <w:divBdr>
        <w:top w:val="none" w:sz="0" w:space="0" w:color="auto"/>
        <w:left w:val="none" w:sz="0" w:space="0" w:color="auto"/>
        <w:bottom w:val="none" w:sz="0" w:space="0" w:color="auto"/>
        <w:right w:val="none" w:sz="0" w:space="0" w:color="auto"/>
      </w:divBdr>
    </w:div>
    <w:div w:id="876550467">
      <w:bodyDiv w:val="1"/>
      <w:marLeft w:val="0"/>
      <w:marRight w:val="0"/>
      <w:marTop w:val="0"/>
      <w:marBottom w:val="0"/>
      <w:divBdr>
        <w:top w:val="none" w:sz="0" w:space="0" w:color="auto"/>
        <w:left w:val="none" w:sz="0" w:space="0" w:color="auto"/>
        <w:bottom w:val="none" w:sz="0" w:space="0" w:color="auto"/>
        <w:right w:val="none" w:sz="0" w:space="0" w:color="auto"/>
      </w:divBdr>
    </w:div>
    <w:div w:id="901452938">
      <w:bodyDiv w:val="1"/>
      <w:marLeft w:val="0"/>
      <w:marRight w:val="0"/>
      <w:marTop w:val="0"/>
      <w:marBottom w:val="0"/>
      <w:divBdr>
        <w:top w:val="none" w:sz="0" w:space="0" w:color="auto"/>
        <w:left w:val="none" w:sz="0" w:space="0" w:color="auto"/>
        <w:bottom w:val="none" w:sz="0" w:space="0" w:color="auto"/>
        <w:right w:val="none" w:sz="0" w:space="0" w:color="auto"/>
      </w:divBdr>
    </w:div>
    <w:div w:id="934246513">
      <w:bodyDiv w:val="1"/>
      <w:marLeft w:val="0"/>
      <w:marRight w:val="0"/>
      <w:marTop w:val="0"/>
      <w:marBottom w:val="0"/>
      <w:divBdr>
        <w:top w:val="none" w:sz="0" w:space="0" w:color="auto"/>
        <w:left w:val="none" w:sz="0" w:space="0" w:color="auto"/>
        <w:bottom w:val="none" w:sz="0" w:space="0" w:color="auto"/>
        <w:right w:val="none" w:sz="0" w:space="0" w:color="auto"/>
      </w:divBdr>
    </w:div>
    <w:div w:id="1024791072">
      <w:bodyDiv w:val="1"/>
      <w:marLeft w:val="0"/>
      <w:marRight w:val="0"/>
      <w:marTop w:val="0"/>
      <w:marBottom w:val="0"/>
      <w:divBdr>
        <w:top w:val="none" w:sz="0" w:space="0" w:color="auto"/>
        <w:left w:val="none" w:sz="0" w:space="0" w:color="auto"/>
        <w:bottom w:val="none" w:sz="0" w:space="0" w:color="auto"/>
        <w:right w:val="none" w:sz="0" w:space="0" w:color="auto"/>
      </w:divBdr>
    </w:div>
    <w:div w:id="1041056607">
      <w:bodyDiv w:val="1"/>
      <w:marLeft w:val="0"/>
      <w:marRight w:val="0"/>
      <w:marTop w:val="0"/>
      <w:marBottom w:val="0"/>
      <w:divBdr>
        <w:top w:val="none" w:sz="0" w:space="0" w:color="auto"/>
        <w:left w:val="none" w:sz="0" w:space="0" w:color="auto"/>
        <w:bottom w:val="none" w:sz="0" w:space="0" w:color="auto"/>
        <w:right w:val="none" w:sz="0" w:space="0" w:color="auto"/>
      </w:divBdr>
    </w:div>
    <w:div w:id="1041436075">
      <w:bodyDiv w:val="1"/>
      <w:marLeft w:val="0"/>
      <w:marRight w:val="0"/>
      <w:marTop w:val="0"/>
      <w:marBottom w:val="0"/>
      <w:divBdr>
        <w:top w:val="none" w:sz="0" w:space="0" w:color="auto"/>
        <w:left w:val="none" w:sz="0" w:space="0" w:color="auto"/>
        <w:bottom w:val="none" w:sz="0" w:space="0" w:color="auto"/>
        <w:right w:val="none" w:sz="0" w:space="0" w:color="auto"/>
      </w:divBdr>
    </w:div>
    <w:div w:id="1043137099">
      <w:bodyDiv w:val="1"/>
      <w:marLeft w:val="0"/>
      <w:marRight w:val="0"/>
      <w:marTop w:val="0"/>
      <w:marBottom w:val="0"/>
      <w:divBdr>
        <w:top w:val="none" w:sz="0" w:space="0" w:color="auto"/>
        <w:left w:val="none" w:sz="0" w:space="0" w:color="auto"/>
        <w:bottom w:val="none" w:sz="0" w:space="0" w:color="auto"/>
        <w:right w:val="none" w:sz="0" w:space="0" w:color="auto"/>
      </w:divBdr>
    </w:div>
    <w:div w:id="1143699874">
      <w:bodyDiv w:val="1"/>
      <w:marLeft w:val="0"/>
      <w:marRight w:val="0"/>
      <w:marTop w:val="0"/>
      <w:marBottom w:val="0"/>
      <w:divBdr>
        <w:top w:val="none" w:sz="0" w:space="0" w:color="auto"/>
        <w:left w:val="none" w:sz="0" w:space="0" w:color="auto"/>
        <w:bottom w:val="none" w:sz="0" w:space="0" w:color="auto"/>
        <w:right w:val="none" w:sz="0" w:space="0" w:color="auto"/>
      </w:divBdr>
    </w:div>
    <w:div w:id="1278365128">
      <w:bodyDiv w:val="1"/>
      <w:marLeft w:val="0"/>
      <w:marRight w:val="0"/>
      <w:marTop w:val="0"/>
      <w:marBottom w:val="0"/>
      <w:divBdr>
        <w:top w:val="none" w:sz="0" w:space="0" w:color="auto"/>
        <w:left w:val="none" w:sz="0" w:space="0" w:color="auto"/>
        <w:bottom w:val="none" w:sz="0" w:space="0" w:color="auto"/>
        <w:right w:val="none" w:sz="0" w:space="0" w:color="auto"/>
      </w:divBdr>
    </w:div>
    <w:div w:id="1394621568">
      <w:bodyDiv w:val="1"/>
      <w:marLeft w:val="0"/>
      <w:marRight w:val="0"/>
      <w:marTop w:val="0"/>
      <w:marBottom w:val="0"/>
      <w:divBdr>
        <w:top w:val="none" w:sz="0" w:space="0" w:color="auto"/>
        <w:left w:val="none" w:sz="0" w:space="0" w:color="auto"/>
        <w:bottom w:val="none" w:sz="0" w:space="0" w:color="auto"/>
        <w:right w:val="none" w:sz="0" w:space="0" w:color="auto"/>
      </w:divBdr>
    </w:div>
    <w:div w:id="1557232925">
      <w:bodyDiv w:val="1"/>
      <w:marLeft w:val="0"/>
      <w:marRight w:val="0"/>
      <w:marTop w:val="0"/>
      <w:marBottom w:val="0"/>
      <w:divBdr>
        <w:top w:val="none" w:sz="0" w:space="0" w:color="auto"/>
        <w:left w:val="none" w:sz="0" w:space="0" w:color="auto"/>
        <w:bottom w:val="none" w:sz="0" w:space="0" w:color="auto"/>
        <w:right w:val="none" w:sz="0" w:space="0" w:color="auto"/>
      </w:divBdr>
    </w:div>
    <w:div w:id="1738630110">
      <w:bodyDiv w:val="1"/>
      <w:marLeft w:val="0"/>
      <w:marRight w:val="0"/>
      <w:marTop w:val="0"/>
      <w:marBottom w:val="0"/>
      <w:divBdr>
        <w:top w:val="none" w:sz="0" w:space="0" w:color="auto"/>
        <w:left w:val="none" w:sz="0" w:space="0" w:color="auto"/>
        <w:bottom w:val="none" w:sz="0" w:space="0" w:color="auto"/>
        <w:right w:val="none" w:sz="0" w:space="0" w:color="auto"/>
      </w:divBdr>
    </w:div>
    <w:div w:id="1783114573">
      <w:bodyDiv w:val="1"/>
      <w:marLeft w:val="0"/>
      <w:marRight w:val="0"/>
      <w:marTop w:val="0"/>
      <w:marBottom w:val="0"/>
      <w:divBdr>
        <w:top w:val="none" w:sz="0" w:space="0" w:color="auto"/>
        <w:left w:val="none" w:sz="0" w:space="0" w:color="auto"/>
        <w:bottom w:val="none" w:sz="0" w:space="0" w:color="auto"/>
        <w:right w:val="none" w:sz="0" w:space="0" w:color="auto"/>
      </w:divBdr>
    </w:div>
    <w:div w:id="1815948237">
      <w:bodyDiv w:val="1"/>
      <w:marLeft w:val="0"/>
      <w:marRight w:val="0"/>
      <w:marTop w:val="0"/>
      <w:marBottom w:val="0"/>
      <w:divBdr>
        <w:top w:val="none" w:sz="0" w:space="0" w:color="auto"/>
        <w:left w:val="none" w:sz="0" w:space="0" w:color="auto"/>
        <w:bottom w:val="none" w:sz="0" w:space="0" w:color="auto"/>
        <w:right w:val="none" w:sz="0" w:space="0" w:color="auto"/>
      </w:divBdr>
    </w:div>
    <w:div w:id="1819767247">
      <w:bodyDiv w:val="1"/>
      <w:marLeft w:val="0"/>
      <w:marRight w:val="0"/>
      <w:marTop w:val="0"/>
      <w:marBottom w:val="0"/>
      <w:divBdr>
        <w:top w:val="none" w:sz="0" w:space="0" w:color="auto"/>
        <w:left w:val="none" w:sz="0" w:space="0" w:color="auto"/>
        <w:bottom w:val="none" w:sz="0" w:space="0" w:color="auto"/>
        <w:right w:val="none" w:sz="0" w:space="0" w:color="auto"/>
      </w:divBdr>
    </w:div>
    <w:div w:id="1874416339">
      <w:bodyDiv w:val="1"/>
      <w:marLeft w:val="0"/>
      <w:marRight w:val="0"/>
      <w:marTop w:val="0"/>
      <w:marBottom w:val="0"/>
      <w:divBdr>
        <w:top w:val="none" w:sz="0" w:space="0" w:color="auto"/>
        <w:left w:val="none" w:sz="0" w:space="0" w:color="auto"/>
        <w:bottom w:val="none" w:sz="0" w:space="0" w:color="auto"/>
        <w:right w:val="none" w:sz="0" w:space="0" w:color="auto"/>
      </w:divBdr>
    </w:div>
    <w:div w:id="1897471696">
      <w:bodyDiv w:val="1"/>
      <w:marLeft w:val="0"/>
      <w:marRight w:val="0"/>
      <w:marTop w:val="0"/>
      <w:marBottom w:val="0"/>
      <w:divBdr>
        <w:top w:val="none" w:sz="0" w:space="0" w:color="auto"/>
        <w:left w:val="none" w:sz="0" w:space="0" w:color="auto"/>
        <w:bottom w:val="none" w:sz="0" w:space="0" w:color="auto"/>
        <w:right w:val="none" w:sz="0" w:space="0" w:color="auto"/>
      </w:divBdr>
    </w:div>
    <w:div w:id="2051689132">
      <w:bodyDiv w:val="1"/>
      <w:marLeft w:val="0"/>
      <w:marRight w:val="0"/>
      <w:marTop w:val="0"/>
      <w:marBottom w:val="0"/>
      <w:divBdr>
        <w:top w:val="none" w:sz="0" w:space="0" w:color="auto"/>
        <w:left w:val="none" w:sz="0" w:space="0" w:color="auto"/>
        <w:bottom w:val="none" w:sz="0" w:space="0" w:color="auto"/>
        <w:right w:val="none" w:sz="0" w:space="0" w:color="auto"/>
      </w:divBdr>
    </w:div>
    <w:div w:id="2064059664">
      <w:bodyDiv w:val="1"/>
      <w:marLeft w:val="0"/>
      <w:marRight w:val="0"/>
      <w:marTop w:val="0"/>
      <w:marBottom w:val="0"/>
      <w:divBdr>
        <w:top w:val="none" w:sz="0" w:space="0" w:color="auto"/>
        <w:left w:val="none" w:sz="0" w:space="0" w:color="auto"/>
        <w:bottom w:val="none" w:sz="0" w:space="0" w:color="auto"/>
        <w:right w:val="none" w:sz="0" w:space="0" w:color="auto"/>
      </w:divBdr>
    </w:div>
    <w:div w:id="2070223859">
      <w:bodyDiv w:val="1"/>
      <w:marLeft w:val="0"/>
      <w:marRight w:val="0"/>
      <w:marTop w:val="0"/>
      <w:marBottom w:val="0"/>
      <w:divBdr>
        <w:top w:val="none" w:sz="0" w:space="0" w:color="auto"/>
        <w:left w:val="none" w:sz="0" w:space="0" w:color="auto"/>
        <w:bottom w:val="none" w:sz="0" w:space="0" w:color="auto"/>
        <w:right w:val="none" w:sz="0" w:space="0" w:color="auto"/>
      </w:divBdr>
    </w:div>
    <w:div w:id="2127459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mailto:" TargetMode="External"/><Relationship Id="rId21" Type="http://schemas.openxmlformats.org/officeDocument/2006/relationships/header" Target="header3.xml"/><Relationship Id="rId34" Type="http://schemas.openxmlformats.org/officeDocument/2006/relationships/hyperlink" Target="https://www.winnipeg.ca//media/4931/" TargetMode="External"/><Relationship Id="rId42" Type="http://schemas.openxmlformats.org/officeDocument/2006/relationships/hyperlink" Target="https://www.winnipeg.ca//media/4931/" TargetMode="External"/><Relationship Id="rId47" Type="http://schemas.openxmlformats.org/officeDocument/2006/relationships/hyperlink" Target="https://www.commissionaires.ca/en/manitoba/home" TargetMode="External"/><Relationship Id="rId50" Type="http://schemas.openxmlformats.org/officeDocument/2006/relationships/hyperlink" Target="https://forms.sterlingbackcheck.com/partners/platform2-en.php?&amp;partner=winnipegcity" TargetMode="External"/><Relationship Id="rId55" Type="http://schemas.openxmlformats.org/officeDocument/2006/relationships/hyperlink" Target="https://forms.sterlingbackcheck.com/partners/platform2-en.php?&amp;partner=winnipegcity" TargetMode="External"/><Relationship Id="rId63" Type="http://schemas.openxmlformats.org/officeDocument/2006/relationships/header" Target="header7.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merx.com" TargetMode="External"/><Relationship Id="rId29" Type="http://schemas.openxmlformats.org/officeDocument/2006/relationships/hyperlink" Target="https://www.winnipeg.ca/media/4832/" TargetMode="External"/><Relationship Id="rId11" Type="http://schemas.openxmlformats.org/officeDocument/2006/relationships/image" Target="media/image1.png"/><Relationship Id="rId24" Type="http://schemas.openxmlformats.org/officeDocument/2006/relationships/header" Target="header4.xml"/><Relationship Id="rId32" Type="http://schemas.openxmlformats.org/officeDocument/2006/relationships/hyperlink" Target="https://www.winnipeg.ca/media/4834/" TargetMode="External"/><Relationship Id="rId37" Type="http://schemas.openxmlformats.org/officeDocument/2006/relationships/hyperlink" Target="https://www.winnipeg.ca/media/4832/" TargetMode="External"/><Relationship Id="rId40" Type="http://schemas.openxmlformats.org/officeDocument/2006/relationships/hyperlink" Target="https://www.winnipeg.ca/media/4834/" TargetMode="External"/><Relationship Id="rId45" Type="http://schemas.openxmlformats.org/officeDocument/2006/relationships/header" Target="header6.xml"/><Relationship Id="rId53" Type="http://schemas.openxmlformats.org/officeDocument/2006/relationships/hyperlink" Target="http://winnipeg.ca/police/pr/PIC.stm" TargetMode="External"/><Relationship Id="rId58" Type="http://schemas.openxmlformats.org/officeDocument/2006/relationships/hyperlink" Target="https://www.commissionaires.ca/en/manitoba/home" TargetMode="External"/><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w.winnipeg.ca/matmgt/templates/information.stm" TargetMode="External"/><Relationship Id="rId19" Type="http://schemas.openxmlformats.org/officeDocument/2006/relationships/hyperlink" Target="http://www.merx.com" TargetMode="External"/><Relationship Id="rId14" Type="http://schemas.openxmlformats.org/officeDocument/2006/relationships/header" Target="header2.xml"/><Relationship Id="rId22" Type="http://schemas.openxmlformats.org/officeDocument/2006/relationships/footer" Target="footer1.xml"/><Relationship Id="rId27" Type="http://schemas.openxmlformats.org/officeDocument/2006/relationships/hyperlink" Target="https://www.winnipeg.ca/media/4928/" TargetMode="External"/><Relationship Id="rId30" Type="http://schemas.openxmlformats.org/officeDocument/2006/relationships/hyperlink" Target="https://www.winnipeg.ca/media/4833/" TargetMode="External"/><Relationship Id="rId35" Type="http://schemas.openxmlformats.org/officeDocument/2006/relationships/hyperlink" Target="https://www.winnipeg.ca/media/4928/" TargetMode="External"/><Relationship Id="rId43" Type="http://schemas.openxmlformats.org/officeDocument/2006/relationships/header" Target="header5.xml"/><Relationship Id="rId48" Type="http://schemas.openxmlformats.org/officeDocument/2006/relationships/hyperlink" Target="https://myfastcheck.com/" TargetMode="External"/><Relationship Id="rId56" Type="http://schemas.openxmlformats.org/officeDocument/2006/relationships/hyperlink" Target="mailto:linda.ferens@sterlingcheck.com"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commissionaires.ca/en/manitoba/home" TargetMode="External"/><Relationship Id="rId3" Type="http://schemas.openxmlformats.org/officeDocument/2006/relationships/customXml" Target="../customXml/item3.xml"/><Relationship Id="rId12" Type="http://schemas.openxmlformats.org/officeDocument/2006/relationships/hyperlink" Target="https://campuswebapps.ad.cityofwpg.org/intakeRequest/" TargetMode="External"/><Relationship Id="rId17" Type="http://schemas.openxmlformats.org/officeDocument/2006/relationships/hyperlink" Target="http://www.merx.com" TargetMode="External"/><Relationship Id="rId25" Type="http://schemas.openxmlformats.org/officeDocument/2006/relationships/hyperlink" Target="http://www.winnipeg.ca/matmgt/Safety/default.stm" TargetMode="External"/><Relationship Id="rId33" Type="http://schemas.openxmlformats.org/officeDocument/2006/relationships/hyperlink" Target="https://www.winnipeg.ca/media/4836/" TargetMode="External"/><Relationship Id="rId38" Type="http://schemas.openxmlformats.org/officeDocument/2006/relationships/hyperlink" Target="https://www.winnipeg.ca/media/4833/" TargetMode="External"/><Relationship Id="rId46" Type="http://schemas.openxmlformats.org/officeDocument/2006/relationships/hyperlink" Target="https://forms.sterlingbackcheck.com/partners/platform2-en.php?&amp;partner=winnipegcity" TargetMode="External"/><Relationship Id="rId59" Type="http://schemas.openxmlformats.org/officeDocument/2006/relationships/hyperlink" Target="https://myfastcheck.com/" TargetMode="External"/><Relationship Id="rId20" Type="http://schemas.openxmlformats.org/officeDocument/2006/relationships/hyperlink" Target="http://www.merx.com" TargetMode="External"/><Relationship Id="rId41" Type="http://schemas.openxmlformats.org/officeDocument/2006/relationships/hyperlink" Target="https://www.winnipeg.ca/media/4836/" TargetMode="External"/><Relationship Id="rId54" Type="http://schemas.openxmlformats.org/officeDocument/2006/relationships/hyperlink" Target="http://winnipeg.ca/police/pr/PIC.stm" TargetMode="External"/><Relationship Id="rId62" Type="http://schemas.openxmlformats.org/officeDocument/2006/relationships/hyperlink" Target="https://www.winnipeg.ca/matmgt/templates/information.s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merx@merx.com" TargetMode="External"/><Relationship Id="rId23" Type="http://schemas.openxmlformats.org/officeDocument/2006/relationships/hyperlink" Target="http://www.winnipeg.ca/matmgt/gen_cond.stm" TargetMode="External"/><Relationship Id="rId28" Type="http://schemas.openxmlformats.org/officeDocument/2006/relationships/hyperlink" Target="https://www.winnipeg.ca/media/4831/" TargetMode="External"/><Relationship Id="rId36" Type="http://schemas.openxmlformats.org/officeDocument/2006/relationships/hyperlink" Target="https://www.winnipeg.ca/media/4831/" TargetMode="External"/><Relationship Id="rId49" Type="http://schemas.openxmlformats.org/officeDocument/2006/relationships/hyperlink" Target="http://winnipeg.ca/police/pr/PIC.stm" TargetMode="External"/><Relationship Id="rId57" Type="http://schemas.openxmlformats.org/officeDocument/2006/relationships/hyperlink" Target="mailto:managedsupport@sterlingcheck.com" TargetMode="External"/><Relationship Id="rId10" Type="http://schemas.openxmlformats.org/officeDocument/2006/relationships/endnotes" Target="endnotes.xml"/><Relationship Id="rId31" Type="http://schemas.openxmlformats.org/officeDocument/2006/relationships/hyperlink" Target="https://www.winnipeg.ca/media/4930/" TargetMode="External"/><Relationship Id="rId44" Type="http://schemas.openxmlformats.org/officeDocument/2006/relationships/hyperlink" Target="http://www.winnipeg.ca/matmgt/Spec/default.stm" TargetMode="External"/><Relationship Id="rId52" Type="http://schemas.openxmlformats.org/officeDocument/2006/relationships/hyperlink" Target="https://myfastcheck.com/" TargetMode="External"/><Relationship Id="rId60" Type="http://schemas.openxmlformats.org/officeDocument/2006/relationships/hyperlink" Target="mailto:AAziz@winnipeg.ca" TargetMode="External"/><Relationship Id="rId65"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s://www.winnipeg.ca/matmgt/Templates/files/debar.pdf" TargetMode="External"/><Relationship Id="rId39" Type="http://schemas.openxmlformats.org/officeDocument/2006/relationships/hyperlink" Target="https://www.winnipeg.ca/media/493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53ADCF2F-B285-48D0-B5C0-E2120F59AC8A}"/>
      </w:docPartPr>
      <w:docPartBody>
        <w:p w:rsidR="00CE56C2" w:rsidRDefault="00355889">
          <w:r w:rsidRPr="00061CA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889"/>
    <w:rsid w:val="000714A6"/>
    <w:rsid w:val="00300D45"/>
    <w:rsid w:val="00336390"/>
    <w:rsid w:val="00355889"/>
    <w:rsid w:val="003772A6"/>
    <w:rsid w:val="003D1ABF"/>
    <w:rsid w:val="007D05F2"/>
    <w:rsid w:val="00857511"/>
    <w:rsid w:val="008A162F"/>
    <w:rsid w:val="009D78B9"/>
    <w:rsid w:val="00B91CEE"/>
    <w:rsid w:val="00C00BAB"/>
    <w:rsid w:val="00CE56C2"/>
    <w:rsid w:val="00D81D88"/>
    <w:rsid w:val="00DE20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5588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BidOpportunityNumber xmlns="30a243f1-ee06-4416-961f-8209a2923cbf" xsi:nil="true"/>
    <BidOpportunitytitle xmlns="30a243f1-ee06-4416-961f-8209a2923cbf" xsi:nil="true"/>
    <Addendum_x0023_ xmlns="30a243f1-ee06-4416-961f-8209a2923cbf"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098C009B674764A989CDA872E7B1DC8" ma:contentTypeVersion="8" ma:contentTypeDescription="Create a new document." ma:contentTypeScope="" ma:versionID="2c371c7cc33ad8cbb1571389bf1d6850">
  <xsd:schema xmlns:xsd="http://www.w3.org/2001/XMLSchema" xmlns:xs="http://www.w3.org/2001/XMLSchema" xmlns:p="http://schemas.microsoft.com/office/2006/metadata/properties" xmlns:ns2="30a243f1-ee06-4416-961f-8209a2923cbf" targetNamespace="http://schemas.microsoft.com/office/2006/metadata/properties" ma:root="true" ma:fieldsID="4926bacfe5f0815dc659cb41ce426bc9" ns2:_="">
    <xsd:import namespace="30a243f1-ee06-4416-961f-8209a2923cbf"/>
    <xsd:element name="properties">
      <xsd:complexType>
        <xsd:sequence>
          <xsd:element name="documentManagement">
            <xsd:complexType>
              <xsd:all>
                <xsd:element ref="ns2:BidOpportunitytitle" minOccurs="0"/>
                <xsd:element ref="ns2:MediaServiceMetadata" minOccurs="0"/>
                <xsd:element ref="ns2:MediaServiceFastMetadata" minOccurs="0"/>
                <xsd:element ref="ns2:MediaServiceSearchProperties" minOccurs="0"/>
                <xsd:element ref="ns2:MediaServiceObjectDetectorVersions" minOccurs="0"/>
                <xsd:element ref="ns2:BidOpportunityNumber" minOccurs="0"/>
                <xsd:element ref="ns2:Addendum_x0023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a243f1-ee06-4416-961f-8209a2923cbf" elementFormDefault="qualified">
    <xsd:import namespace="http://schemas.microsoft.com/office/2006/documentManagement/types"/>
    <xsd:import namespace="http://schemas.microsoft.com/office/infopath/2007/PartnerControls"/>
    <xsd:element name="BidOpportunitytitle" ma:index="8" nillable="true" ma:displayName="Bid Opportunity title" ma:format="Dropdown" ma:internalName="BidOpportunitytitle">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BidOpportunityNumber" ma:index="13" nillable="true" ma:displayName="Bid Opportunity Number" ma:format="Dropdown" ma:internalName="BidOpportunityNumber">
      <xsd:simpleType>
        <xsd:restriction base="dms:Text">
          <xsd:maxLength value="255"/>
        </xsd:restriction>
      </xsd:simpleType>
    </xsd:element>
    <xsd:element name="Addendum_x0023_" ma:index="14" nillable="true" ma:displayName="Addendum #" ma:format="Dropdown" ma:internalName="Addendum_x0023_">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7C836C-06F8-4D72-89A6-859FA3AFC490}">
  <ds:schemaRefs>
    <ds:schemaRef ds:uri="http://schemas.microsoft.com/office/2006/metadata/properties"/>
    <ds:schemaRef ds:uri="http://schemas.microsoft.com/office/infopath/2007/PartnerControls"/>
    <ds:schemaRef ds:uri="30a243f1-ee06-4416-961f-8209a2923cbf"/>
  </ds:schemaRefs>
</ds:datastoreItem>
</file>

<file path=customXml/itemProps2.xml><?xml version="1.0" encoding="utf-8"?>
<ds:datastoreItem xmlns:ds="http://schemas.openxmlformats.org/officeDocument/2006/customXml" ds:itemID="{ACC5EF0A-92A1-4D17-B62E-ADE52E8D58C5}">
  <ds:schemaRefs>
    <ds:schemaRef ds:uri="http://schemas.openxmlformats.org/officeDocument/2006/bibliography"/>
  </ds:schemaRefs>
</ds:datastoreItem>
</file>

<file path=customXml/itemProps3.xml><?xml version="1.0" encoding="utf-8"?>
<ds:datastoreItem xmlns:ds="http://schemas.openxmlformats.org/officeDocument/2006/customXml" ds:itemID="{8AA266C0-1CB0-4AF0-A96B-859C793AA49D}">
  <ds:schemaRefs>
    <ds:schemaRef ds:uri="http://schemas.microsoft.com/sharepoint/v3/contenttype/forms"/>
  </ds:schemaRefs>
</ds:datastoreItem>
</file>

<file path=customXml/itemProps4.xml><?xml version="1.0" encoding="utf-8"?>
<ds:datastoreItem xmlns:ds="http://schemas.openxmlformats.org/officeDocument/2006/customXml" ds:itemID="{3FA4A7B2-B45A-4B2C-9AA1-183D1C2CF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a243f1-ee06-4416-961f-8209a2923c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Construction-SO-NoBidSecurity.dotx</Template>
  <TotalTime>82</TotalTime>
  <Pages>43</Pages>
  <Words>18829</Words>
  <Characters>107331</Characters>
  <Application>Microsoft Office Word</Application>
  <DocSecurity>0</DocSecurity>
  <Lines>894</Lines>
  <Paragraphs>251</Paragraphs>
  <ScaleCrop>false</ScaleCrop>
  <HeadingPairs>
    <vt:vector size="2" baseType="variant">
      <vt:variant>
        <vt:lpstr>Title</vt:lpstr>
      </vt:variant>
      <vt:variant>
        <vt:i4>1</vt:i4>
      </vt:variant>
    </vt:vector>
  </HeadingPairs>
  <TitlesOfParts>
    <vt:vector size="1" baseType="lpstr">
      <vt:lpstr>Bid Opportunity, Tender</vt:lpstr>
    </vt:vector>
  </TitlesOfParts>
  <Company>City of Winnipeg - Materials Management</Company>
  <LinksUpToDate>false</LinksUpToDate>
  <CharactersWithSpaces>125909</CharactersWithSpaces>
  <SharedDoc>false</SharedDoc>
  <HLinks>
    <vt:vector size="690" baseType="variant">
      <vt:variant>
        <vt:i4>1048648</vt:i4>
      </vt:variant>
      <vt:variant>
        <vt:i4>1029</vt:i4>
      </vt:variant>
      <vt:variant>
        <vt:i4>0</vt:i4>
      </vt:variant>
      <vt:variant>
        <vt:i4>5</vt:i4>
      </vt:variant>
      <vt:variant>
        <vt:lpwstr>https://www.winnipeg.ca/matmgt/templates/information.stm</vt:lpwstr>
      </vt:variant>
      <vt:variant>
        <vt:lpwstr>securitycheck</vt:lpwstr>
      </vt:variant>
      <vt:variant>
        <vt:i4>1048648</vt:i4>
      </vt:variant>
      <vt:variant>
        <vt:i4>1023</vt:i4>
      </vt:variant>
      <vt:variant>
        <vt:i4>0</vt:i4>
      </vt:variant>
      <vt:variant>
        <vt:i4>5</vt:i4>
      </vt:variant>
      <vt:variant>
        <vt:lpwstr>https://www.winnipeg.ca/matmgt/templates/information.stm</vt:lpwstr>
      </vt:variant>
      <vt:variant>
        <vt:lpwstr>securitycheck</vt:lpwstr>
      </vt:variant>
      <vt:variant>
        <vt:i4>5832817</vt:i4>
      </vt:variant>
      <vt:variant>
        <vt:i4>1017</vt:i4>
      </vt:variant>
      <vt:variant>
        <vt:i4>0</vt:i4>
      </vt:variant>
      <vt:variant>
        <vt:i4>5</vt:i4>
      </vt:variant>
      <vt:variant>
        <vt:lpwstr>mailto:AAziz@winnipeg.ca</vt:lpwstr>
      </vt:variant>
      <vt:variant>
        <vt:lpwstr/>
      </vt:variant>
      <vt:variant>
        <vt:i4>1572955</vt:i4>
      </vt:variant>
      <vt:variant>
        <vt:i4>1002</vt:i4>
      </vt:variant>
      <vt:variant>
        <vt:i4>0</vt:i4>
      </vt:variant>
      <vt:variant>
        <vt:i4>5</vt:i4>
      </vt:variant>
      <vt:variant>
        <vt:lpwstr>https://myfastcheck.com/</vt:lpwstr>
      </vt:variant>
      <vt:variant>
        <vt:lpwstr/>
      </vt:variant>
      <vt:variant>
        <vt:i4>3407916</vt:i4>
      </vt:variant>
      <vt:variant>
        <vt:i4>999</vt:i4>
      </vt:variant>
      <vt:variant>
        <vt:i4>0</vt:i4>
      </vt:variant>
      <vt:variant>
        <vt:i4>5</vt:i4>
      </vt:variant>
      <vt:variant>
        <vt:lpwstr>https://www.commissionaires.ca/en/manitoba/home</vt:lpwstr>
      </vt:variant>
      <vt:variant>
        <vt:lpwstr/>
      </vt:variant>
      <vt:variant>
        <vt:i4>1507373</vt:i4>
      </vt:variant>
      <vt:variant>
        <vt:i4>996</vt:i4>
      </vt:variant>
      <vt:variant>
        <vt:i4>0</vt:i4>
      </vt:variant>
      <vt:variant>
        <vt:i4>5</vt:i4>
      </vt:variant>
      <vt:variant>
        <vt:lpwstr>mailto:managedsupport@sterlingcheck.com</vt:lpwstr>
      </vt:variant>
      <vt:variant>
        <vt:lpwstr/>
      </vt:variant>
      <vt:variant>
        <vt:i4>7929856</vt:i4>
      </vt:variant>
      <vt:variant>
        <vt:i4>993</vt:i4>
      </vt:variant>
      <vt:variant>
        <vt:i4>0</vt:i4>
      </vt:variant>
      <vt:variant>
        <vt:i4>5</vt:i4>
      </vt:variant>
      <vt:variant>
        <vt:lpwstr>mailto:linda.ferens@sterlingcheck.com</vt:lpwstr>
      </vt:variant>
      <vt:variant>
        <vt:lpwstr/>
      </vt:variant>
      <vt:variant>
        <vt:i4>7209003</vt:i4>
      </vt:variant>
      <vt:variant>
        <vt:i4>990</vt:i4>
      </vt:variant>
      <vt:variant>
        <vt:i4>0</vt:i4>
      </vt:variant>
      <vt:variant>
        <vt:i4>5</vt:i4>
      </vt:variant>
      <vt:variant>
        <vt:lpwstr>https://forms.sterlingbackcheck.com/partners/platform2-en.php?&amp;partner=winnipegcity</vt:lpwstr>
      </vt:variant>
      <vt:variant>
        <vt:lpwstr/>
      </vt:variant>
      <vt:variant>
        <vt:i4>6160474</vt:i4>
      </vt:variant>
      <vt:variant>
        <vt:i4>969</vt:i4>
      </vt:variant>
      <vt:variant>
        <vt:i4>0</vt:i4>
      </vt:variant>
      <vt:variant>
        <vt:i4>5</vt:i4>
      </vt:variant>
      <vt:variant>
        <vt:lpwstr>http://winnipeg.ca/police/pr/PIC.stm</vt:lpwstr>
      </vt:variant>
      <vt:variant>
        <vt:lpwstr/>
      </vt:variant>
      <vt:variant>
        <vt:i4>6160474</vt:i4>
      </vt:variant>
      <vt:variant>
        <vt:i4>966</vt:i4>
      </vt:variant>
      <vt:variant>
        <vt:i4>0</vt:i4>
      </vt:variant>
      <vt:variant>
        <vt:i4>5</vt:i4>
      </vt:variant>
      <vt:variant>
        <vt:lpwstr>http://winnipeg.ca/police/pr/PIC.stm</vt:lpwstr>
      </vt:variant>
      <vt:variant>
        <vt:lpwstr/>
      </vt:variant>
      <vt:variant>
        <vt:i4>1572955</vt:i4>
      </vt:variant>
      <vt:variant>
        <vt:i4>963</vt:i4>
      </vt:variant>
      <vt:variant>
        <vt:i4>0</vt:i4>
      </vt:variant>
      <vt:variant>
        <vt:i4>5</vt:i4>
      </vt:variant>
      <vt:variant>
        <vt:lpwstr>https://myfastcheck.com/</vt:lpwstr>
      </vt:variant>
      <vt:variant>
        <vt:lpwstr/>
      </vt:variant>
      <vt:variant>
        <vt:i4>3407916</vt:i4>
      </vt:variant>
      <vt:variant>
        <vt:i4>960</vt:i4>
      </vt:variant>
      <vt:variant>
        <vt:i4>0</vt:i4>
      </vt:variant>
      <vt:variant>
        <vt:i4>5</vt:i4>
      </vt:variant>
      <vt:variant>
        <vt:lpwstr>https://www.commissionaires.ca/en/manitoba/home</vt:lpwstr>
      </vt:variant>
      <vt:variant>
        <vt:lpwstr/>
      </vt:variant>
      <vt:variant>
        <vt:i4>7209003</vt:i4>
      </vt:variant>
      <vt:variant>
        <vt:i4>957</vt:i4>
      </vt:variant>
      <vt:variant>
        <vt:i4>0</vt:i4>
      </vt:variant>
      <vt:variant>
        <vt:i4>5</vt:i4>
      </vt:variant>
      <vt:variant>
        <vt:lpwstr>https://forms.sterlingbackcheck.com/partners/platform2-en.php?&amp;partner=winnipegcity</vt:lpwstr>
      </vt:variant>
      <vt:variant>
        <vt:lpwstr/>
      </vt:variant>
      <vt:variant>
        <vt:i4>6160474</vt:i4>
      </vt:variant>
      <vt:variant>
        <vt:i4>948</vt:i4>
      </vt:variant>
      <vt:variant>
        <vt:i4>0</vt:i4>
      </vt:variant>
      <vt:variant>
        <vt:i4>5</vt:i4>
      </vt:variant>
      <vt:variant>
        <vt:lpwstr>http://winnipeg.ca/police/pr/PIC.stm</vt:lpwstr>
      </vt:variant>
      <vt:variant>
        <vt:lpwstr/>
      </vt:variant>
      <vt:variant>
        <vt:i4>6160474</vt:i4>
      </vt:variant>
      <vt:variant>
        <vt:i4>945</vt:i4>
      </vt:variant>
      <vt:variant>
        <vt:i4>0</vt:i4>
      </vt:variant>
      <vt:variant>
        <vt:i4>5</vt:i4>
      </vt:variant>
      <vt:variant>
        <vt:lpwstr>http://winnipeg.ca/police/pr/PIC.stm</vt:lpwstr>
      </vt:variant>
      <vt:variant>
        <vt:lpwstr/>
      </vt:variant>
      <vt:variant>
        <vt:i4>1572955</vt:i4>
      </vt:variant>
      <vt:variant>
        <vt:i4>936</vt:i4>
      </vt:variant>
      <vt:variant>
        <vt:i4>0</vt:i4>
      </vt:variant>
      <vt:variant>
        <vt:i4>5</vt:i4>
      </vt:variant>
      <vt:variant>
        <vt:lpwstr>https://myfastcheck.com/</vt:lpwstr>
      </vt:variant>
      <vt:variant>
        <vt:lpwstr/>
      </vt:variant>
      <vt:variant>
        <vt:i4>3407916</vt:i4>
      </vt:variant>
      <vt:variant>
        <vt:i4>933</vt:i4>
      </vt:variant>
      <vt:variant>
        <vt:i4>0</vt:i4>
      </vt:variant>
      <vt:variant>
        <vt:i4>5</vt:i4>
      </vt:variant>
      <vt:variant>
        <vt:lpwstr>https://www.commissionaires.ca/en/manitoba/home</vt:lpwstr>
      </vt:variant>
      <vt:variant>
        <vt:lpwstr/>
      </vt:variant>
      <vt:variant>
        <vt:i4>7209003</vt:i4>
      </vt:variant>
      <vt:variant>
        <vt:i4>930</vt:i4>
      </vt:variant>
      <vt:variant>
        <vt:i4>0</vt:i4>
      </vt:variant>
      <vt:variant>
        <vt:i4>5</vt:i4>
      </vt:variant>
      <vt:variant>
        <vt:lpwstr>https://forms.sterlingbackcheck.com/partners/platform2-en.php?&amp;partner=winnipegcity</vt:lpwstr>
      </vt:variant>
      <vt:variant>
        <vt:lpwstr/>
      </vt:variant>
      <vt:variant>
        <vt:i4>3014783</vt:i4>
      </vt:variant>
      <vt:variant>
        <vt:i4>912</vt:i4>
      </vt:variant>
      <vt:variant>
        <vt:i4>0</vt:i4>
      </vt:variant>
      <vt:variant>
        <vt:i4>5</vt:i4>
      </vt:variant>
      <vt:variant>
        <vt:lpwstr>http://www.winnipeg.ca/matmgt/Spec/default.stm</vt:lpwstr>
      </vt:variant>
      <vt:variant>
        <vt:lpwstr/>
      </vt:variant>
      <vt:variant>
        <vt:i4>2031620</vt:i4>
      </vt:variant>
      <vt:variant>
        <vt:i4>819</vt:i4>
      </vt:variant>
      <vt:variant>
        <vt:i4>0</vt:i4>
      </vt:variant>
      <vt:variant>
        <vt:i4>5</vt:i4>
      </vt:variant>
      <vt:variant>
        <vt:lpwstr>https://winnipeg.ca/finance/files/Direct_Deposit_Form.pdf</vt:lpwstr>
      </vt:variant>
      <vt:variant>
        <vt:lpwstr/>
      </vt:variant>
      <vt:variant>
        <vt:i4>2359385</vt:i4>
      </vt:variant>
      <vt:variant>
        <vt:i4>816</vt:i4>
      </vt:variant>
      <vt:variant>
        <vt:i4>0</vt:i4>
      </vt:variant>
      <vt:variant>
        <vt:i4>5</vt:i4>
      </vt:variant>
      <vt:variant>
        <vt:lpwstr>mailto:CityWpgAP-INQUIRIES@winnipeg.ca</vt:lpwstr>
      </vt:variant>
      <vt:variant>
        <vt:lpwstr/>
      </vt:variant>
      <vt:variant>
        <vt:i4>3473484</vt:i4>
      </vt:variant>
      <vt:variant>
        <vt:i4>813</vt:i4>
      </vt:variant>
      <vt:variant>
        <vt:i4>0</vt:i4>
      </vt:variant>
      <vt:variant>
        <vt:i4>5</vt:i4>
      </vt:variant>
      <vt:variant>
        <vt:lpwstr>mailto:CityWpgAP-INVOICES@winnipeg.ca</vt:lpwstr>
      </vt:variant>
      <vt:variant>
        <vt:lpwstr/>
      </vt:variant>
      <vt:variant>
        <vt:i4>5963872</vt:i4>
      </vt:variant>
      <vt:variant>
        <vt:i4>675</vt:i4>
      </vt:variant>
      <vt:variant>
        <vt:i4>0</vt:i4>
      </vt:variant>
      <vt:variant>
        <vt:i4>5</vt:i4>
      </vt:variant>
      <vt:variant>
        <vt:lpwstr>mailto:insurance@winnipeg.ca</vt:lpwstr>
      </vt:variant>
      <vt:variant>
        <vt:lpwstr/>
      </vt:variant>
      <vt:variant>
        <vt:i4>4194312</vt:i4>
      </vt:variant>
      <vt:variant>
        <vt:i4>663</vt:i4>
      </vt:variant>
      <vt:variant>
        <vt:i4>0</vt:i4>
      </vt:variant>
      <vt:variant>
        <vt:i4>5</vt:i4>
      </vt:variant>
      <vt:variant>
        <vt:lpwstr>http://www.winnipeg.ca/matmgt/Safety/default.stm</vt:lpwstr>
      </vt:variant>
      <vt:variant>
        <vt:lpwstr/>
      </vt:variant>
      <vt:variant>
        <vt:i4>65616</vt:i4>
      </vt:variant>
      <vt:variant>
        <vt:i4>654</vt:i4>
      </vt:variant>
      <vt:variant>
        <vt:i4>0</vt:i4>
      </vt:variant>
      <vt:variant>
        <vt:i4>5</vt:i4>
      </vt:variant>
      <vt:variant>
        <vt:lpwstr>https://www.ilo.org/global/lang--en/index.htm</vt:lpwstr>
      </vt:variant>
      <vt:variant>
        <vt:lpwstr/>
      </vt:variant>
      <vt:variant>
        <vt:i4>4325391</vt:i4>
      </vt:variant>
      <vt:variant>
        <vt:i4>651</vt:i4>
      </vt:variant>
      <vt:variant>
        <vt:i4>0</vt:i4>
      </vt:variant>
      <vt:variant>
        <vt:i4>5</vt:i4>
      </vt:variant>
      <vt:variant>
        <vt:lpwstr>https://www.un.org/en/about-us/universal-declaration-of-human-rights</vt:lpwstr>
      </vt:variant>
      <vt:variant>
        <vt:lpwstr/>
      </vt:variant>
      <vt:variant>
        <vt:i4>983082</vt:i4>
      </vt:variant>
      <vt:variant>
        <vt:i4>627</vt:i4>
      </vt:variant>
      <vt:variant>
        <vt:i4>0</vt:i4>
      </vt:variant>
      <vt:variant>
        <vt:i4>5</vt:i4>
      </vt:variant>
      <vt:variant>
        <vt:lpwstr>http://www.winnipeg.ca/matmgt/gen_cond.stm</vt:lpwstr>
      </vt:variant>
      <vt:variant>
        <vt:lpwstr/>
      </vt:variant>
      <vt:variant>
        <vt:i4>5898307</vt:i4>
      </vt:variant>
      <vt:variant>
        <vt:i4>573</vt:i4>
      </vt:variant>
      <vt:variant>
        <vt:i4>0</vt:i4>
      </vt:variant>
      <vt:variant>
        <vt:i4>5</vt:i4>
      </vt:variant>
      <vt:variant>
        <vt:lpwstr>http://www.merx.com/</vt:lpwstr>
      </vt:variant>
      <vt:variant>
        <vt:lpwstr/>
      </vt:variant>
      <vt:variant>
        <vt:i4>5898307</vt:i4>
      </vt:variant>
      <vt:variant>
        <vt:i4>570</vt:i4>
      </vt:variant>
      <vt:variant>
        <vt:i4>0</vt:i4>
      </vt:variant>
      <vt:variant>
        <vt:i4>5</vt:i4>
      </vt:variant>
      <vt:variant>
        <vt:lpwstr>http://www.merx.com/</vt:lpwstr>
      </vt:variant>
      <vt:variant>
        <vt:lpwstr/>
      </vt:variant>
      <vt:variant>
        <vt:i4>7602226</vt:i4>
      </vt:variant>
      <vt:variant>
        <vt:i4>567</vt:i4>
      </vt:variant>
      <vt:variant>
        <vt:i4>0</vt:i4>
      </vt:variant>
      <vt:variant>
        <vt:i4>5</vt:i4>
      </vt:variant>
      <vt:variant>
        <vt:lpwstr>http://www.accessibilitymb.ca/training.html</vt:lpwstr>
      </vt:variant>
      <vt:variant>
        <vt:lpwstr/>
      </vt:variant>
      <vt:variant>
        <vt:i4>2097268</vt:i4>
      </vt:variant>
      <vt:variant>
        <vt:i4>561</vt:i4>
      </vt:variant>
      <vt:variant>
        <vt:i4>0</vt:i4>
      </vt:variant>
      <vt:variant>
        <vt:i4>5</vt:i4>
      </vt:variant>
      <vt:variant>
        <vt:lpwstr>http://www.winnipeg.ca/matmgt/</vt:lpwstr>
      </vt:variant>
      <vt:variant>
        <vt:lpwstr/>
      </vt:variant>
      <vt:variant>
        <vt:i4>327704</vt:i4>
      </vt:variant>
      <vt:variant>
        <vt:i4>543</vt:i4>
      </vt:variant>
      <vt:variant>
        <vt:i4>0</vt:i4>
      </vt:variant>
      <vt:variant>
        <vt:i4>5</vt:i4>
      </vt:variant>
      <vt:variant>
        <vt:lpwstr>https://www.winnipeg.ca/matmgt/Templates/files/debar.pdf</vt:lpwstr>
      </vt:variant>
      <vt:variant>
        <vt:lpwstr/>
      </vt:variant>
      <vt:variant>
        <vt:i4>5898307</vt:i4>
      </vt:variant>
      <vt:variant>
        <vt:i4>486</vt:i4>
      </vt:variant>
      <vt:variant>
        <vt:i4>0</vt:i4>
      </vt:variant>
      <vt:variant>
        <vt:i4>5</vt:i4>
      </vt:variant>
      <vt:variant>
        <vt:lpwstr>http://www.merx.com/</vt:lpwstr>
      </vt:variant>
      <vt:variant>
        <vt:lpwstr/>
      </vt:variant>
      <vt:variant>
        <vt:i4>5898307</vt:i4>
      </vt:variant>
      <vt:variant>
        <vt:i4>462</vt:i4>
      </vt:variant>
      <vt:variant>
        <vt:i4>0</vt:i4>
      </vt:variant>
      <vt:variant>
        <vt:i4>5</vt:i4>
      </vt:variant>
      <vt:variant>
        <vt:lpwstr>http://www.merx.com/</vt:lpwstr>
      </vt:variant>
      <vt:variant>
        <vt:lpwstr/>
      </vt:variant>
      <vt:variant>
        <vt:i4>3014665</vt:i4>
      </vt:variant>
      <vt:variant>
        <vt:i4>459</vt:i4>
      </vt:variant>
      <vt:variant>
        <vt:i4>0</vt:i4>
      </vt:variant>
      <vt:variant>
        <vt:i4>5</vt:i4>
      </vt:variant>
      <vt:variant>
        <vt:lpwstr>mailto:merx@merx.com</vt:lpwstr>
      </vt:variant>
      <vt:variant>
        <vt:lpwstr/>
      </vt:variant>
      <vt:variant>
        <vt:i4>1703988</vt:i4>
      </vt:variant>
      <vt:variant>
        <vt:i4>428</vt:i4>
      </vt:variant>
      <vt:variant>
        <vt:i4>0</vt:i4>
      </vt:variant>
      <vt:variant>
        <vt:i4>5</vt:i4>
      </vt:variant>
      <vt:variant>
        <vt:lpwstr/>
      </vt:variant>
      <vt:variant>
        <vt:lpwstr>_Toc141343090</vt:lpwstr>
      </vt:variant>
      <vt:variant>
        <vt:i4>1769524</vt:i4>
      </vt:variant>
      <vt:variant>
        <vt:i4>425</vt:i4>
      </vt:variant>
      <vt:variant>
        <vt:i4>0</vt:i4>
      </vt:variant>
      <vt:variant>
        <vt:i4>5</vt:i4>
      </vt:variant>
      <vt:variant>
        <vt:lpwstr/>
      </vt:variant>
      <vt:variant>
        <vt:lpwstr>_Toc141343089</vt:lpwstr>
      </vt:variant>
      <vt:variant>
        <vt:i4>1769524</vt:i4>
      </vt:variant>
      <vt:variant>
        <vt:i4>419</vt:i4>
      </vt:variant>
      <vt:variant>
        <vt:i4>0</vt:i4>
      </vt:variant>
      <vt:variant>
        <vt:i4>5</vt:i4>
      </vt:variant>
      <vt:variant>
        <vt:lpwstr/>
      </vt:variant>
      <vt:variant>
        <vt:lpwstr>_Toc141343088</vt:lpwstr>
      </vt:variant>
      <vt:variant>
        <vt:i4>1769524</vt:i4>
      </vt:variant>
      <vt:variant>
        <vt:i4>416</vt:i4>
      </vt:variant>
      <vt:variant>
        <vt:i4>0</vt:i4>
      </vt:variant>
      <vt:variant>
        <vt:i4>5</vt:i4>
      </vt:variant>
      <vt:variant>
        <vt:lpwstr/>
      </vt:variant>
      <vt:variant>
        <vt:lpwstr>_Toc141343087</vt:lpwstr>
      </vt:variant>
      <vt:variant>
        <vt:i4>1769524</vt:i4>
      </vt:variant>
      <vt:variant>
        <vt:i4>410</vt:i4>
      </vt:variant>
      <vt:variant>
        <vt:i4>0</vt:i4>
      </vt:variant>
      <vt:variant>
        <vt:i4>5</vt:i4>
      </vt:variant>
      <vt:variant>
        <vt:lpwstr/>
      </vt:variant>
      <vt:variant>
        <vt:lpwstr>_Toc141343086</vt:lpwstr>
      </vt:variant>
      <vt:variant>
        <vt:i4>1769524</vt:i4>
      </vt:variant>
      <vt:variant>
        <vt:i4>404</vt:i4>
      </vt:variant>
      <vt:variant>
        <vt:i4>0</vt:i4>
      </vt:variant>
      <vt:variant>
        <vt:i4>5</vt:i4>
      </vt:variant>
      <vt:variant>
        <vt:lpwstr/>
      </vt:variant>
      <vt:variant>
        <vt:lpwstr>_Toc141343085</vt:lpwstr>
      </vt:variant>
      <vt:variant>
        <vt:i4>1769524</vt:i4>
      </vt:variant>
      <vt:variant>
        <vt:i4>398</vt:i4>
      </vt:variant>
      <vt:variant>
        <vt:i4>0</vt:i4>
      </vt:variant>
      <vt:variant>
        <vt:i4>5</vt:i4>
      </vt:variant>
      <vt:variant>
        <vt:lpwstr/>
      </vt:variant>
      <vt:variant>
        <vt:lpwstr>_Toc141343084</vt:lpwstr>
      </vt:variant>
      <vt:variant>
        <vt:i4>1769524</vt:i4>
      </vt:variant>
      <vt:variant>
        <vt:i4>392</vt:i4>
      </vt:variant>
      <vt:variant>
        <vt:i4>0</vt:i4>
      </vt:variant>
      <vt:variant>
        <vt:i4>5</vt:i4>
      </vt:variant>
      <vt:variant>
        <vt:lpwstr/>
      </vt:variant>
      <vt:variant>
        <vt:lpwstr>_Toc141343083</vt:lpwstr>
      </vt:variant>
      <vt:variant>
        <vt:i4>1769524</vt:i4>
      </vt:variant>
      <vt:variant>
        <vt:i4>386</vt:i4>
      </vt:variant>
      <vt:variant>
        <vt:i4>0</vt:i4>
      </vt:variant>
      <vt:variant>
        <vt:i4>5</vt:i4>
      </vt:variant>
      <vt:variant>
        <vt:lpwstr/>
      </vt:variant>
      <vt:variant>
        <vt:lpwstr>_Toc141343082</vt:lpwstr>
      </vt:variant>
      <vt:variant>
        <vt:i4>1769524</vt:i4>
      </vt:variant>
      <vt:variant>
        <vt:i4>383</vt:i4>
      </vt:variant>
      <vt:variant>
        <vt:i4>0</vt:i4>
      </vt:variant>
      <vt:variant>
        <vt:i4>5</vt:i4>
      </vt:variant>
      <vt:variant>
        <vt:lpwstr/>
      </vt:variant>
      <vt:variant>
        <vt:lpwstr>_Toc141343081</vt:lpwstr>
      </vt:variant>
      <vt:variant>
        <vt:i4>1769524</vt:i4>
      </vt:variant>
      <vt:variant>
        <vt:i4>380</vt:i4>
      </vt:variant>
      <vt:variant>
        <vt:i4>0</vt:i4>
      </vt:variant>
      <vt:variant>
        <vt:i4>5</vt:i4>
      </vt:variant>
      <vt:variant>
        <vt:lpwstr/>
      </vt:variant>
      <vt:variant>
        <vt:lpwstr>_Toc141343080</vt:lpwstr>
      </vt:variant>
      <vt:variant>
        <vt:i4>1310772</vt:i4>
      </vt:variant>
      <vt:variant>
        <vt:i4>374</vt:i4>
      </vt:variant>
      <vt:variant>
        <vt:i4>0</vt:i4>
      </vt:variant>
      <vt:variant>
        <vt:i4>5</vt:i4>
      </vt:variant>
      <vt:variant>
        <vt:lpwstr/>
      </vt:variant>
      <vt:variant>
        <vt:lpwstr>_Toc141343079</vt:lpwstr>
      </vt:variant>
      <vt:variant>
        <vt:i4>1310772</vt:i4>
      </vt:variant>
      <vt:variant>
        <vt:i4>368</vt:i4>
      </vt:variant>
      <vt:variant>
        <vt:i4>0</vt:i4>
      </vt:variant>
      <vt:variant>
        <vt:i4>5</vt:i4>
      </vt:variant>
      <vt:variant>
        <vt:lpwstr/>
      </vt:variant>
      <vt:variant>
        <vt:lpwstr>_Toc141343078</vt:lpwstr>
      </vt:variant>
      <vt:variant>
        <vt:i4>1310772</vt:i4>
      </vt:variant>
      <vt:variant>
        <vt:i4>362</vt:i4>
      </vt:variant>
      <vt:variant>
        <vt:i4>0</vt:i4>
      </vt:variant>
      <vt:variant>
        <vt:i4>5</vt:i4>
      </vt:variant>
      <vt:variant>
        <vt:lpwstr/>
      </vt:variant>
      <vt:variant>
        <vt:lpwstr>_Toc141343077</vt:lpwstr>
      </vt:variant>
      <vt:variant>
        <vt:i4>1310772</vt:i4>
      </vt:variant>
      <vt:variant>
        <vt:i4>356</vt:i4>
      </vt:variant>
      <vt:variant>
        <vt:i4>0</vt:i4>
      </vt:variant>
      <vt:variant>
        <vt:i4>5</vt:i4>
      </vt:variant>
      <vt:variant>
        <vt:lpwstr/>
      </vt:variant>
      <vt:variant>
        <vt:lpwstr>_Toc141343076</vt:lpwstr>
      </vt:variant>
      <vt:variant>
        <vt:i4>1310772</vt:i4>
      </vt:variant>
      <vt:variant>
        <vt:i4>350</vt:i4>
      </vt:variant>
      <vt:variant>
        <vt:i4>0</vt:i4>
      </vt:variant>
      <vt:variant>
        <vt:i4>5</vt:i4>
      </vt:variant>
      <vt:variant>
        <vt:lpwstr/>
      </vt:variant>
      <vt:variant>
        <vt:lpwstr>_Toc141343075</vt:lpwstr>
      </vt:variant>
      <vt:variant>
        <vt:i4>1310772</vt:i4>
      </vt:variant>
      <vt:variant>
        <vt:i4>347</vt:i4>
      </vt:variant>
      <vt:variant>
        <vt:i4>0</vt:i4>
      </vt:variant>
      <vt:variant>
        <vt:i4>5</vt:i4>
      </vt:variant>
      <vt:variant>
        <vt:lpwstr/>
      </vt:variant>
      <vt:variant>
        <vt:lpwstr>_Toc141343074</vt:lpwstr>
      </vt:variant>
      <vt:variant>
        <vt:i4>1310772</vt:i4>
      </vt:variant>
      <vt:variant>
        <vt:i4>341</vt:i4>
      </vt:variant>
      <vt:variant>
        <vt:i4>0</vt:i4>
      </vt:variant>
      <vt:variant>
        <vt:i4>5</vt:i4>
      </vt:variant>
      <vt:variant>
        <vt:lpwstr/>
      </vt:variant>
      <vt:variant>
        <vt:lpwstr>_Toc141343073</vt:lpwstr>
      </vt:variant>
      <vt:variant>
        <vt:i4>1310772</vt:i4>
      </vt:variant>
      <vt:variant>
        <vt:i4>338</vt:i4>
      </vt:variant>
      <vt:variant>
        <vt:i4>0</vt:i4>
      </vt:variant>
      <vt:variant>
        <vt:i4>5</vt:i4>
      </vt:variant>
      <vt:variant>
        <vt:lpwstr/>
      </vt:variant>
      <vt:variant>
        <vt:lpwstr>_Toc141343072</vt:lpwstr>
      </vt:variant>
      <vt:variant>
        <vt:i4>1310772</vt:i4>
      </vt:variant>
      <vt:variant>
        <vt:i4>332</vt:i4>
      </vt:variant>
      <vt:variant>
        <vt:i4>0</vt:i4>
      </vt:variant>
      <vt:variant>
        <vt:i4>5</vt:i4>
      </vt:variant>
      <vt:variant>
        <vt:lpwstr/>
      </vt:variant>
      <vt:variant>
        <vt:lpwstr>_Toc141343071</vt:lpwstr>
      </vt:variant>
      <vt:variant>
        <vt:i4>1310772</vt:i4>
      </vt:variant>
      <vt:variant>
        <vt:i4>329</vt:i4>
      </vt:variant>
      <vt:variant>
        <vt:i4>0</vt:i4>
      </vt:variant>
      <vt:variant>
        <vt:i4>5</vt:i4>
      </vt:variant>
      <vt:variant>
        <vt:lpwstr/>
      </vt:variant>
      <vt:variant>
        <vt:lpwstr>_Toc141343070</vt:lpwstr>
      </vt:variant>
      <vt:variant>
        <vt:i4>1376308</vt:i4>
      </vt:variant>
      <vt:variant>
        <vt:i4>323</vt:i4>
      </vt:variant>
      <vt:variant>
        <vt:i4>0</vt:i4>
      </vt:variant>
      <vt:variant>
        <vt:i4>5</vt:i4>
      </vt:variant>
      <vt:variant>
        <vt:lpwstr/>
      </vt:variant>
      <vt:variant>
        <vt:lpwstr>_Toc141343069</vt:lpwstr>
      </vt:variant>
      <vt:variant>
        <vt:i4>1376308</vt:i4>
      </vt:variant>
      <vt:variant>
        <vt:i4>320</vt:i4>
      </vt:variant>
      <vt:variant>
        <vt:i4>0</vt:i4>
      </vt:variant>
      <vt:variant>
        <vt:i4>5</vt:i4>
      </vt:variant>
      <vt:variant>
        <vt:lpwstr/>
      </vt:variant>
      <vt:variant>
        <vt:lpwstr>_Toc141343068</vt:lpwstr>
      </vt:variant>
      <vt:variant>
        <vt:i4>1376308</vt:i4>
      </vt:variant>
      <vt:variant>
        <vt:i4>314</vt:i4>
      </vt:variant>
      <vt:variant>
        <vt:i4>0</vt:i4>
      </vt:variant>
      <vt:variant>
        <vt:i4>5</vt:i4>
      </vt:variant>
      <vt:variant>
        <vt:lpwstr/>
      </vt:variant>
      <vt:variant>
        <vt:lpwstr>_Toc141343067</vt:lpwstr>
      </vt:variant>
      <vt:variant>
        <vt:i4>1376308</vt:i4>
      </vt:variant>
      <vt:variant>
        <vt:i4>308</vt:i4>
      </vt:variant>
      <vt:variant>
        <vt:i4>0</vt:i4>
      </vt:variant>
      <vt:variant>
        <vt:i4>5</vt:i4>
      </vt:variant>
      <vt:variant>
        <vt:lpwstr/>
      </vt:variant>
      <vt:variant>
        <vt:lpwstr>_Toc141343066</vt:lpwstr>
      </vt:variant>
      <vt:variant>
        <vt:i4>1376308</vt:i4>
      </vt:variant>
      <vt:variant>
        <vt:i4>305</vt:i4>
      </vt:variant>
      <vt:variant>
        <vt:i4>0</vt:i4>
      </vt:variant>
      <vt:variant>
        <vt:i4>5</vt:i4>
      </vt:variant>
      <vt:variant>
        <vt:lpwstr/>
      </vt:variant>
      <vt:variant>
        <vt:lpwstr>_Toc141343065</vt:lpwstr>
      </vt:variant>
      <vt:variant>
        <vt:i4>1376308</vt:i4>
      </vt:variant>
      <vt:variant>
        <vt:i4>299</vt:i4>
      </vt:variant>
      <vt:variant>
        <vt:i4>0</vt:i4>
      </vt:variant>
      <vt:variant>
        <vt:i4>5</vt:i4>
      </vt:variant>
      <vt:variant>
        <vt:lpwstr/>
      </vt:variant>
      <vt:variant>
        <vt:lpwstr>_Toc141343064</vt:lpwstr>
      </vt:variant>
      <vt:variant>
        <vt:i4>1376308</vt:i4>
      </vt:variant>
      <vt:variant>
        <vt:i4>293</vt:i4>
      </vt:variant>
      <vt:variant>
        <vt:i4>0</vt:i4>
      </vt:variant>
      <vt:variant>
        <vt:i4>5</vt:i4>
      </vt:variant>
      <vt:variant>
        <vt:lpwstr/>
      </vt:variant>
      <vt:variant>
        <vt:lpwstr>_Toc141343063</vt:lpwstr>
      </vt:variant>
      <vt:variant>
        <vt:i4>1376308</vt:i4>
      </vt:variant>
      <vt:variant>
        <vt:i4>290</vt:i4>
      </vt:variant>
      <vt:variant>
        <vt:i4>0</vt:i4>
      </vt:variant>
      <vt:variant>
        <vt:i4>5</vt:i4>
      </vt:variant>
      <vt:variant>
        <vt:lpwstr/>
      </vt:variant>
      <vt:variant>
        <vt:lpwstr>_Toc141343062</vt:lpwstr>
      </vt:variant>
      <vt:variant>
        <vt:i4>1376308</vt:i4>
      </vt:variant>
      <vt:variant>
        <vt:i4>284</vt:i4>
      </vt:variant>
      <vt:variant>
        <vt:i4>0</vt:i4>
      </vt:variant>
      <vt:variant>
        <vt:i4>5</vt:i4>
      </vt:variant>
      <vt:variant>
        <vt:lpwstr/>
      </vt:variant>
      <vt:variant>
        <vt:lpwstr>_Toc141343061</vt:lpwstr>
      </vt:variant>
      <vt:variant>
        <vt:i4>1376308</vt:i4>
      </vt:variant>
      <vt:variant>
        <vt:i4>278</vt:i4>
      </vt:variant>
      <vt:variant>
        <vt:i4>0</vt:i4>
      </vt:variant>
      <vt:variant>
        <vt:i4>5</vt:i4>
      </vt:variant>
      <vt:variant>
        <vt:lpwstr/>
      </vt:variant>
      <vt:variant>
        <vt:lpwstr>_Toc141343060</vt:lpwstr>
      </vt:variant>
      <vt:variant>
        <vt:i4>1441844</vt:i4>
      </vt:variant>
      <vt:variant>
        <vt:i4>272</vt:i4>
      </vt:variant>
      <vt:variant>
        <vt:i4>0</vt:i4>
      </vt:variant>
      <vt:variant>
        <vt:i4>5</vt:i4>
      </vt:variant>
      <vt:variant>
        <vt:lpwstr/>
      </vt:variant>
      <vt:variant>
        <vt:lpwstr>_Toc141343059</vt:lpwstr>
      </vt:variant>
      <vt:variant>
        <vt:i4>1441844</vt:i4>
      </vt:variant>
      <vt:variant>
        <vt:i4>266</vt:i4>
      </vt:variant>
      <vt:variant>
        <vt:i4>0</vt:i4>
      </vt:variant>
      <vt:variant>
        <vt:i4>5</vt:i4>
      </vt:variant>
      <vt:variant>
        <vt:lpwstr/>
      </vt:variant>
      <vt:variant>
        <vt:lpwstr>_Toc141343058</vt:lpwstr>
      </vt:variant>
      <vt:variant>
        <vt:i4>1441844</vt:i4>
      </vt:variant>
      <vt:variant>
        <vt:i4>260</vt:i4>
      </vt:variant>
      <vt:variant>
        <vt:i4>0</vt:i4>
      </vt:variant>
      <vt:variant>
        <vt:i4>5</vt:i4>
      </vt:variant>
      <vt:variant>
        <vt:lpwstr/>
      </vt:variant>
      <vt:variant>
        <vt:lpwstr>_Toc141343057</vt:lpwstr>
      </vt:variant>
      <vt:variant>
        <vt:i4>1441844</vt:i4>
      </vt:variant>
      <vt:variant>
        <vt:i4>254</vt:i4>
      </vt:variant>
      <vt:variant>
        <vt:i4>0</vt:i4>
      </vt:variant>
      <vt:variant>
        <vt:i4>5</vt:i4>
      </vt:variant>
      <vt:variant>
        <vt:lpwstr/>
      </vt:variant>
      <vt:variant>
        <vt:lpwstr>_Toc141343056</vt:lpwstr>
      </vt:variant>
      <vt:variant>
        <vt:i4>1441844</vt:i4>
      </vt:variant>
      <vt:variant>
        <vt:i4>248</vt:i4>
      </vt:variant>
      <vt:variant>
        <vt:i4>0</vt:i4>
      </vt:variant>
      <vt:variant>
        <vt:i4>5</vt:i4>
      </vt:variant>
      <vt:variant>
        <vt:lpwstr/>
      </vt:variant>
      <vt:variant>
        <vt:lpwstr>_Toc141343055</vt:lpwstr>
      </vt:variant>
      <vt:variant>
        <vt:i4>1441844</vt:i4>
      </vt:variant>
      <vt:variant>
        <vt:i4>242</vt:i4>
      </vt:variant>
      <vt:variant>
        <vt:i4>0</vt:i4>
      </vt:variant>
      <vt:variant>
        <vt:i4>5</vt:i4>
      </vt:variant>
      <vt:variant>
        <vt:lpwstr/>
      </vt:variant>
      <vt:variant>
        <vt:lpwstr>_Toc141343054</vt:lpwstr>
      </vt:variant>
      <vt:variant>
        <vt:i4>1441844</vt:i4>
      </vt:variant>
      <vt:variant>
        <vt:i4>236</vt:i4>
      </vt:variant>
      <vt:variant>
        <vt:i4>0</vt:i4>
      </vt:variant>
      <vt:variant>
        <vt:i4>5</vt:i4>
      </vt:variant>
      <vt:variant>
        <vt:lpwstr/>
      </vt:variant>
      <vt:variant>
        <vt:lpwstr>_Toc141343053</vt:lpwstr>
      </vt:variant>
      <vt:variant>
        <vt:i4>1441844</vt:i4>
      </vt:variant>
      <vt:variant>
        <vt:i4>233</vt:i4>
      </vt:variant>
      <vt:variant>
        <vt:i4>0</vt:i4>
      </vt:variant>
      <vt:variant>
        <vt:i4>5</vt:i4>
      </vt:variant>
      <vt:variant>
        <vt:lpwstr/>
      </vt:variant>
      <vt:variant>
        <vt:lpwstr>_Toc141343052</vt:lpwstr>
      </vt:variant>
      <vt:variant>
        <vt:i4>1441844</vt:i4>
      </vt:variant>
      <vt:variant>
        <vt:i4>227</vt:i4>
      </vt:variant>
      <vt:variant>
        <vt:i4>0</vt:i4>
      </vt:variant>
      <vt:variant>
        <vt:i4>5</vt:i4>
      </vt:variant>
      <vt:variant>
        <vt:lpwstr/>
      </vt:variant>
      <vt:variant>
        <vt:lpwstr>_Toc141343051</vt:lpwstr>
      </vt:variant>
      <vt:variant>
        <vt:i4>1441844</vt:i4>
      </vt:variant>
      <vt:variant>
        <vt:i4>221</vt:i4>
      </vt:variant>
      <vt:variant>
        <vt:i4>0</vt:i4>
      </vt:variant>
      <vt:variant>
        <vt:i4>5</vt:i4>
      </vt:variant>
      <vt:variant>
        <vt:lpwstr/>
      </vt:variant>
      <vt:variant>
        <vt:lpwstr>_Toc141343050</vt:lpwstr>
      </vt:variant>
      <vt:variant>
        <vt:i4>1507380</vt:i4>
      </vt:variant>
      <vt:variant>
        <vt:i4>215</vt:i4>
      </vt:variant>
      <vt:variant>
        <vt:i4>0</vt:i4>
      </vt:variant>
      <vt:variant>
        <vt:i4>5</vt:i4>
      </vt:variant>
      <vt:variant>
        <vt:lpwstr/>
      </vt:variant>
      <vt:variant>
        <vt:lpwstr>_Toc141343049</vt:lpwstr>
      </vt:variant>
      <vt:variant>
        <vt:i4>1507380</vt:i4>
      </vt:variant>
      <vt:variant>
        <vt:i4>209</vt:i4>
      </vt:variant>
      <vt:variant>
        <vt:i4>0</vt:i4>
      </vt:variant>
      <vt:variant>
        <vt:i4>5</vt:i4>
      </vt:variant>
      <vt:variant>
        <vt:lpwstr/>
      </vt:variant>
      <vt:variant>
        <vt:lpwstr>_Toc141343048</vt:lpwstr>
      </vt:variant>
      <vt:variant>
        <vt:i4>1507380</vt:i4>
      </vt:variant>
      <vt:variant>
        <vt:i4>203</vt:i4>
      </vt:variant>
      <vt:variant>
        <vt:i4>0</vt:i4>
      </vt:variant>
      <vt:variant>
        <vt:i4>5</vt:i4>
      </vt:variant>
      <vt:variant>
        <vt:lpwstr/>
      </vt:variant>
      <vt:variant>
        <vt:lpwstr>_Toc141343047</vt:lpwstr>
      </vt:variant>
      <vt:variant>
        <vt:i4>1507380</vt:i4>
      </vt:variant>
      <vt:variant>
        <vt:i4>197</vt:i4>
      </vt:variant>
      <vt:variant>
        <vt:i4>0</vt:i4>
      </vt:variant>
      <vt:variant>
        <vt:i4>5</vt:i4>
      </vt:variant>
      <vt:variant>
        <vt:lpwstr/>
      </vt:variant>
      <vt:variant>
        <vt:lpwstr>_Toc141343046</vt:lpwstr>
      </vt:variant>
      <vt:variant>
        <vt:i4>1507380</vt:i4>
      </vt:variant>
      <vt:variant>
        <vt:i4>194</vt:i4>
      </vt:variant>
      <vt:variant>
        <vt:i4>0</vt:i4>
      </vt:variant>
      <vt:variant>
        <vt:i4>5</vt:i4>
      </vt:variant>
      <vt:variant>
        <vt:lpwstr/>
      </vt:variant>
      <vt:variant>
        <vt:lpwstr>_Toc141343045</vt:lpwstr>
      </vt:variant>
      <vt:variant>
        <vt:i4>1507380</vt:i4>
      </vt:variant>
      <vt:variant>
        <vt:i4>188</vt:i4>
      </vt:variant>
      <vt:variant>
        <vt:i4>0</vt:i4>
      </vt:variant>
      <vt:variant>
        <vt:i4>5</vt:i4>
      </vt:variant>
      <vt:variant>
        <vt:lpwstr/>
      </vt:variant>
      <vt:variant>
        <vt:lpwstr>_Toc141343044</vt:lpwstr>
      </vt:variant>
      <vt:variant>
        <vt:i4>1507380</vt:i4>
      </vt:variant>
      <vt:variant>
        <vt:i4>182</vt:i4>
      </vt:variant>
      <vt:variant>
        <vt:i4>0</vt:i4>
      </vt:variant>
      <vt:variant>
        <vt:i4>5</vt:i4>
      </vt:variant>
      <vt:variant>
        <vt:lpwstr/>
      </vt:variant>
      <vt:variant>
        <vt:lpwstr>_Toc141343043</vt:lpwstr>
      </vt:variant>
      <vt:variant>
        <vt:i4>1507380</vt:i4>
      </vt:variant>
      <vt:variant>
        <vt:i4>176</vt:i4>
      </vt:variant>
      <vt:variant>
        <vt:i4>0</vt:i4>
      </vt:variant>
      <vt:variant>
        <vt:i4>5</vt:i4>
      </vt:variant>
      <vt:variant>
        <vt:lpwstr/>
      </vt:variant>
      <vt:variant>
        <vt:lpwstr>_Toc141343042</vt:lpwstr>
      </vt:variant>
      <vt:variant>
        <vt:i4>1507380</vt:i4>
      </vt:variant>
      <vt:variant>
        <vt:i4>170</vt:i4>
      </vt:variant>
      <vt:variant>
        <vt:i4>0</vt:i4>
      </vt:variant>
      <vt:variant>
        <vt:i4>5</vt:i4>
      </vt:variant>
      <vt:variant>
        <vt:lpwstr/>
      </vt:variant>
      <vt:variant>
        <vt:lpwstr>_Toc141343041</vt:lpwstr>
      </vt:variant>
      <vt:variant>
        <vt:i4>1507380</vt:i4>
      </vt:variant>
      <vt:variant>
        <vt:i4>164</vt:i4>
      </vt:variant>
      <vt:variant>
        <vt:i4>0</vt:i4>
      </vt:variant>
      <vt:variant>
        <vt:i4>5</vt:i4>
      </vt:variant>
      <vt:variant>
        <vt:lpwstr/>
      </vt:variant>
      <vt:variant>
        <vt:lpwstr>_Toc141343040</vt:lpwstr>
      </vt:variant>
      <vt:variant>
        <vt:i4>1048628</vt:i4>
      </vt:variant>
      <vt:variant>
        <vt:i4>158</vt:i4>
      </vt:variant>
      <vt:variant>
        <vt:i4>0</vt:i4>
      </vt:variant>
      <vt:variant>
        <vt:i4>5</vt:i4>
      </vt:variant>
      <vt:variant>
        <vt:lpwstr/>
      </vt:variant>
      <vt:variant>
        <vt:lpwstr>_Toc141343039</vt:lpwstr>
      </vt:variant>
      <vt:variant>
        <vt:i4>1048628</vt:i4>
      </vt:variant>
      <vt:variant>
        <vt:i4>152</vt:i4>
      </vt:variant>
      <vt:variant>
        <vt:i4>0</vt:i4>
      </vt:variant>
      <vt:variant>
        <vt:i4>5</vt:i4>
      </vt:variant>
      <vt:variant>
        <vt:lpwstr/>
      </vt:variant>
      <vt:variant>
        <vt:lpwstr>_Toc141343038</vt:lpwstr>
      </vt:variant>
      <vt:variant>
        <vt:i4>1048628</vt:i4>
      </vt:variant>
      <vt:variant>
        <vt:i4>146</vt:i4>
      </vt:variant>
      <vt:variant>
        <vt:i4>0</vt:i4>
      </vt:variant>
      <vt:variant>
        <vt:i4>5</vt:i4>
      </vt:variant>
      <vt:variant>
        <vt:lpwstr/>
      </vt:variant>
      <vt:variant>
        <vt:lpwstr>_Toc141343037</vt:lpwstr>
      </vt:variant>
      <vt:variant>
        <vt:i4>1048628</vt:i4>
      </vt:variant>
      <vt:variant>
        <vt:i4>140</vt:i4>
      </vt:variant>
      <vt:variant>
        <vt:i4>0</vt:i4>
      </vt:variant>
      <vt:variant>
        <vt:i4>5</vt:i4>
      </vt:variant>
      <vt:variant>
        <vt:lpwstr/>
      </vt:variant>
      <vt:variant>
        <vt:lpwstr>_Toc141343036</vt:lpwstr>
      </vt:variant>
      <vt:variant>
        <vt:i4>1048628</vt:i4>
      </vt:variant>
      <vt:variant>
        <vt:i4>134</vt:i4>
      </vt:variant>
      <vt:variant>
        <vt:i4>0</vt:i4>
      </vt:variant>
      <vt:variant>
        <vt:i4>5</vt:i4>
      </vt:variant>
      <vt:variant>
        <vt:lpwstr/>
      </vt:variant>
      <vt:variant>
        <vt:lpwstr>_Toc141343035</vt:lpwstr>
      </vt:variant>
      <vt:variant>
        <vt:i4>1048628</vt:i4>
      </vt:variant>
      <vt:variant>
        <vt:i4>131</vt:i4>
      </vt:variant>
      <vt:variant>
        <vt:i4>0</vt:i4>
      </vt:variant>
      <vt:variant>
        <vt:i4>5</vt:i4>
      </vt:variant>
      <vt:variant>
        <vt:lpwstr/>
      </vt:variant>
      <vt:variant>
        <vt:lpwstr>_Toc141343034</vt:lpwstr>
      </vt:variant>
      <vt:variant>
        <vt:i4>1048628</vt:i4>
      </vt:variant>
      <vt:variant>
        <vt:i4>128</vt:i4>
      </vt:variant>
      <vt:variant>
        <vt:i4>0</vt:i4>
      </vt:variant>
      <vt:variant>
        <vt:i4>5</vt:i4>
      </vt:variant>
      <vt:variant>
        <vt:lpwstr/>
      </vt:variant>
      <vt:variant>
        <vt:lpwstr>_Toc141343033</vt:lpwstr>
      </vt:variant>
      <vt:variant>
        <vt:i4>1048628</vt:i4>
      </vt:variant>
      <vt:variant>
        <vt:i4>122</vt:i4>
      </vt:variant>
      <vt:variant>
        <vt:i4>0</vt:i4>
      </vt:variant>
      <vt:variant>
        <vt:i4>5</vt:i4>
      </vt:variant>
      <vt:variant>
        <vt:lpwstr/>
      </vt:variant>
      <vt:variant>
        <vt:lpwstr>_Toc141343032</vt:lpwstr>
      </vt:variant>
      <vt:variant>
        <vt:i4>1048628</vt:i4>
      </vt:variant>
      <vt:variant>
        <vt:i4>119</vt:i4>
      </vt:variant>
      <vt:variant>
        <vt:i4>0</vt:i4>
      </vt:variant>
      <vt:variant>
        <vt:i4>5</vt:i4>
      </vt:variant>
      <vt:variant>
        <vt:lpwstr/>
      </vt:variant>
      <vt:variant>
        <vt:lpwstr>_Toc141343031</vt:lpwstr>
      </vt:variant>
      <vt:variant>
        <vt:i4>1048628</vt:i4>
      </vt:variant>
      <vt:variant>
        <vt:i4>113</vt:i4>
      </vt:variant>
      <vt:variant>
        <vt:i4>0</vt:i4>
      </vt:variant>
      <vt:variant>
        <vt:i4>5</vt:i4>
      </vt:variant>
      <vt:variant>
        <vt:lpwstr/>
      </vt:variant>
      <vt:variant>
        <vt:lpwstr>_Toc141343030</vt:lpwstr>
      </vt:variant>
      <vt:variant>
        <vt:i4>1114164</vt:i4>
      </vt:variant>
      <vt:variant>
        <vt:i4>107</vt:i4>
      </vt:variant>
      <vt:variant>
        <vt:i4>0</vt:i4>
      </vt:variant>
      <vt:variant>
        <vt:i4>5</vt:i4>
      </vt:variant>
      <vt:variant>
        <vt:lpwstr/>
      </vt:variant>
      <vt:variant>
        <vt:lpwstr>_Toc141343029</vt:lpwstr>
      </vt:variant>
      <vt:variant>
        <vt:i4>1114164</vt:i4>
      </vt:variant>
      <vt:variant>
        <vt:i4>101</vt:i4>
      </vt:variant>
      <vt:variant>
        <vt:i4>0</vt:i4>
      </vt:variant>
      <vt:variant>
        <vt:i4>5</vt:i4>
      </vt:variant>
      <vt:variant>
        <vt:lpwstr/>
      </vt:variant>
      <vt:variant>
        <vt:lpwstr>_Toc141343028</vt:lpwstr>
      </vt:variant>
      <vt:variant>
        <vt:i4>1114164</vt:i4>
      </vt:variant>
      <vt:variant>
        <vt:i4>95</vt:i4>
      </vt:variant>
      <vt:variant>
        <vt:i4>0</vt:i4>
      </vt:variant>
      <vt:variant>
        <vt:i4>5</vt:i4>
      </vt:variant>
      <vt:variant>
        <vt:lpwstr/>
      </vt:variant>
      <vt:variant>
        <vt:lpwstr>_Toc141343027</vt:lpwstr>
      </vt:variant>
      <vt:variant>
        <vt:i4>1114164</vt:i4>
      </vt:variant>
      <vt:variant>
        <vt:i4>89</vt:i4>
      </vt:variant>
      <vt:variant>
        <vt:i4>0</vt:i4>
      </vt:variant>
      <vt:variant>
        <vt:i4>5</vt:i4>
      </vt:variant>
      <vt:variant>
        <vt:lpwstr/>
      </vt:variant>
      <vt:variant>
        <vt:lpwstr>_Toc141343026</vt:lpwstr>
      </vt:variant>
      <vt:variant>
        <vt:i4>1114164</vt:i4>
      </vt:variant>
      <vt:variant>
        <vt:i4>83</vt:i4>
      </vt:variant>
      <vt:variant>
        <vt:i4>0</vt:i4>
      </vt:variant>
      <vt:variant>
        <vt:i4>5</vt:i4>
      </vt:variant>
      <vt:variant>
        <vt:lpwstr/>
      </vt:variant>
      <vt:variant>
        <vt:lpwstr>_Toc141343025</vt:lpwstr>
      </vt:variant>
      <vt:variant>
        <vt:i4>1114164</vt:i4>
      </vt:variant>
      <vt:variant>
        <vt:i4>77</vt:i4>
      </vt:variant>
      <vt:variant>
        <vt:i4>0</vt:i4>
      </vt:variant>
      <vt:variant>
        <vt:i4>5</vt:i4>
      </vt:variant>
      <vt:variant>
        <vt:lpwstr/>
      </vt:variant>
      <vt:variant>
        <vt:lpwstr>_Toc141343024</vt:lpwstr>
      </vt:variant>
      <vt:variant>
        <vt:i4>1114164</vt:i4>
      </vt:variant>
      <vt:variant>
        <vt:i4>71</vt:i4>
      </vt:variant>
      <vt:variant>
        <vt:i4>0</vt:i4>
      </vt:variant>
      <vt:variant>
        <vt:i4>5</vt:i4>
      </vt:variant>
      <vt:variant>
        <vt:lpwstr/>
      </vt:variant>
      <vt:variant>
        <vt:lpwstr>_Toc141343023</vt:lpwstr>
      </vt:variant>
      <vt:variant>
        <vt:i4>1114164</vt:i4>
      </vt:variant>
      <vt:variant>
        <vt:i4>65</vt:i4>
      </vt:variant>
      <vt:variant>
        <vt:i4>0</vt:i4>
      </vt:variant>
      <vt:variant>
        <vt:i4>5</vt:i4>
      </vt:variant>
      <vt:variant>
        <vt:lpwstr/>
      </vt:variant>
      <vt:variant>
        <vt:lpwstr>_Toc141343022</vt:lpwstr>
      </vt:variant>
      <vt:variant>
        <vt:i4>1114164</vt:i4>
      </vt:variant>
      <vt:variant>
        <vt:i4>59</vt:i4>
      </vt:variant>
      <vt:variant>
        <vt:i4>0</vt:i4>
      </vt:variant>
      <vt:variant>
        <vt:i4>5</vt:i4>
      </vt:variant>
      <vt:variant>
        <vt:lpwstr/>
      </vt:variant>
      <vt:variant>
        <vt:lpwstr>_Toc141343021</vt:lpwstr>
      </vt:variant>
      <vt:variant>
        <vt:i4>1114164</vt:i4>
      </vt:variant>
      <vt:variant>
        <vt:i4>53</vt:i4>
      </vt:variant>
      <vt:variant>
        <vt:i4>0</vt:i4>
      </vt:variant>
      <vt:variant>
        <vt:i4>5</vt:i4>
      </vt:variant>
      <vt:variant>
        <vt:lpwstr/>
      </vt:variant>
      <vt:variant>
        <vt:lpwstr>_Toc141343020</vt:lpwstr>
      </vt:variant>
      <vt:variant>
        <vt:i4>1179700</vt:i4>
      </vt:variant>
      <vt:variant>
        <vt:i4>47</vt:i4>
      </vt:variant>
      <vt:variant>
        <vt:i4>0</vt:i4>
      </vt:variant>
      <vt:variant>
        <vt:i4>5</vt:i4>
      </vt:variant>
      <vt:variant>
        <vt:lpwstr/>
      </vt:variant>
      <vt:variant>
        <vt:lpwstr>_Toc141343019</vt:lpwstr>
      </vt:variant>
      <vt:variant>
        <vt:i4>1179700</vt:i4>
      </vt:variant>
      <vt:variant>
        <vt:i4>41</vt:i4>
      </vt:variant>
      <vt:variant>
        <vt:i4>0</vt:i4>
      </vt:variant>
      <vt:variant>
        <vt:i4>5</vt:i4>
      </vt:variant>
      <vt:variant>
        <vt:lpwstr/>
      </vt:variant>
      <vt:variant>
        <vt:lpwstr>_Toc141343018</vt:lpwstr>
      </vt:variant>
      <vt:variant>
        <vt:i4>1179700</vt:i4>
      </vt:variant>
      <vt:variant>
        <vt:i4>35</vt:i4>
      </vt:variant>
      <vt:variant>
        <vt:i4>0</vt:i4>
      </vt:variant>
      <vt:variant>
        <vt:i4>5</vt:i4>
      </vt:variant>
      <vt:variant>
        <vt:lpwstr/>
      </vt:variant>
      <vt:variant>
        <vt:lpwstr>_Toc141343017</vt:lpwstr>
      </vt:variant>
      <vt:variant>
        <vt:i4>1179700</vt:i4>
      </vt:variant>
      <vt:variant>
        <vt:i4>29</vt:i4>
      </vt:variant>
      <vt:variant>
        <vt:i4>0</vt:i4>
      </vt:variant>
      <vt:variant>
        <vt:i4>5</vt:i4>
      </vt:variant>
      <vt:variant>
        <vt:lpwstr/>
      </vt:variant>
      <vt:variant>
        <vt:lpwstr>_Toc141343016</vt:lpwstr>
      </vt:variant>
      <vt:variant>
        <vt:i4>1179700</vt:i4>
      </vt:variant>
      <vt:variant>
        <vt:i4>23</vt:i4>
      </vt:variant>
      <vt:variant>
        <vt:i4>0</vt:i4>
      </vt:variant>
      <vt:variant>
        <vt:i4>5</vt:i4>
      </vt:variant>
      <vt:variant>
        <vt:lpwstr/>
      </vt:variant>
      <vt:variant>
        <vt:lpwstr>_Toc141343015</vt:lpwstr>
      </vt:variant>
      <vt:variant>
        <vt:i4>1179700</vt:i4>
      </vt:variant>
      <vt:variant>
        <vt:i4>17</vt:i4>
      </vt:variant>
      <vt:variant>
        <vt:i4>0</vt:i4>
      </vt:variant>
      <vt:variant>
        <vt:i4>5</vt:i4>
      </vt:variant>
      <vt:variant>
        <vt:lpwstr/>
      </vt:variant>
      <vt:variant>
        <vt:lpwstr>_Toc141343014</vt:lpwstr>
      </vt:variant>
      <vt:variant>
        <vt:i4>1179700</vt:i4>
      </vt:variant>
      <vt:variant>
        <vt:i4>11</vt:i4>
      </vt:variant>
      <vt:variant>
        <vt:i4>0</vt:i4>
      </vt:variant>
      <vt:variant>
        <vt:i4>5</vt:i4>
      </vt:variant>
      <vt:variant>
        <vt:lpwstr/>
      </vt:variant>
      <vt:variant>
        <vt:lpwstr>_Toc141343013</vt:lpwstr>
      </vt:variant>
      <vt:variant>
        <vt:i4>1179700</vt:i4>
      </vt:variant>
      <vt:variant>
        <vt:i4>8</vt:i4>
      </vt:variant>
      <vt:variant>
        <vt:i4>0</vt:i4>
      </vt:variant>
      <vt:variant>
        <vt:i4>5</vt:i4>
      </vt:variant>
      <vt:variant>
        <vt:lpwstr/>
      </vt:variant>
      <vt:variant>
        <vt:lpwstr>_Toc141343012</vt:lpwstr>
      </vt:variant>
      <vt:variant>
        <vt:i4>4259873</vt:i4>
      </vt:variant>
      <vt:variant>
        <vt:i4>0</vt:i4>
      </vt:variant>
      <vt:variant>
        <vt:i4>0</vt:i4>
      </vt:variant>
      <vt:variant>
        <vt:i4>5</vt:i4>
      </vt:variant>
      <vt:variant>
        <vt:lpwstr>mailto:Legal-Purchasing@winnipeg.ca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Bid Opportunity, Tender</dc:title>
  <dc:subject>Construction -  Low risk Standing Order</dc:subject>
  <dc:creator>Groening, Coleen</dc:creator>
  <cp:keywords/>
  <dc:description>June 15 2026 - updated Contract Security to be sent to CA not Legal_x000d_
Jan 19 2026  - changed "or" to "and" for contract security version 2_x000d_
Nov 13 2025 - updated insurance clauses_x000d_
Oct 2025 - updated cross references and removed repetitive clauses that are in new GCs_x000d_
June 2025 added if line for MRST used in evaluation_x000d_
April 1  2025 Added Measurement &amp; Payment &amp; Supplier Code of Conduct and all links in full for websites &amp; forms_x000d_
Dec 2024 - Contract Security added links to forms and removed hard forms_x000d_
Oct 2024 Security Clearance - Added "Bidder"/Contractor_x000d_
June 13 2024 updated spec note to legal services link to LSR first page_x000d_
2024 Name Change MM to Purchasing_x000d_
July 2023  added Indemnity_x000d_
May 2023 replaced covid-19 clause with supply chain disruption_x000d_
Feb 2023 added vers 2 contract security for SO &amp;  Part # Site investigation &amp; Risk clause_x000d_
Dec 2022 added Unfair Labour Practices_x000d_
Oct 7 2022 added spec note to qualifications and removed 5 days in security level 2_x000d_
Sept 2022 removed city solicitor from Contract security and deleted notices clause_x000d_
May 2022 updated Dispute Resolution clause_x000d_
March 2022 version # &amp; various other clauses_x000d_
Nov 2021 version # &amp; payment clause_x000d_
Oct 2021 WPS security clauses updated_x000d_
April 2021 W&amp;W security clause updated_x000d_
Jan 2021 Added spec note re Track Changes and updated WPS level 1 security clearances_x000d_
Sept 2020 - additional Third Party wording added_x000d_
Aug 2020 - Collaborate procurement clause added in D2 &amp; updated Contract Security_x000d_
July 2020 - Covid 19 clause_x000d_
May 2020 Award of Contract revised clauses_x000d_
Jan 2020 GC updated &amp; cross references_x000d_
Sept 19 2019 - added Safe Work Plan_x000d_
Sept 2019 "e" version_x000d_
May 2019 - added clause to scope of work_x000d_
Jan 2019 - ver # chg, Bid Op to Tender, Form A Contract clause &amp; removed security form, revised wording in evaluation, award &amp; E1 re substitutes &amp; 3rd party funding_x000d_
Oct 2018 - version # change - see template changes list_x000d_
April 2018 Form B changed "figures" to "numbers", updated hidden text in disclosure &amp; fixed cross reference in evaluation_x000d_
March 2018 added Conflict of Interest &amp; Good Faith clause, updated Indigenous clause again_x000d_
Feb 2018 update Indigenous clause_x000d_
Jan 2018 version numb chg, Opening of bids clause added re FIPA &amp; note on cover page_x000d_
Dec 2017 version numb chg, added indigenous declaration on Form A _x000d_
Nov 2017 added "their address(es)" to Opening of Bids and Release of Information_x000d_
- in Bid Submission moved fax clauses around_x000d_
- added spec note to Part E re Single Source_x000d_
June 2017 added cooperative purchasing clause_x000d_
March 2017 revised B13, qualifications and security clearance._x000d_
July 2016 revised address for security clearance_x000d_
June 2016 updated qualification wording provide_x000d_
Apri</dc:description>
  <cp:lastModifiedBy>Groening, Coleen</cp:lastModifiedBy>
  <cp:revision>22</cp:revision>
  <cp:lastPrinted>2003-12-18T19:22:00Z</cp:lastPrinted>
  <dcterms:created xsi:type="dcterms:W3CDTF">2024-01-19T14:48:00Z</dcterms:created>
  <dcterms:modified xsi:type="dcterms:W3CDTF">2026-06-15T16:44:00Z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2025 11 01 Const SO NoBidSecurity</vt:lpwstr>
  </property>
  <property fmtid="{D5CDD505-2E9C-101B-9397-08002B2CF9AE}" pid="3" name="ContentTypeId">
    <vt:lpwstr>0x0101007098C009B674764A989CDA872E7B1DC8</vt:lpwstr>
  </property>
</Properties>
</file>