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94371C" w14:textId="77777777" w:rsidR="00C62626" w:rsidRDefault="00D1173E" w:rsidP="0041056C">
      <w:pPr>
        <w:jc w:val="center"/>
      </w:pPr>
      <w:bookmarkStart w:id="0" w:name="_Ref34092549"/>
      <w:bookmarkEnd w:id="0"/>
      <w:r>
        <w:rPr>
          <w:noProof/>
        </w:rPr>
        <w:drawing>
          <wp:inline distT="0" distB="0" distL="0" distR="0" wp14:anchorId="55B2C3BC" wp14:editId="460BF57D">
            <wp:extent cx="1371600" cy="914400"/>
            <wp:effectExtent l="0" t="0" r="0" b="0"/>
            <wp:docPr id="1" name="Picture 1" descr="cit-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t-bw"/>
                    <pic:cNvPicPr>
                      <a:picLocks noChangeAspect="1" noChangeArrowheads="1"/>
                    </pic:cNvPicPr>
                  </pic:nvPicPr>
                  <pic:blipFill>
                    <a:blip r:embed="rId11" cstate="print">
                      <a:lum contrast="20000"/>
                      <a:extLst>
                        <a:ext uri="{28A0092B-C50C-407E-A947-70E740481C1C}">
                          <a14:useLocalDpi xmlns:a14="http://schemas.microsoft.com/office/drawing/2010/main" val="0"/>
                        </a:ext>
                      </a:extLst>
                    </a:blip>
                    <a:srcRect/>
                    <a:stretch>
                      <a:fillRect/>
                    </a:stretch>
                  </pic:blipFill>
                  <pic:spPr bwMode="auto">
                    <a:xfrm>
                      <a:off x="0" y="0"/>
                      <a:ext cx="1371600" cy="914400"/>
                    </a:xfrm>
                    <a:prstGeom prst="rect">
                      <a:avLst/>
                    </a:prstGeom>
                    <a:noFill/>
                    <a:ln>
                      <a:noFill/>
                    </a:ln>
                  </pic:spPr>
                </pic:pic>
              </a:graphicData>
            </a:graphic>
          </wp:inline>
        </w:drawing>
      </w:r>
      <w:bookmarkStart w:id="1" w:name="_Ref61409830"/>
      <w:bookmarkEnd w:id="1"/>
    </w:p>
    <w:p w14:paraId="6212FDDE" w14:textId="77777777" w:rsidR="00C62626" w:rsidRDefault="00C62626">
      <w:pPr>
        <w:spacing w:before="800"/>
        <w:jc w:val="center"/>
        <w:rPr>
          <w:b/>
          <w:bCs/>
          <w:sz w:val="40"/>
        </w:rPr>
      </w:pPr>
      <w:r>
        <w:rPr>
          <w:b/>
          <w:bCs/>
          <w:sz w:val="40"/>
        </w:rPr>
        <w:t>T</w:t>
      </w:r>
      <w:bookmarkStart w:id="2" w:name="_Ref482499463"/>
      <w:bookmarkEnd w:id="2"/>
      <w:r>
        <w:rPr>
          <w:b/>
          <w:bCs/>
          <w:sz w:val="40"/>
        </w:rPr>
        <w:t>HE CITY OF WINNIPEG</w:t>
      </w:r>
    </w:p>
    <w:p w14:paraId="0DA21F8B" w14:textId="77777777" w:rsidR="00C62626" w:rsidRDefault="006B4592">
      <w:pPr>
        <w:spacing w:before="1200"/>
        <w:jc w:val="center"/>
        <w:rPr>
          <w:b/>
          <w:bCs/>
          <w:sz w:val="60"/>
        </w:rPr>
      </w:pPr>
      <w:r>
        <w:rPr>
          <w:b/>
          <w:bCs/>
          <w:sz w:val="60"/>
        </w:rPr>
        <w:t>TENDER</w:t>
      </w:r>
    </w:p>
    <w:p w14:paraId="1FA0CE92" w14:textId="77777777" w:rsidR="00C62626" w:rsidRDefault="006B4592">
      <w:pPr>
        <w:pStyle w:val="TenderNo"/>
      </w:pPr>
      <w:bookmarkStart w:id="3" w:name="_Ref481902850"/>
      <w:bookmarkEnd w:id="3"/>
      <w:r>
        <w:t>Tender</w:t>
      </w:r>
      <w:r w:rsidR="00505FE8">
        <w:t xml:space="preserve"> No. </w:t>
      </w:r>
      <w:sdt>
        <w:sdtPr>
          <w:id w:val="716164285"/>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06345CEB-0154-40F2-BFE7-65210B6ABCF0}"/>
          <w:text/>
        </w:sdtPr>
        <w:sdtEndPr/>
        <w:sdtContent>
          <w:r w:rsidR="001626A5" w:rsidRPr="00061CAD">
            <w:rPr>
              <w:rStyle w:val="PlaceholderText"/>
            </w:rPr>
            <w:t>Click or tap here to enter text.</w:t>
          </w:r>
        </w:sdtContent>
      </w:sdt>
    </w:p>
    <w:sdt>
      <w:sdtPr>
        <w:id w:val="-1424108564"/>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06345CEB-0154-40F2-BFE7-65210B6ABCF0}"/>
        <w:text/>
      </w:sdtPr>
      <w:sdtEndPr/>
      <w:sdtContent>
        <w:p w14:paraId="77217DEB" w14:textId="77777777" w:rsidR="001626A5" w:rsidRDefault="001626A5">
          <w:pPr>
            <w:pStyle w:val="TenderNo"/>
          </w:pPr>
          <w:r w:rsidRPr="00061CAD">
            <w:rPr>
              <w:rStyle w:val="PlaceholderText"/>
            </w:rPr>
            <w:t>Click or tap here to enter text.</w:t>
          </w:r>
        </w:p>
      </w:sdtContent>
    </w:sdt>
    <w:p w14:paraId="5AE89A21" w14:textId="77777777" w:rsidR="00C62626" w:rsidRDefault="001D4FE5">
      <w:pPr>
        <w:pStyle w:val="ProjectTitle"/>
        <w:rPr>
          <w:rStyle w:val="CommentFont"/>
          <w:b w:val="0"/>
          <w:caps w:val="0"/>
        </w:rPr>
      </w:pPr>
      <w:r w:rsidRPr="001626A5">
        <w:rPr>
          <w:rStyle w:val="CommentFont"/>
          <w:b w:val="0"/>
          <w:caps w:val="0"/>
          <w:sz w:val="20"/>
          <w:szCs w:val="20"/>
        </w:rPr>
        <w:t>Contract</w:t>
      </w:r>
      <w:r w:rsidR="005A6BFB" w:rsidRPr="001626A5">
        <w:rPr>
          <w:rStyle w:val="CommentFont"/>
          <w:b w:val="0"/>
          <w:caps w:val="0"/>
          <w:sz w:val="20"/>
          <w:szCs w:val="20"/>
        </w:rPr>
        <w:t xml:space="preserve"> Title</w:t>
      </w:r>
      <w:r w:rsidR="00D9578F" w:rsidRPr="001626A5">
        <w:rPr>
          <w:rStyle w:val="CommentFont"/>
          <w:b w:val="0"/>
          <w:caps w:val="0"/>
          <w:sz w:val="20"/>
          <w:szCs w:val="20"/>
        </w:rPr>
        <w:t xml:space="preserve"> (maximum 80 characters</w:t>
      </w:r>
      <w:r w:rsidR="001626A5">
        <w:rPr>
          <w:rStyle w:val="CommentFont"/>
          <w:b w:val="0"/>
          <w:caps w:val="0"/>
        </w:rPr>
        <w:t xml:space="preserve"> </w:t>
      </w:r>
      <w:r w:rsidR="001626A5">
        <w:rPr>
          <w:rStyle w:val="CommentFont"/>
          <w:b w:val="0"/>
          <w:caps w:val="0"/>
          <w:sz w:val="20"/>
          <w:szCs w:val="20"/>
        </w:rPr>
        <w:t>&amp;</w:t>
      </w:r>
      <w:r w:rsidR="001626A5">
        <w:rPr>
          <w:rStyle w:val="CommentFont"/>
          <w:b w:val="0"/>
          <w:caps w:val="0"/>
        </w:rPr>
        <w:t xml:space="preserve"> </w:t>
      </w:r>
      <w:r w:rsidR="001626A5" w:rsidRPr="00791BFA">
        <w:rPr>
          <w:rStyle w:val="CommentFont"/>
          <w:b w:val="0"/>
          <w:caps w:val="0"/>
          <w:sz w:val="20"/>
          <w:szCs w:val="20"/>
        </w:rPr>
        <w:t>although appears in uppercase only the first letter of each word should be typed uppercase &amp; subsequent letters of each word in lowercase</w:t>
      </w:r>
      <w:r w:rsidR="00D9578F">
        <w:rPr>
          <w:rStyle w:val="CommentFont"/>
          <w:b w:val="0"/>
          <w:caps w:val="0"/>
        </w:rPr>
        <w:t>)</w:t>
      </w:r>
    </w:p>
    <w:p w14:paraId="286DC446" w14:textId="77777777" w:rsidR="00AC2FB0" w:rsidRDefault="00AC2FB0">
      <w:pPr>
        <w:pStyle w:val="ProjectTitle"/>
        <w:rPr>
          <w:rStyle w:val="CommentFont"/>
          <w:b w:val="0"/>
          <w:caps w:val="0"/>
          <w:sz w:val="20"/>
        </w:rPr>
      </w:pPr>
      <w:bookmarkStart w:id="4" w:name="_Hlk194307762"/>
      <w:bookmarkStart w:id="5" w:name="_Hlk194306235"/>
      <w:r w:rsidRPr="00A56A49">
        <w:rPr>
          <w:rStyle w:val="CommentFont"/>
          <w:caps w:val="0"/>
          <w:sz w:val="40"/>
          <w:szCs w:val="40"/>
        </w:rPr>
        <w:t>DO NOT USE TRACK CHANGES OR MARKUP</w:t>
      </w:r>
      <w:r w:rsidRPr="00AC2FB0">
        <w:rPr>
          <w:rStyle w:val="CommentFont"/>
          <w:b w:val="0"/>
          <w:caps w:val="0"/>
          <w:sz w:val="20"/>
        </w:rPr>
        <w:t>.</w:t>
      </w:r>
    </w:p>
    <w:p w14:paraId="160F7491" w14:textId="77777777" w:rsidR="00AC2FB0" w:rsidRPr="00AC2FB0" w:rsidRDefault="00AC2FB0">
      <w:pPr>
        <w:pStyle w:val="ProjectTitle"/>
        <w:rPr>
          <w:rStyle w:val="CommentFont"/>
          <w:b w:val="0"/>
          <w:caps w:val="0"/>
          <w:sz w:val="20"/>
          <w:szCs w:val="20"/>
        </w:rPr>
      </w:pPr>
      <w:r w:rsidRPr="00AC2FB0">
        <w:rPr>
          <w:rStyle w:val="CommentFont"/>
          <w:b w:val="0"/>
          <w:caps w:val="0"/>
          <w:sz w:val="20"/>
        </w:rPr>
        <w:t xml:space="preserve"> IT WILL OVER RIDE THE FORMATTING AND YOUR DOCUMENT WILL BE UNUSABLE</w:t>
      </w:r>
      <w:bookmarkEnd w:id="4"/>
    </w:p>
    <w:bookmarkEnd w:id="5"/>
    <w:p w14:paraId="69F7AEEC" w14:textId="77777777" w:rsidR="0050544D" w:rsidRDefault="0050544D">
      <w:pPr>
        <w:pStyle w:val="ProjectTitle"/>
        <w:rPr>
          <w:caps w:val="0"/>
        </w:rPr>
      </w:pPr>
    </w:p>
    <w:p w14:paraId="5DFE822D" w14:textId="77777777" w:rsidR="008E6040" w:rsidRDefault="008E6040" w:rsidP="008E6040">
      <w:pPr>
        <w:pStyle w:val="Comment"/>
      </w:pPr>
      <w:r>
        <w:lastRenderedPageBreak/>
        <w:t xml:space="preserve">SPEC NOTE: Do not use hard returns ( ¶ ) within the </w:t>
      </w:r>
      <w:r w:rsidR="001D4FE5">
        <w:t>Contract</w:t>
      </w:r>
      <w:r>
        <w:t xml:space="preserve"> Title.</w:t>
      </w:r>
    </w:p>
    <w:p w14:paraId="07D4EE83" w14:textId="77777777" w:rsidR="00C62626" w:rsidRDefault="00C62626">
      <w:pPr>
        <w:pStyle w:val="Comment"/>
      </w:pPr>
      <w:r>
        <w:t xml:space="preserve">SPEC NOTE: After inserting </w:t>
      </w:r>
      <w:r w:rsidR="006B4592">
        <w:t>Tender</w:t>
      </w:r>
      <w:r w:rsidR="00FD324F">
        <w:t xml:space="preserve"> No.</w:t>
      </w:r>
      <w:r>
        <w:t xml:space="preserve"> </w:t>
      </w:r>
      <w:r w:rsidR="00594556">
        <w:t xml:space="preserve">(nnnn-yyyy for PurTrac numbers) </w:t>
      </w:r>
      <w:r>
        <w:t xml:space="preserve">and </w:t>
      </w:r>
      <w:r w:rsidR="001D4FE5">
        <w:t>Contract</w:t>
      </w:r>
      <w:r>
        <w:t xml:space="preserve"> Title between the bookmark brackets, update fields (</w:t>
      </w:r>
      <w:r w:rsidR="004B5DD6">
        <w:t>c</w:t>
      </w:r>
      <w:r w:rsidR="008F058F">
        <w:t xml:space="preserve">lick </w:t>
      </w:r>
      <w:r>
        <w:t xml:space="preserve">Print Preview) to update all required references to the </w:t>
      </w:r>
      <w:r w:rsidR="006B4592">
        <w:t>Tender</w:t>
      </w:r>
      <w:r w:rsidR="00FD324F">
        <w:t xml:space="preserve"> No.</w:t>
      </w:r>
      <w:r>
        <w:t xml:space="preserve"> and </w:t>
      </w:r>
      <w:r w:rsidR="001D4FE5">
        <w:t>Contract</w:t>
      </w:r>
      <w:r>
        <w:t xml:space="preserve"> Title.</w:t>
      </w:r>
    </w:p>
    <w:p w14:paraId="0ECEDC3A" w14:textId="77777777" w:rsidR="003219D5" w:rsidRDefault="003219D5" w:rsidP="003219D5">
      <w:pPr>
        <w:pStyle w:val="Comment"/>
      </w:pPr>
      <w:r>
        <w:t xml:space="preserve">SPEC NOTE: All clauses included in this template are mandatory and may not be deleted or modified unless approved in writing by the Manager of </w:t>
      </w:r>
      <w:r w:rsidR="00E137C6">
        <w:t>Purchasing</w:t>
      </w:r>
      <w:r>
        <w:t xml:space="preserve">.  </w:t>
      </w:r>
    </w:p>
    <w:p w14:paraId="30E35F3C" w14:textId="77777777" w:rsidR="003219D5" w:rsidRDefault="003219D5" w:rsidP="003219D5">
      <w:pPr>
        <w:pStyle w:val="Comment"/>
      </w:pPr>
      <w:r>
        <w:t xml:space="preserve">SPEC NOTE: Where a Spec Note is provided, modifications may only be made in accordance with the Spec Note, unless approved in writing by the Manager of </w:t>
      </w:r>
      <w:r w:rsidR="00E137C6">
        <w:t>Purchasing</w:t>
      </w:r>
      <w:r>
        <w:t xml:space="preserve">. </w:t>
      </w:r>
    </w:p>
    <w:p w14:paraId="1DC94330" w14:textId="7847D053" w:rsidR="00945371" w:rsidRPr="003E2D53" w:rsidRDefault="00945371" w:rsidP="00945371">
      <w:pPr>
        <w:pStyle w:val="Comment"/>
      </w:pPr>
      <w:r w:rsidRPr="003E2D53">
        <w:t xml:space="preserve">*** SPEC NOTE: If there are any funding agreements related to a </w:t>
      </w:r>
      <w:r w:rsidR="006B4592">
        <w:t>Tender</w:t>
      </w:r>
      <w:r w:rsidRPr="003E2D53">
        <w:t xml:space="preserve">, then the Contract Administrator should review the funding agreement to ensure that the </w:t>
      </w:r>
      <w:r w:rsidR="00FC02A8">
        <w:t>General</w:t>
      </w:r>
      <w:r w:rsidRPr="003E2D53">
        <w:t xml:space="preserve"> Conditions include clauses to ensure compliance with the funding agreement, particularly in the areas of Insurance, Indemnity, Document Retention and Third Party Contract requirements.</w:t>
      </w:r>
      <w:r w:rsidR="007702AB">
        <w:t xml:space="preserve">  The Contract Administrator should consult with Legal Services, to ensure the </w:t>
      </w:r>
      <w:r w:rsidR="00FC02A8">
        <w:t xml:space="preserve">General </w:t>
      </w:r>
      <w:r w:rsidR="007702AB">
        <w:t>Condition</w:t>
      </w:r>
      <w:r w:rsidR="00FC02A8">
        <w:t>s</w:t>
      </w:r>
      <w:r w:rsidR="007702AB">
        <w:t xml:space="preserve"> wording aligns with the applicable funding agreemen</w:t>
      </w:r>
      <w:r w:rsidR="00FC02A8">
        <w:t xml:space="preserve"> and the potential for a new Supplemental Conditions,</w:t>
      </w:r>
      <w:r w:rsidR="007702AB">
        <w:t xml:space="preserve"> by sending a </w:t>
      </w:r>
      <w:r w:rsidR="00E36BF8">
        <w:t>Legal Service Request to</w:t>
      </w:r>
      <w:r w:rsidR="007702AB">
        <w:t xml:space="preserve"> </w:t>
      </w:r>
      <w:hyperlink r:id="rId12" w:history="1">
        <w:r w:rsidR="00E36BF8">
          <w:rPr>
            <w:rStyle w:val="Hyperlink"/>
          </w:rPr>
          <w:t>Legal Service Request Form</w:t>
        </w:r>
      </w:hyperlink>
      <w:r w:rsidR="00E36BF8">
        <w:rPr>
          <w:vanish w:val="0"/>
        </w:rPr>
        <w:t xml:space="preserve"> </w:t>
      </w:r>
      <w:r w:rsidR="007702AB">
        <w:t>with the proposed wording included.</w:t>
      </w:r>
    </w:p>
    <w:p w14:paraId="4D23395D" w14:textId="771C23C8" w:rsidR="00C07E58" w:rsidRDefault="00C07E58" w:rsidP="00C07E58">
      <w:pPr>
        <w:pStyle w:val="Comment"/>
      </w:pPr>
      <w:r>
        <w:t xml:space="preserve">Version </w:t>
      </w:r>
      <w:fldSimple w:instr=" DOCPROPERTY  &quot;Template version&quot;  \* MERGEFORMAT ">
        <w:r w:rsidR="0032569D">
          <w:t>2025 11 01 - C BCivil</w:t>
        </w:r>
      </w:fldSimple>
    </w:p>
    <w:p w14:paraId="5B5C9613" w14:textId="77777777" w:rsidR="00C07E58" w:rsidRDefault="00C07E58">
      <w:pPr>
        <w:pStyle w:val="Comment"/>
      </w:pPr>
    </w:p>
    <w:p w14:paraId="09F64952" w14:textId="77777777" w:rsidR="00C62626" w:rsidRDefault="00C62626">
      <w:pPr>
        <w:sectPr w:rsidR="00C62626" w:rsidSect="00C55704">
          <w:headerReference w:type="first" r:id="rId13"/>
          <w:endnotePr>
            <w:numFmt w:val="upperLetter"/>
          </w:endnotePr>
          <w:type w:val="continuous"/>
          <w:pgSz w:w="12240" w:h="15840" w:code="1"/>
          <w:pgMar w:top="2880" w:right="1440" w:bottom="1440" w:left="1440" w:header="432" w:footer="432" w:gutter="0"/>
          <w:cols w:space="720"/>
        </w:sectPr>
      </w:pPr>
    </w:p>
    <w:p w14:paraId="48679047" w14:textId="77777777" w:rsidR="00C62626" w:rsidRDefault="00C62626">
      <w:pPr>
        <w:jc w:val="center"/>
        <w:rPr>
          <w:b/>
          <w:bCs/>
          <w:sz w:val="24"/>
        </w:rPr>
      </w:pPr>
      <w:r>
        <w:rPr>
          <w:b/>
          <w:bCs/>
          <w:sz w:val="24"/>
        </w:rPr>
        <w:lastRenderedPageBreak/>
        <w:t>TABLE OF CONTENTS</w:t>
      </w:r>
    </w:p>
    <w:p w14:paraId="4816C431" w14:textId="77777777" w:rsidR="00C62626" w:rsidRDefault="00C62626">
      <w:pPr>
        <w:pStyle w:val="Comment"/>
      </w:pPr>
      <w:r>
        <w:t>SPEC NOTE: The Table of Contents</w:t>
      </w:r>
      <w:r w:rsidR="00F916A5">
        <w:t xml:space="preserve"> </w:t>
      </w:r>
      <w:r>
        <w:t xml:space="preserve">is automatically generated.  When the template is first opened, page numbers may be incorrect.  To update, right click anywhere in the field (shaded area) and select Update Field, Update entire table.  When printing, the update prompt </w:t>
      </w:r>
      <w:r w:rsidR="003D1418">
        <w:t>ma</w:t>
      </w:r>
      <w:r>
        <w:t>y display if any changes have been made since the previous update.</w:t>
      </w:r>
    </w:p>
    <w:p w14:paraId="2C7161D2" w14:textId="77777777" w:rsidR="00C62626" w:rsidRDefault="00C62626">
      <w:pPr>
        <w:pStyle w:val="TOC1A"/>
      </w:pPr>
      <w:r>
        <w:t xml:space="preserve">PART A - </w:t>
      </w:r>
      <w:r w:rsidR="00CD44A2">
        <w:t>BID</w:t>
      </w:r>
      <w:r>
        <w:t xml:space="preserve"> SUBMISSION</w:t>
      </w:r>
    </w:p>
    <w:p w14:paraId="14C27CD9" w14:textId="77777777" w:rsidR="002857AA" w:rsidRDefault="00975E7F">
      <w:pPr>
        <w:pStyle w:val="TOC3"/>
        <w:rPr>
          <w:noProof w:val="0"/>
          <w:szCs w:val="24"/>
        </w:rPr>
      </w:pPr>
      <w:r>
        <w:rPr>
          <w:noProof w:val="0"/>
          <w:szCs w:val="24"/>
        </w:rPr>
        <w:t>Form A: Bid/Proposal</w:t>
      </w:r>
    </w:p>
    <w:p w14:paraId="043C5638" w14:textId="77777777" w:rsidR="002857AA" w:rsidRDefault="002857AA">
      <w:pPr>
        <w:pStyle w:val="TOC3"/>
        <w:rPr>
          <w:noProof w:val="0"/>
          <w:szCs w:val="24"/>
        </w:rPr>
      </w:pPr>
      <w:r>
        <w:rPr>
          <w:noProof w:val="0"/>
          <w:szCs w:val="24"/>
        </w:rPr>
        <w:t>Form B: Prices</w:t>
      </w:r>
    </w:p>
    <w:p w14:paraId="1D3BAAF8" w14:textId="77777777" w:rsidR="0032569D" w:rsidRDefault="002857AA">
      <w:pPr>
        <w:pStyle w:val="TOC3"/>
      </w:pPr>
      <w:r>
        <w:rPr>
          <w:noProof w:val="0"/>
          <w:szCs w:val="24"/>
        </w:rPr>
        <w:t>Form G1: Bid Bond and Agreement to Bond</w:t>
      </w:r>
      <w:r w:rsidR="00055D2F">
        <w:rPr>
          <w:noProof w:val="0"/>
          <w:szCs w:val="24"/>
        </w:rPr>
        <w:fldChar w:fldCharType="begin"/>
      </w:r>
      <w:r w:rsidR="00055D2F">
        <w:rPr>
          <w:noProof w:val="0"/>
          <w:szCs w:val="24"/>
        </w:rPr>
        <w:instrText xml:space="preserve"> TOC \o "1-4"</w:instrText>
      </w:r>
      <w:r w:rsidR="0022573E">
        <w:rPr>
          <w:noProof w:val="0"/>
          <w:szCs w:val="24"/>
        </w:rPr>
        <w:instrText xml:space="preserve"> \n "1-2"</w:instrText>
      </w:r>
      <w:r w:rsidR="00055D2F">
        <w:rPr>
          <w:noProof w:val="0"/>
          <w:szCs w:val="24"/>
        </w:rPr>
        <w:instrText xml:space="preserve"> \h \z \t "PARTHEADING,1,CLAUSEHEADING,3,SUBHEADING,2,FORMHEADING,3,FORMHEADING H,4,TABLEHEADING,4" </w:instrText>
      </w:r>
      <w:r w:rsidR="00055D2F">
        <w:rPr>
          <w:noProof w:val="0"/>
          <w:szCs w:val="24"/>
        </w:rPr>
        <w:fldChar w:fldCharType="separate"/>
      </w:r>
    </w:p>
    <w:p w14:paraId="151AB441" w14:textId="77B65B3C" w:rsidR="0032569D" w:rsidRDefault="0032569D">
      <w:pPr>
        <w:pStyle w:val="TOC1"/>
        <w:rPr>
          <w:rFonts w:asciiTheme="minorHAnsi" w:eastAsiaTheme="minorEastAsia" w:hAnsiTheme="minorHAnsi" w:cstheme="minorBidi"/>
          <w:b w:val="0"/>
          <w:caps w:val="0"/>
          <w:kern w:val="2"/>
          <w:sz w:val="24"/>
          <w:lang w:val="en-US"/>
          <w14:ligatures w14:val="standardContextual"/>
        </w:rPr>
      </w:pPr>
      <w:hyperlink w:anchor="_Toc212454099" w:history="1">
        <w:r w:rsidRPr="003B4403">
          <w:rPr>
            <w:rStyle w:val="Hyperlink"/>
          </w:rPr>
          <w:t>PART B - Bidding Procedures</w:t>
        </w:r>
      </w:hyperlink>
    </w:p>
    <w:p w14:paraId="3C81D204" w14:textId="016D556A"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00" w:history="1">
        <w:r w:rsidRPr="003B4403">
          <w:rPr>
            <w:rStyle w:val="Hyperlink"/>
          </w:rPr>
          <w:t>B1.</w:t>
        </w:r>
        <w:r>
          <w:rPr>
            <w:rFonts w:asciiTheme="minorHAnsi" w:eastAsiaTheme="minorEastAsia" w:hAnsiTheme="minorHAnsi" w:cstheme="minorBidi"/>
            <w:kern w:val="2"/>
            <w:sz w:val="24"/>
            <w:szCs w:val="24"/>
            <w:lang w:val="en-US"/>
            <w14:ligatures w14:val="standardContextual"/>
          </w:rPr>
          <w:tab/>
        </w:r>
        <w:r w:rsidRPr="003B4403">
          <w:rPr>
            <w:rStyle w:val="Hyperlink"/>
          </w:rPr>
          <w:t>Contract Title</w:t>
        </w:r>
        <w:r>
          <w:rPr>
            <w:webHidden/>
          </w:rPr>
          <w:tab/>
        </w:r>
        <w:r>
          <w:rPr>
            <w:webHidden/>
          </w:rPr>
          <w:fldChar w:fldCharType="begin"/>
        </w:r>
        <w:r>
          <w:rPr>
            <w:webHidden/>
          </w:rPr>
          <w:instrText xml:space="preserve"> PAGEREF _Toc212454100 \h </w:instrText>
        </w:r>
        <w:r>
          <w:rPr>
            <w:webHidden/>
          </w:rPr>
        </w:r>
        <w:r>
          <w:rPr>
            <w:webHidden/>
          </w:rPr>
          <w:fldChar w:fldCharType="separate"/>
        </w:r>
        <w:r w:rsidR="005721AF">
          <w:rPr>
            <w:webHidden/>
          </w:rPr>
          <w:t>1</w:t>
        </w:r>
        <w:r>
          <w:rPr>
            <w:webHidden/>
          </w:rPr>
          <w:fldChar w:fldCharType="end"/>
        </w:r>
      </w:hyperlink>
    </w:p>
    <w:p w14:paraId="5B62CA54" w14:textId="5108EFCA"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01" w:history="1">
        <w:r w:rsidRPr="003B4403">
          <w:rPr>
            <w:rStyle w:val="Hyperlink"/>
          </w:rPr>
          <w:t>B2.</w:t>
        </w:r>
        <w:r>
          <w:rPr>
            <w:rFonts w:asciiTheme="minorHAnsi" w:eastAsiaTheme="minorEastAsia" w:hAnsiTheme="minorHAnsi" w:cstheme="minorBidi"/>
            <w:kern w:val="2"/>
            <w:sz w:val="24"/>
            <w:szCs w:val="24"/>
            <w:lang w:val="en-US"/>
            <w14:ligatures w14:val="standardContextual"/>
          </w:rPr>
          <w:tab/>
        </w:r>
        <w:r w:rsidRPr="003B4403">
          <w:rPr>
            <w:rStyle w:val="Hyperlink"/>
          </w:rPr>
          <w:t>Submission Deadline</w:t>
        </w:r>
        <w:r>
          <w:rPr>
            <w:webHidden/>
          </w:rPr>
          <w:tab/>
        </w:r>
        <w:r>
          <w:rPr>
            <w:webHidden/>
          </w:rPr>
          <w:fldChar w:fldCharType="begin"/>
        </w:r>
        <w:r>
          <w:rPr>
            <w:webHidden/>
          </w:rPr>
          <w:instrText xml:space="preserve"> PAGEREF _Toc212454101 \h </w:instrText>
        </w:r>
        <w:r>
          <w:rPr>
            <w:webHidden/>
          </w:rPr>
        </w:r>
        <w:r>
          <w:rPr>
            <w:webHidden/>
          </w:rPr>
          <w:fldChar w:fldCharType="separate"/>
        </w:r>
        <w:r w:rsidR="005721AF">
          <w:rPr>
            <w:webHidden/>
          </w:rPr>
          <w:t>1</w:t>
        </w:r>
        <w:r>
          <w:rPr>
            <w:webHidden/>
          </w:rPr>
          <w:fldChar w:fldCharType="end"/>
        </w:r>
      </w:hyperlink>
    </w:p>
    <w:p w14:paraId="77F8E16A" w14:textId="6C7987BA"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02" w:history="1">
        <w:r w:rsidRPr="003B4403">
          <w:rPr>
            <w:rStyle w:val="Hyperlink"/>
          </w:rPr>
          <w:t>B3.</w:t>
        </w:r>
        <w:r>
          <w:rPr>
            <w:rFonts w:asciiTheme="minorHAnsi" w:eastAsiaTheme="minorEastAsia" w:hAnsiTheme="minorHAnsi" w:cstheme="minorBidi"/>
            <w:kern w:val="2"/>
            <w:sz w:val="24"/>
            <w:szCs w:val="24"/>
            <w:lang w:val="en-US"/>
            <w14:ligatures w14:val="standardContextual"/>
          </w:rPr>
          <w:tab/>
        </w:r>
        <w:r w:rsidRPr="003B4403">
          <w:rPr>
            <w:rStyle w:val="Hyperlink"/>
          </w:rPr>
          <w:t>Site Investigation</w:t>
        </w:r>
        <w:r>
          <w:rPr>
            <w:webHidden/>
          </w:rPr>
          <w:tab/>
        </w:r>
        <w:r>
          <w:rPr>
            <w:webHidden/>
          </w:rPr>
          <w:fldChar w:fldCharType="begin"/>
        </w:r>
        <w:r>
          <w:rPr>
            <w:webHidden/>
          </w:rPr>
          <w:instrText xml:space="preserve"> PAGEREF _Toc212454102 \h </w:instrText>
        </w:r>
        <w:r>
          <w:rPr>
            <w:webHidden/>
          </w:rPr>
        </w:r>
        <w:r>
          <w:rPr>
            <w:webHidden/>
          </w:rPr>
          <w:fldChar w:fldCharType="separate"/>
        </w:r>
        <w:r w:rsidR="005721AF">
          <w:rPr>
            <w:webHidden/>
          </w:rPr>
          <w:t>1</w:t>
        </w:r>
        <w:r>
          <w:rPr>
            <w:webHidden/>
          </w:rPr>
          <w:fldChar w:fldCharType="end"/>
        </w:r>
      </w:hyperlink>
    </w:p>
    <w:p w14:paraId="21EC84BD" w14:textId="247EBEEC"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03" w:history="1">
        <w:r w:rsidRPr="003B4403">
          <w:rPr>
            <w:rStyle w:val="Hyperlink"/>
          </w:rPr>
          <w:t>B4.</w:t>
        </w:r>
        <w:r>
          <w:rPr>
            <w:rFonts w:asciiTheme="minorHAnsi" w:eastAsiaTheme="minorEastAsia" w:hAnsiTheme="minorHAnsi" w:cstheme="minorBidi"/>
            <w:kern w:val="2"/>
            <w:sz w:val="24"/>
            <w:szCs w:val="24"/>
            <w:lang w:val="en-US"/>
            <w14:ligatures w14:val="standardContextual"/>
          </w:rPr>
          <w:tab/>
        </w:r>
        <w:r w:rsidRPr="003B4403">
          <w:rPr>
            <w:rStyle w:val="Hyperlink"/>
          </w:rPr>
          <w:t>Enquiries</w:t>
        </w:r>
        <w:r>
          <w:rPr>
            <w:webHidden/>
          </w:rPr>
          <w:tab/>
        </w:r>
        <w:r>
          <w:rPr>
            <w:webHidden/>
          </w:rPr>
          <w:fldChar w:fldCharType="begin"/>
        </w:r>
        <w:r>
          <w:rPr>
            <w:webHidden/>
          </w:rPr>
          <w:instrText xml:space="preserve"> PAGEREF _Toc212454103 \h </w:instrText>
        </w:r>
        <w:r>
          <w:rPr>
            <w:webHidden/>
          </w:rPr>
        </w:r>
        <w:r>
          <w:rPr>
            <w:webHidden/>
          </w:rPr>
          <w:fldChar w:fldCharType="separate"/>
        </w:r>
        <w:r w:rsidR="005721AF">
          <w:rPr>
            <w:webHidden/>
          </w:rPr>
          <w:t>2</w:t>
        </w:r>
        <w:r>
          <w:rPr>
            <w:webHidden/>
          </w:rPr>
          <w:fldChar w:fldCharType="end"/>
        </w:r>
      </w:hyperlink>
    </w:p>
    <w:p w14:paraId="09AD096D" w14:textId="1B3BD462"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04" w:history="1">
        <w:r w:rsidRPr="003B4403">
          <w:rPr>
            <w:rStyle w:val="Hyperlink"/>
          </w:rPr>
          <w:t>B5.</w:t>
        </w:r>
        <w:r>
          <w:rPr>
            <w:rFonts w:asciiTheme="minorHAnsi" w:eastAsiaTheme="minorEastAsia" w:hAnsiTheme="minorHAnsi" w:cstheme="minorBidi"/>
            <w:kern w:val="2"/>
            <w:sz w:val="24"/>
            <w:szCs w:val="24"/>
            <w:lang w:val="en-US"/>
            <w14:ligatures w14:val="standardContextual"/>
          </w:rPr>
          <w:tab/>
        </w:r>
        <w:r w:rsidRPr="003B4403">
          <w:rPr>
            <w:rStyle w:val="Hyperlink"/>
          </w:rPr>
          <w:t>Confidentiality</w:t>
        </w:r>
        <w:r>
          <w:rPr>
            <w:webHidden/>
          </w:rPr>
          <w:tab/>
        </w:r>
        <w:r>
          <w:rPr>
            <w:webHidden/>
          </w:rPr>
          <w:fldChar w:fldCharType="begin"/>
        </w:r>
        <w:r>
          <w:rPr>
            <w:webHidden/>
          </w:rPr>
          <w:instrText xml:space="preserve"> PAGEREF _Toc212454104 \h </w:instrText>
        </w:r>
        <w:r>
          <w:rPr>
            <w:webHidden/>
          </w:rPr>
        </w:r>
        <w:r>
          <w:rPr>
            <w:webHidden/>
          </w:rPr>
          <w:fldChar w:fldCharType="separate"/>
        </w:r>
        <w:r w:rsidR="005721AF">
          <w:rPr>
            <w:webHidden/>
          </w:rPr>
          <w:t>2</w:t>
        </w:r>
        <w:r>
          <w:rPr>
            <w:webHidden/>
          </w:rPr>
          <w:fldChar w:fldCharType="end"/>
        </w:r>
      </w:hyperlink>
    </w:p>
    <w:p w14:paraId="4E4F4801" w14:textId="42A76898"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05" w:history="1">
        <w:r w:rsidRPr="003B4403">
          <w:rPr>
            <w:rStyle w:val="Hyperlink"/>
          </w:rPr>
          <w:t>B6.</w:t>
        </w:r>
        <w:r>
          <w:rPr>
            <w:rFonts w:asciiTheme="minorHAnsi" w:eastAsiaTheme="minorEastAsia" w:hAnsiTheme="minorHAnsi" w:cstheme="minorBidi"/>
            <w:kern w:val="2"/>
            <w:sz w:val="24"/>
            <w:szCs w:val="24"/>
            <w:lang w:val="en-US"/>
            <w14:ligatures w14:val="standardContextual"/>
          </w:rPr>
          <w:tab/>
        </w:r>
        <w:r w:rsidRPr="003B4403">
          <w:rPr>
            <w:rStyle w:val="Hyperlink"/>
          </w:rPr>
          <w:t>Addenda</w:t>
        </w:r>
        <w:r>
          <w:rPr>
            <w:webHidden/>
          </w:rPr>
          <w:tab/>
        </w:r>
        <w:r>
          <w:rPr>
            <w:webHidden/>
          </w:rPr>
          <w:fldChar w:fldCharType="begin"/>
        </w:r>
        <w:r>
          <w:rPr>
            <w:webHidden/>
          </w:rPr>
          <w:instrText xml:space="preserve"> PAGEREF _Toc212454105 \h </w:instrText>
        </w:r>
        <w:r>
          <w:rPr>
            <w:webHidden/>
          </w:rPr>
        </w:r>
        <w:r>
          <w:rPr>
            <w:webHidden/>
          </w:rPr>
          <w:fldChar w:fldCharType="separate"/>
        </w:r>
        <w:r w:rsidR="005721AF">
          <w:rPr>
            <w:webHidden/>
          </w:rPr>
          <w:t>2</w:t>
        </w:r>
        <w:r>
          <w:rPr>
            <w:webHidden/>
          </w:rPr>
          <w:fldChar w:fldCharType="end"/>
        </w:r>
      </w:hyperlink>
    </w:p>
    <w:p w14:paraId="528A2B0C" w14:textId="48163F7D"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06" w:history="1">
        <w:r w:rsidRPr="003B4403">
          <w:rPr>
            <w:rStyle w:val="Hyperlink"/>
          </w:rPr>
          <w:t>B7.</w:t>
        </w:r>
        <w:r>
          <w:rPr>
            <w:rFonts w:asciiTheme="minorHAnsi" w:eastAsiaTheme="minorEastAsia" w:hAnsiTheme="minorHAnsi" w:cstheme="minorBidi"/>
            <w:kern w:val="2"/>
            <w:sz w:val="24"/>
            <w:szCs w:val="24"/>
            <w:lang w:val="en-US"/>
            <w14:ligatures w14:val="standardContextual"/>
          </w:rPr>
          <w:tab/>
        </w:r>
        <w:r w:rsidRPr="003B4403">
          <w:rPr>
            <w:rStyle w:val="Hyperlink"/>
          </w:rPr>
          <w:t>Substitutes</w:t>
        </w:r>
        <w:r>
          <w:rPr>
            <w:webHidden/>
          </w:rPr>
          <w:tab/>
        </w:r>
        <w:r>
          <w:rPr>
            <w:webHidden/>
          </w:rPr>
          <w:fldChar w:fldCharType="begin"/>
        </w:r>
        <w:r>
          <w:rPr>
            <w:webHidden/>
          </w:rPr>
          <w:instrText xml:space="preserve"> PAGEREF _Toc212454106 \h </w:instrText>
        </w:r>
        <w:r>
          <w:rPr>
            <w:webHidden/>
          </w:rPr>
        </w:r>
        <w:r>
          <w:rPr>
            <w:webHidden/>
          </w:rPr>
          <w:fldChar w:fldCharType="separate"/>
        </w:r>
        <w:r w:rsidR="005721AF">
          <w:rPr>
            <w:webHidden/>
          </w:rPr>
          <w:t>3</w:t>
        </w:r>
        <w:r>
          <w:rPr>
            <w:webHidden/>
          </w:rPr>
          <w:fldChar w:fldCharType="end"/>
        </w:r>
      </w:hyperlink>
    </w:p>
    <w:p w14:paraId="19A25FA7" w14:textId="2DBED461"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07" w:history="1">
        <w:r w:rsidRPr="003B4403">
          <w:rPr>
            <w:rStyle w:val="Hyperlink"/>
          </w:rPr>
          <w:t>B8.</w:t>
        </w:r>
        <w:r>
          <w:rPr>
            <w:rFonts w:asciiTheme="minorHAnsi" w:eastAsiaTheme="minorEastAsia" w:hAnsiTheme="minorHAnsi" w:cstheme="minorBidi"/>
            <w:kern w:val="2"/>
            <w:sz w:val="24"/>
            <w:szCs w:val="24"/>
            <w:lang w:val="en-US"/>
            <w14:ligatures w14:val="standardContextual"/>
          </w:rPr>
          <w:tab/>
        </w:r>
        <w:r w:rsidRPr="003B4403">
          <w:rPr>
            <w:rStyle w:val="Hyperlink"/>
          </w:rPr>
          <w:t>Bid Components</w:t>
        </w:r>
        <w:r>
          <w:rPr>
            <w:webHidden/>
          </w:rPr>
          <w:tab/>
        </w:r>
        <w:r>
          <w:rPr>
            <w:webHidden/>
          </w:rPr>
          <w:fldChar w:fldCharType="begin"/>
        </w:r>
        <w:r>
          <w:rPr>
            <w:webHidden/>
          </w:rPr>
          <w:instrText xml:space="preserve"> PAGEREF _Toc212454107 \h </w:instrText>
        </w:r>
        <w:r>
          <w:rPr>
            <w:webHidden/>
          </w:rPr>
        </w:r>
        <w:r>
          <w:rPr>
            <w:webHidden/>
          </w:rPr>
          <w:fldChar w:fldCharType="separate"/>
        </w:r>
        <w:r w:rsidR="005721AF">
          <w:rPr>
            <w:webHidden/>
          </w:rPr>
          <w:t>4</w:t>
        </w:r>
        <w:r>
          <w:rPr>
            <w:webHidden/>
          </w:rPr>
          <w:fldChar w:fldCharType="end"/>
        </w:r>
      </w:hyperlink>
    </w:p>
    <w:p w14:paraId="053C398D" w14:textId="7B91F884"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08" w:history="1">
        <w:r w:rsidRPr="003B4403">
          <w:rPr>
            <w:rStyle w:val="Hyperlink"/>
          </w:rPr>
          <w:t>B9.</w:t>
        </w:r>
        <w:r>
          <w:rPr>
            <w:rFonts w:asciiTheme="minorHAnsi" w:eastAsiaTheme="minorEastAsia" w:hAnsiTheme="minorHAnsi" w:cstheme="minorBidi"/>
            <w:kern w:val="2"/>
            <w:sz w:val="24"/>
            <w:szCs w:val="24"/>
            <w:lang w:val="en-US"/>
            <w14:ligatures w14:val="standardContextual"/>
          </w:rPr>
          <w:tab/>
        </w:r>
        <w:r w:rsidRPr="003B4403">
          <w:rPr>
            <w:rStyle w:val="Hyperlink"/>
          </w:rPr>
          <w:t>Bid</w:t>
        </w:r>
        <w:r>
          <w:rPr>
            <w:webHidden/>
          </w:rPr>
          <w:tab/>
        </w:r>
        <w:r>
          <w:rPr>
            <w:webHidden/>
          </w:rPr>
          <w:fldChar w:fldCharType="begin"/>
        </w:r>
        <w:r>
          <w:rPr>
            <w:webHidden/>
          </w:rPr>
          <w:instrText xml:space="preserve"> PAGEREF _Toc212454108 \h </w:instrText>
        </w:r>
        <w:r>
          <w:rPr>
            <w:webHidden/>
          </w:rPr>
        </w:r>
        <w:r>
          <w:rPr>
            <w:webHidden/>
          </w:rPr>
          <w:fldChar w:fldCharType="separate"/>
        </w:r>
        <w:r w:rsidR="005721AF">
          <w:rPr>
            <w:webHidden/>
          </w:rPr>
          <w:t>4</w:t>
        </w:r>
        <w:r>
          <w:rPr>
            <w:webHidden/>
          </w:rPr>
          <w:fldChar w:fldCharType="end"/>
        </w:r>
      </w:hyperlink>
    </w:p>
    <w:p w14:paraId="72788C51" w14:textId="23CFA22E"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09" w:history="1">
        <w:r w:rsidRPr="003B4403">
          <w:rPr>
            <w:rStyle w:val="Hyperlink"/>
          </w:rPr>
          <w:t>B10.</w:t>
        </w:r>
        <w:r>
          <w:rPr>
            <w:rFonts w:asciiTheme="minorHAnsi" w:eastAsiaTheme="minorEastAsia" w:hAnsiTheme="minorHAnsi" w:cstheme="minorBidi"/>
            <w:kern w:val="2"/>
            <w:sz w:val="24"/>
            <w:szCs w:val="24"/>
            <w:lang w:val="en-US"/>
            <w14:ligatures w14:val="standardContextual"/>
          </w:rPr>
          <w:tab/>
        </w:r>
        <w:r w:rsidRPr="003B4403">
          <w:rPr>
            <w:rStyle w:val="Hyperlink"/>
          </w:rPr>
          <w:t>Prices</w:t>
        </w:r>
        <w:r>
          <w:rPr>
            <w:webHidden/>
          </w:rPr>
          <w:tab/>
        </w:r>
        <w:r>
          <w:rPr>
            <w:webHidden/>
          </w:rPr>
          <w:fldChar w:fldCharType="begin"/>
        </w:r>
        <w:r>
          <w:rPr>
            <w:webHidden/>
          </w:rPr>
          <w:instrText xml:space="preserve"> PAGEREF _Toc212454109 \h </w:instrText>
        </w:r>
        <w:r>
          <w:rPr>
            <w:webHidden/>
          </w:rPr>
        </w:r>
        <w:r>
          <w:rPr>
            <w:webHidden/>
          </w:rPr>
          <w:fldChar w:fldCharType="separate"/>
        </w:r>
        <w:r w:rsidR="005721AF">
          <w:rPr>
            <w:webHidden/>
          </w:rPr>
          <w:t>5</w:t>
        </w:r>
        <w:r>
          <w:rPr>
            <w:webHidden/>
          </w:rPr>
          <w:fldChar w:fldCharType="end"/>
        </w:r>
      </w:hyperlink>
    </w:p>
    <w:p w14:paraId="15AC052D" w14:textId="25AC5033"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10" w:history="1">
        <w:r w:rsidRPr="003B4403">
          <w:rPr>
            <w:rStyle w:val="Hyperlink"/>
          </w:rPr>
          <w:t>B11.</w:t>
        </w:r>
        <w:r>
          <w:rPr>
            <w:rFonts w:asciiTheme="minorHAnsi" w:eastAsiaTheme="minorEastAsia" w:hAnsiTheme="minorHAnsi" w:cstheme="minorBidi"/>
            <w:kern w:val="2"/>
            <w:sz w:val="24"/>
            <w:szCs w:val="24"/>
            <w:lang w:val="en-US"/>
            <w14:ligatures w14:val="standardContextual"/>
          </w:rPr>
          <w:tab/>
        </w:r>
        <w:r w:rsidRPr="003B4403">
          <w:rPr>
            <w:rStyle w:val="Hyperlink"/>
          </w:rPr>
          <w:t>Disclosure</w:t>
        </w:r>
        <w:r>
          <w:rPr>
            <w:webHidden/>
          </w:rPr>
          <w:tab/>
        </w:r>
        <w:r>
          <w:rPr>
            <w:webHidden/>
          </w:rPr>
          <w:fldChar w:fldCharType="begin"/>
        </w:r>
        <w:r>
          <w:rPr>
            <w:webHidden/>
          </w:rPr>
          <w:instrText xml:space="preserve"> PAGEREF _Toc212454110 \h </w:instrText>
        </w:r>
        <w:r>
          <w:rPr>
            <w:webHidden/>
          </w:rPr>
        </w:r>
        <w:r>
          <w:rPr>
            <w:webHidden/>
          </w:rPr>
          <w:fldChar w:fldCharType="separate"/>
        </w:r>
        <w:r w:rsidR="005721AF">
          <w:rPr>
            <w:webHidden/>
          </w:rPr>
          <w:t>5</w:t>
        </w:r>
        <w:r>
          <w:rPr>
            <w:webHidden/>
          </w:rPr>
          <w:fldChar w:fldCharType="end"/>
        </w:r>
      </w:hyperlink>
    </w:p>
    <w:p w14:paraId="034F4BAB" w14:textId="742065E9"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11" w:history="1">
        <w:r w:rsidRPr="003B4403">
          <w:rPr>
            <w:rStyle w:val="Hyperlink"/>
          </w:rPr>
          <w:t>B12.</w:t>
        </w:r>
        <w:r>
          <w:rPr>
            <w:rFonts w:asciiTheme="minorHAnsi" w:eastAsiaTheme="minorEastAsia" w:hAnsiTheme="minorHAnsi" w:cstheme="minorBidi"/>
            <w:kern w:val="2"/>
            <w:sz w:val="24"/>
            <w:szCs w:val="24"/>
            <w:lang w:val="en-US"/>
            <w14:ligatures w14:val="standardContextual"/>
          </w:rPr>
          <w:tab/>
        </w:r>
        <w:r w:rsidRPr="003B4403">
          <w:rPr>
            <w:rStyle w:val="Hyperlink"/>
          </w:rPr>
          <w:t>Conflict of Interest and Good Faith</w:t>
        </w:r>
        <w:r>
          <w:rPr>
            <w:webHidden/>
          </w:rPr>
          <w:tab/>
        </w:r>
        <w:r>
          <w:rPr>
            <w:webHidden/>
          </w:rPr>
          <w:fldChar w:fldCharType="begin"/>
        </w:r>
        <w:r>
          <w:rPr>
            <w:webHidden/>
          </w:rPr>
          <w:instrText xml:space="preserve"> PAGEREF _Toc212454111 \h </w:instrText>
        </w:r>
        <w:r>
          <w:rPr>
            <w:webHidden/>
          </w:rPr>
        </w:r>
        <w:r>
          <w:rPr>
            <w:webHidden/>
          </w:rPr>
          <w:fldChar w:fldCharType="separate"/>
        </w:r>
        <w:r w:rsidR="005721AF">
          <w:rPr>
            <w:webHidden/>
          </w:rPr>
          <w:t>5</w:t>
        </w:r>
        <w:r>
          <w:rPr>
            <w:webHidden/>
          </w:rPr>
          <w:fldChar w:fldCharType="end"/>
        </w:r>
      </w:hyperlink>
    </w:p>
    <w:p w14:paraId="14169B11" w14:textId="073B54A8"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12" w:history="1">
        <w:r w:rsidRPr="003B4403">
          <w:rPr>
            <w:rStyle w:val="Hyperlink"/>
          </w:rPr>
          <w:t>B13.</w:t>
        </w:r>
        <w:r>
          <w:rPr>
            <w:rFonts w:asciiTheme="minorHAnsi" w:eastAsiaTheme="minorEastAsia" w:hAnsiTheme="minorHAnsi" w:cstheme="minorBidi"/>
            <w:kern w:val="2"/>
            <w:sz w:val="24"/>
            <w:szCs w:val="24"/>
            <w:lang w:val="en-US"/>
            <w14:ligatures w14:val="standardContextual"/>
          </w:rPr>
          <w:tab/>
        </w:r>
        <w:r w:rsidRPr="003B4403">
          <w:rPr>
            <w:rStyle w:val="Hyperlink"/>
          </w:rPr>
          <w:t>Qualification</w:t>
        </w:r>
        <w:r>
          <w:rPr>
            <w:webHidden/>
          </w:rPr>
          <w:tab/>
        </w:r>
        <w:r>
          <w:rPr>
            <w:webHidden/>
          </w:rPr>
          <w:fldChar w:fldCharType="begin"/>
        </w:r>
        <w:r>
          <w:rPr>
            <w:webHidden/>
          </w:rPr>
          <w:instrText xml:space="preserve"> PAGEREF _Toc212454112 \h </w:instrText>
        </w:r>
        <w:r>
          <w:rPr>
            <w:webHidden/>
          </w:rPr>
        </w:r>
        <w:r>
          <w:rPr>
            <w:webHidden/>
          </w:rPr>
          <w:fldChar w:fldCharType="separate"/>
        </w:r>
        <w:r w:rsidR="005721AF">
          <w:rPr>
            <w:webHidden/>
          </w:rPr>
          <w:t>7</w:t>
        </w:r>
        <w:r>
          <w:rPr>
            <w:webHidden/>
          </w:rPr>
          <w:fldChar w:fldCharType="end"/>
        </w:r>
      </w:hyperlink>
    </w:p>
    <w:p w14:paraId="42479AA4" w14:textId="3F4B2EEC"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13" w:history="1">
        <w:r w:rsidRPr="003B4403">
          <w:rPr>
            <w:rStyle w:val="Hyperlink"/>
          </w:rPr>
          <w:t>B14.</w:t>
        </w:r>
        <w:r>
          <w:rPr>
            <w:rFonts w:asciiTheme="minorHAnsi" w:eastAsiaTheme="minorEastAsia" w:hAnsiTheme="minorHAnsi" w:cstheme="minorBidi"/>
            <w:kern w:val="2"/>
            <w:sz w:val="24"/>
            <w:szCs w:val="24"/>
            <w:lang w:val="en-US"/>
            <w14:ligatures w14:val="standardContextual"/>
          </w:rPr>
          <w:tab/>
        </w:r>
        <w:r w:rsidRPr="003B4403">
          <w:rPr>
            <w:rStyle w:val="Hyperlink"/>
          </w:rPr>
          <w:t>Bid Security</w:t>
        </w:r>
        <w:r>
          <w:rPr>
            <w:webHidden/>
          </w:rPr>
          <w:tab/>
        </w:r>
        <w:r>
          <w:rPr>
            <w:webHidden/>
          </w:rPr>
          <w:fldChar w:fldCharType="begin"/>
        </w:r>
        <w:r>
          <w:rPr>
            <w:webHidden/>
          </w:rPr>
          <w:instrText xml:space="preserve"> PAGEREF _Toc212454113 \h </w:instrText>
        </w:r>
        <w:r>
          <w:rPr>
            <w:webHidden/>
          </w:rPr>
        </w:r>
        <w:r>
          <w:rPr>
            <w:webHidden/>
          </w:rPr>
          <w:fldChar w:fldCharType="separate"/>
        </w:r>
        <w:r w:rsidR="005721AF">
          <w:rPr>
            <w:webHidden/>
          </w:rPr>
          <w:t>8</w:t>
        </w:r>
        <w:r>
          <w:rPr>
            <w:webHidden/>
          </w:rPr>
          <w:fldChar w:fldCharType="end"/>
        </w:r>
      </w:hyperlink>
    </w:p>
    <w:p w14:paraId="500470A6" w14:textId="29214E53"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14" w:history="1">
        <w:r w:rsidRPr="003B4403">
          <w:rPr>
            <w:rStyle w:val="Hyperlink"/>
          </w:rPr>
          <w:t>B15.</w:t>
        </w:r>
        <w:r>
          <w:rPr>
            <w:rFonts w:asciiTheme="minorHAnsi" w:eastAsiaTheme="minorEastAsia" w:hAnsiTheme="minorHAnsi" w:cstheme="minorBidi"/>
            <w:kern w:val="2"/>
            <w:sz w:val="24"/>
            <w:szCs w:val="24"/>
            <w:lang w:val="en-US"/>
            <w14:ligatures w14:val="standardContextual"/>
          </w:rPr>
          <w:tab/>
        </w:r>
        <w:r w:rsidRPr="003B4403">
          <w:rPr>
            <w:rStyle w:val="Hyperlink"/>
          </w:rPr>
          <w:t xml:space="preserve">Opening of </w:t>
        </w:r>
        <w:r w:rsidRPr="003B4403">
          <w:rPr>
            <w:rStyle w:val="Hyperlink"/>
            <w:rFonts w:cs="Arial"/>
          </w:rPr>
          <w:t>Bids and Release of Information</w:t>
        </w:r>
        <w:r>
          <w:rPr>
            <w:webHidden/>
          </w:rPr>
          <w:tab/>
        </w:r>
        <w:r>
          <w:rPr>
            <w:webHidden/>
          </w:rPr>
          <w:fldChar w:fldCharType="begin"/>
        </w:r>
        <w:r>
          <w:rPr>
            <w:webHidden/>
          </w:rPr>
          <w:instrText xml:space="preserve"> PAGEREF _Toc212454114 \h </w:instrText>
        </w:r>
        <w:r>
          <w:rPr>
            <w:webHidden/>
          </w:rPr>
        </w:r>
        <w:r>
          <w:rPr>
            <w:webHidden/>
          </w:rPr>
          <w:fldChar w:fldCharType="separate"/>
        </w:r>
        <w:r w:rsidR="005721AF">
          <w:rPr>
            <w:webHidden/>
          </w:rPr>
          <w:t>8</w:t>
        </w:r>
        <w:r>
          <w:rPr>
            <w:webHidden/>
          </w:rPr>
          <w:fldChar w:fldCharType="end"/>
        </w:r>
      </w:hyperlink>
    </w:p>
    <w:p w14:paraId="55627FCC" w14:textId="4739CD5A"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15" w:history="1">
        <w:r w:rsidRPr="003B4403">
          <w:rPr>
            <w:rStyle w:val="Hyperlink"/>
          </w:rPr>
          <w:t>B16.</w:t>
        </w:r>
        <w:r>
          <w:rPr>
            <w:rFonts w:asciiTheme="minorHAnsi" w:eastAsiaTheme="minorEastAsia" w:hAnsiTheme="minorHAnsi" w:cstheme="minorBidi"/>
            <w:kern w:val="2"/>
            <w:sz w:val="24"/>
            <w:szCs w:val="24"/>
            <w:lang w:val="en-US"/>
            <w14:ligatures w14:val="standardContextual"/>
          </w:rPr>
          <w:tab/>
        </w:r>
        <w:r w:rsidRPr="003B4403">
          <w:rPr>
            <w:rStyle w:val="Hyperlink"/>
          </w:rPr>
          <w:t>Irrevocable Bid</w:t>
        </w:r>
        <w:r>
          <w:rPr>
            <w:webHidden/>
          </w:rPr>
          <w:tab/>
        </w:r>
        <w:r>
          <w:rPr>
            <w:webHidden/>
          </w:rPr>
          <w:fldChar w:fldCharType="begin"/>
        </w:r>
        <w:r>
          <w:rPr>
            <w:webHidden/>
          </w:rPr>
          <w:instrText xml:space="preserve"> PAGEREF _Toc212454115 \h </w:instrText>
        </w:r>
        <w:r>
          <w:rPr>
            <w:webHidden/>
          </w:rPr>
        </w:r>
        <w:r>
          <w:rPr>
            <w:webHidden/>
          </w:rPr>
          <w:fldChar w:fldCharType="separate"/>
        </w:r>
        <w:r w:rsidR="005721AF">
          <w:rPr>
            <w:webHidden/>
          </w:rPr>
          <w:t>9</w:t>
        </w:r>
        <w:r>
          <w:rPr>
            <w:webHidden/>
          </w:rPr>
          <w:fldChar w:fldCharType="end"/>
        </w:r>
      </w:hyperlink>
    </w:p>
    <w:p w14:paraId="3ECD99BD" w14:textId="68094E40"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16" w:history="1">
        <w:r w:rsidRPr="003B4403">
          <w:rPr>
            <w:rStyle w:val="Hyperlink"/>
          </w:rPr>
          <w:t>B17.</w:t>
        </w:r>
        <w:r>
          <w:rPr>
            <w:rFonts w:asciiTheme="minorHAnsi" w:eastAsiaTheme="minorEastAsia" w:hAnsiTheme="minorHAnsi" w:cstheme="minorBidi"/>
            <w:kern w:val="2"/>
            <w:sz w:val="24"/>
            <w:szCs w:val="24"/>
            <w:lang w:val="en-US"/>
            <w14:ligatures w14:val="standardContextual"/>
          </w:rPr>
          <w:tab/>
        </w:r>
        <w:r w:rsidRPr="003B4403">
          <w:rPr>
            <w:rStyle w:val="Hyperlink"/>
          </w:rPr>
          <w:t>Withdrawal of Bids</w:t>
        </w:r>
        <w:r>
          <w:rPr>
            <w:webHidden/>
          </w:rPr>
          <w:tab/>
        </w:r>
        <w:r>
          <w:rPr>
            <w:webHidden/>
          </w:rPr>
          <w:fldChar w:fldCharType="begin"/>
        </w:r>
        <w:r>
          <w:rPr>
            <w:webHidden/>
          </w:rPr>
          <w:instrText xml:space="preserve"> PAGEREF _Toc212454116 \h </w:instrText>
        </w:r>
        <w:r>
          <w:rPr>
            <w:webHidden/>
          </w:rPr>
        </w:r>
        <w:r>
          <w:rPr>
            <w:webHidden/>
          </w:rPr>
          <w:fldChar w:fldCharType="separate"/>
        </w:r>
        <w:r w:rsidR="005721AF">
          <w:rPr>
            <w:webHidden/>
          </w:rPr>
          <w:t>9</w:t>
        </w:r>
        <w:r>
          <w:rPr>
            <w:webHidden/>
          </w:rPr>
          <w:fldChar w:fldCharType="end"/>
        </w:r>
      </w:hyperlink>
    </w:p>
    <w:p w14:paraId="708FBF53" w14:textId="09B5EE71"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17" w:history="1">
        <w:r w:rsidRPr="003B4403">
          <w:rPr>
            <w:rStyle w:val="Hyperlink"/>
          </w:rPr>
          <w:t>B18.</w:t>
        </w:r>
        <w:r>
          <w:rPr>
            <w:rFonts w:asciiTheme="minorHAnsi" w:eastAsiaTheme="minorEastAsia" w:hAnsiTheme="minorHAnsi" w:cstheme="minorBidi"/>
            <w:kern w:val="2"/>
            <w:sz w:val="24"/>
            <w:szCs w:val="24"/>
            <w:lang w:val="en-US"/>
            <w14:ligatures w14:val="standardContextual"/>
          </w:rPr>
          <w:tab/>
        </w:r>
        <w:r w:rsidRPr="003B4403">
          <w:rPr>
            <w:rStyle w:val="Hyperlink"/>
          </w:rPr>
          <w:t>Evaluation of Bids</w:t>
        </w:r>
        <w:r>
          <w:rPr>
            <w:webHidden/>
          </w:rPr>
          <w:tab/>
        </w:r>
        <w:r>
          <w:rPr>
            <w:webHidden/>
          </w:rPr>
          <w:fldChar w:fldCharType="begin"/>
        </w:r>
        <w:r>
          <w:rPr>
            <w:webHidden/>
          </w:rPr>
          <w:instrText xml:space="preserve"> PAGEREF _Toc212454117 \h </w:instrText>
        </w:r>
        <w:r>
          <w:rPr>
            <w:webHidden/>
          </w:rPr>
        </w:r>
        <w:r>
          <w:rPr>
            <w:webHidden/>
          </w:rPr>
          <w:fldChar w:fldCharType="separate"/>
        </w:r>
        <w:r w:rsidR="005721AF">
          <w:rPr>
            <w:webHidden/>
          </w:rPr>
          <w:t>9</w:t>
        </w:r>
        <w:r>
          <w:rPr>
            <w:webHidden/>
          </w:rPr>
          <w:fldChar w:fldCharType="end"/>
        </w:r>
      </w:hyperlink>
    </w:p>
    <w:p w14:paraId="55ABC0EC" w14:textId="5D060A25"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18" w:history="1">
        <w:r w:rsidRPr="003B4403">
          <w:rPr>
            <w:rStyle w:val="Hyperlink"/>
          </w:rPr>
          <w:t>B19.</w:t>
        </w:r>
        <w:r>
          <w:rPr>
            <w:rFonts w:asciiTheme="minorHAnsi" w:eastAsiaTheme="minorEastAsia" w:hAnsiTheme="minorHAnsi" w:cstheme="minorBidi"/>
            <w:kern w:val="2"/>
            <w:sz w:val="24"/>
            <w:szCs w:val="24"/>
            <w:lang w:val="en-US"/>
            <w14:ligatures w14:val="standardContextual"/>
          </w:rPr>
          <w:tab/>
        </w:r>
        <w:r w:rsidRPr="003B4403">
          <w:rPr>
            <w:rStyle w:val="Hyperlink"/>
          </w:rPr>
          <w:t>Award of Contract</w:t>
        </w:r>
        <w:r>
          <w:rPr>
            <w:webHidden/>
          </w:rPr>
          <w:tab/>
        </w:r>
        <w:r>
          <w:rPr>
            <w:webHidden/>
          </w:rPr>
          <w:fldChar w:fldCharType="begin"/>
        </w:r>
        <w:r>
          <w:rPr>
            <w:webHidden/>
          </w:rPr>
          <w:instrText xml:space="preserve"> PAGEREF _Toc212454118 \h </w:instrText>
        </w:r>
        <w:r>
          <w:rPr>
            <w:webHidden/>
          </w:rPr>
        </w:r>
        <w:r>
          <w:rPr>
            <w:webHidden/>
          </w:rPr>
          <w:fldChar w:fldCharType="separate"/>
        </w:r>
        <w:r w:rsidR="005721AF">
          <w:rPr>
            <w:webHidden/>
          </w:rPr>
          <w:t>10</w:t>
        </w:r>
        <w:r>
          <w:rPr>
            <w:webHidden/>
          </w:rPr>
          <w:fldChar w:fldCharType="end"/>
        </w:r>
      </w:hyperlink>
    </w:p>
    <w:p w14:paraId="3914FB9F" w14:textId="77777777" w:rsidR="0032569D" w:rsidRDefault="0032569D">
      <w:pPr>
        <w:pStyle w:val="TOC1"/>
        <w:rPr>
          <w:rFonts w:asciiTheme="minorHAnsi" w:eastAsiaTheme="minorEastAsia" w:hAnsiTheme="minorHAnsi" w:cstheme="minorBidi"/>
          <w:b w:val="0"/>
          <w:caps w:val="0"/>
          <w:kern w:val="2"/>
          <w:sz w:val="24"/>
          <w:lang w:val="en-US"/>
          <w14:ligatures w14:val="standardContextual"/>
        </w:rPr>
      </w:pPr>
      <w:hyperlink w:anchor="_Toc212454119" w:history="1">
        <w:r w:rsidRPr="003B4403">
          <w:rPr>
            <w:rStyle w:val="Hyperlink"/>
          </w:rPr>
          <w:t>PART C - General Conditions</w:t>
        </w:r>
      </w:hyperlink>
    </w:p>
    <w:p w14:paraId="7505CD16" w14:textId="23C405B9"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20" w:history="1">
        <w:r w:rsidRPr="003B4403">
          <w:rPr>
            <w:rStyle w:val="Hyperlink"/>
          </w:rPr>
          <w:t>C0.</w:t>
        </w:r>
        <w:r>
          <w:rPr>
            <w:rFonts w:asciiTheme="minorHAnsi" w:eastAsiaTheme="minorEastAsia" w:hAnsiTheme="minorHAnsi" w:cstheme="minorBidi"/>
            <w:kern w:val="2"/>
            <w:sz w:val="24"/>
            <w:szCs w:val="24"/>
            <w:lang w:val="en-US"/>
            <w14:ligatures w14:val="standardContextual"/>
          </w:rPr>
          <w:tab/>
        </w:r>
        <w:r w:rsidRPr="003B4403">
          <w:rPr>
            <w:rStyle w:val="Hyperlink"/>
          </w:rPr>
          <w:t>General Conditions</w:t>
        </w:r>
        <w:r>
          <w:rPr>
            <w:webHidden/>
          </w:rPr>
          <w:tab/>
        </w:r>
        <w:r>
          <w:rPr>
            <w:webHidden/>
          </w:rPr>
          <w:fldChar w:fldCharType="begin"/>
        </w:r>
        <w:r>
          <w:rPr>
            <w:webHidden/>
          </w:rPr>
          <w:instrText xml:space="preserve"> PAGEREF _Toc212454120 \h </w:instrText>
        </w:r>
        <w:r>
          <w:rPr>
            <w:webHidden/>
          </w:rPr>
        </w:r>
        <w:r>
          <w:rPr>
            <w:webHidden/>
          </w:rPr>
          <w:fldChar w:fldCharType="separate"/>
        </w:r>
        <w:r w:rsidR="005721AF">
          <w:rPr>
            <w:webHidden/>
          </w:rPr>
          <w:t>1</w:t>
        </w:r>
        <w:r>
          <w:rPr>
            <w:webHidden/>
          </w:rPr>
          <w:fldChar w:fldCharType="end"/>
        </w:r>
      </w:hyperlink>
    </w:p>
    <w:p w14:paraId="7A99CC62" w14:textId="77777777" w:rsidR="0032569D" w:rsidRDefault="0032569D">
      <w:pPr>
        <w:pStyle w:val="TOC1"/>
        <w:rPr>
          <w:rFonts w:asciiTheme="minorHAnsi" w:eastAsiaTheme="minorEastAsia" w:hAnsiTheme="minorHAnsi" w:cstheme="minorBidi"/>
          <w:b w:val="0"/>
          <w:caps w:val="0"/>
          <w:kern w:val="2"/>
          <w:sz w:val="24"/>
          <w:lang w:val="en-US"/>
          <w14:ligatures w14:val="standardContextual"/>
        </w:rPr>
      </w:pPr>
      <w:hyperlink w:anchor="_Toc212454121" w:history="1">
        <w:r w:rsidRPr="003B4403">
          <w:rPr>
            <w:rStyle w:val="Hyperlink"/>
          </w:rPr>
          <w:t>PART D - Supplemental Conditions</w:t>
        </w:r>
      </w:hyperlink>
    </w:p>
    <w:p w14:paraId="7942D47E" w14:textId="77777777" w:rsidR="0032569D" w:rsidRDefault="0032569D">
      <w:pPr>
        <w:pStyle w:val="TOC2"/>
        <w:rPr>
          <w:rFonts w:asciiTheme="minorHAnsi" w:eastAsiaTheme="minorEastAsia" w:hAnsiTheme="minorHAnsi" w:cstheme="minorBidi"/>
          <w:b w:val="0"/>
          <w:noProof/>
          <w:kern w:val="2"/>
          <w:sz w:val="24"/>
          <w:lang w:val="en-US"/>
          <w14:ligatures w14:val="standardContextual"/>
        </w:rPr>
      </w:pPr>
      <w:hyperlink w:anchor="_Toc212454122" w:history="1">
        <w:r w:rsidRPr="003B4403">
          <w:rPr>
            <w:rStyle w:val="Hyperlink"/>
            <w:noProof/>
          </w:rPr>
          <w:t>General</w:t>
        </w:r>
      </w:hyperlink>
    </w:p>
    <w:p w14:paraId="13DEE095" w14:textId="0345D3EB"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23" w:history="1">
        <w:r w:rsidRPr="003B4403">
          <w:rPr>
            <w:rStyle w:val="Hyperlink"/>
          </w:rPr>
          <w:t>D1.</w:t>
        </w:r>
        <w:r>
          <w:rPr>
            <w:rFonts w:asciiTheme="minorHAnsi" w:eastAsiaTheme="minorEastAsia" w:hAnsiTheme="minorHAnsi" w:cstheme="minorBidi"/>
            <w:kern w:val="2"/>
            <w:sz w:val="24"/>
            <w:szCs w:val="24"/>
            <w:lang w:val="en-US"/>
            <w14:ligatures w14:val="standardContextual"/>
          </w:rPr>
          <w:tab/>
        </w:r>
        <w:r w:rsidRPr="003B4403">
          <w:rPr>
            <w:rStyle w:val="Hyperlink"/>
          </w:rPr>
          <w:t>General Conditions</w:t>
        </w:r>
        <w:r>
          <w:rPr>
            <w:webHidden/>
          </w:rPr>
          <w:tab/>
        </w:r>
        <w:r>
          <w:rPr>
            <w:webHidden/>
          </w:rPr>
          <w:fldChar w:fldCharType="begin"/>
        </w:r>
        <w:r>
          <w:rPr>
            <w:webHidden/>
          </w:rPr>
          <w:instrText xml:space="preserve"> PAGEREF _Toc212454123 \h </w:instrText>
        </w:r>
        <w:r>
          <w:rPr>
            <w:webHidden/>
          </w:rPr>
        </w:r>
        <w:r>
          <w:rPr>
            <w:webHidden/>
          </w:rPr>
          <w:fldChar w:fldCharType="separate"/>
        </w:r>
        <w:r w:rsidR="005721AF">
          <w:rPr>
            <w:webHidden/>
          </w:rPr>
          <w:t>1</w:t>
        </w:r>
        <w:r>
          <w:rPr>
            <w:webHidden/>
          </w:rPr>
          <w:fldChar w:fldCharType="end"/>
        </w:r>
      </w:hyperlink>
    </w:p>
    <w:p w14:paraId="685A82E0" w14:textId="24AE7AB7"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24" w:history="1">
        <w:r w:rsidRPr="003B4403">
          <w:rPr>
            <w:rStyle w:val="Hyperlink"/>
          </w:rPr>
          <w:t>D2.</w:t>
        </w:r>
        <w:r>
          <w:rPr>
            <w:rFonts w:asciiTheme="minorHAnsi" w:eastAsiaTheme="minorEastAsia" w:hAnsiTheme="minorHAnsi" w:cstheme="minorBidi"/>
            <w:kern w:val="2"/>
            <w:sz w:val="24"/>
            <w:szCs w:val="24"/>
            <w:lang w:val="en-US"/>
            <w14:ligatures w14:val="standardContextual"/>
          </w:rPr>
          <w:tab/>
        </w:r>
        <w:r w:rsidRPr="003B4403">
          <w:rPr>
            <w:rStyle w:val="Hyperlink"/>
          </w:rPr>
          <w:t>Scope of Work</w:t>
        </w:r>
        <w:r>
          <w:rPr>
            <w:webHidden/>
          </w:rPr>
          <w:tab/>
        </w:r>
        <w:r>
          <w:rPr>
            <w:webHidden/>
          </w:rPr>
          <w:fldChar w:fldCharType="begin"/>
        </w:r>
        <w:r>
          <w:rPr>
            <w:webHidden/>
          </w:rPr>
          <w:instrText xml:space="preserve"> PAGEREF _Toc212454124 \h </w:instrText>
        </w:r>
        <w:r>
          <w:rPr>
            <w:webHidden/>
          </w:rPr>
        </w:r>
        <w:r>
          <w:rPr>
            <w:webHidden/>
          </w:rPr>
          <w:fldChar w:fldCharType="separate"/>
        </w:r>
        <w:r w:rsidR="005721AF">
          <w:rPr>
            <w:webHidden/>
          </w:rPr>
          <w:t>1</w:t>
        </w:r>
        <w:r>
          <w:rPr>
            <w:webHidden/>
          </w:rPr>
          <w:fldChar w:fldCharType="end"/>
        </w:r>
      </w:hyperlink>
    </w:p>
    <w:p w14:paraId="735BC7E7" w14:textId="120F62ED"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25" w:history="1">
        <w:r w:rsidRPr="003B4403">
          <w:rPr>
            <w:rStyle w:val="Hyperlink"/>
          </w:rPr>
          <w:t>D3.</w:t>
        </w:r>
        <w:r>
          <w:rPr>
            <w:rFonts w:asciiTheme="minorHAnsi" w:eastAsiaTheme="minorEastAsia" w:hAnsiTheme="minorHAnsi" w:cstheme="minorBidi"/>
            <w:kern w:val="2"/>
            <w:sz w:val="24"/>
            <w:szCs w:val="24"/>
            <w:lang w:val="en-US"/>
            <w14:ligatures w14:val="standardContextual"/>
          </w:rPr>
          <w:tab/>
        </w:r>
        <w:r w:rsidRPr="003B4403">
          <w:rPr>
            <w:rStyle w:val="Hyperlink"/>
          </w:rPr>
          <w:t>Definitions</w:t>
        </w:r>
        <w:r>
          <w:rPr>
            <w:webHidden/>
          </w:rPr>
          <w:tab/>
        </w:r>
        <w:r>
          <w:rPr>
            <w:webHidden/>
          </w:rPr>
          <w:fldChar w:fldCharType="begin"/>
        </w:r>
        <w:r>
          <w:rPr>
            <w:webHidden/>
          </w:rPr>
          <w:instrText xml:space="preserve"> PAGEREF _Toc212454125 \h </w:instrText>
        </w:r>
        <w:r>
          <w:rPr>
            <w:webHidden/>
          </w:rPr>
        </w:r>
        <w:r>
          <w:rPr>
            <w:webHidden/>
          </w:rPr>
          <w:fldChar w:fldCharType="separate"/>
        </w:r>
        <w:r w:rsidR="005721AF">
          <w:rPr>
            <w:webHidden/>
          </w:rPr>
          <w:t>1</w:t>
        </w:r>
        <w:r>
          <w:rPr>
            <w:webHidden/>
          </w:rPr>
          <w:fldChar w:fldCharType="end"/>
        </w:r>
      </w:hyperlink>
    </w:p>
    <w:p w14:paraId="2310E4C7" w14:textId="4D9D4AC9"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26" w:history="1">
        <w:r w:rsidRPr="003B4403">
          <w:rPr>
            <w:rStyle w:val="Hyperlink"/>
          </w:rPr>
          <w:t>D4.</w:t>
        </w:r>
        <w:r>
          <w:rPr>
            <w:rFonts w:asciiTheme="minorHAnsi" w:eastAsiaTheme="minorEastAsia" w:hAnsiTheme="minorHAnsi" w:cstheme="minorBidi"/>
            <w:kern w:val="2"/>
            <w:sz w:val="24"/>
            <w:szCs w:val="24"/>
            <w:lang w:val="en-US"/>
            <w14:ligatures w14:val="standardContextual"/>
          </w:rPr>
          <w:tab/>
        </w:r>
        <w:r w:rsidRPr="003B4403">
          <w:rPr>
            <w:rStyle w:val="Hyperlink"/>
          </w:rPr>
          <w:t>Contract Administrator</w:t>
        </w:r>
        <w:r>
          <w:rPr>
            <w:webHidden/>
          </w:rPr>
          <w:tab/>
        </w:r>
        <w:r>
          <w:rPr>
            <w:webHidden/>
          </w:rPr>
          <w:fldChar w:fldCharType="begin"/>
        </w:r>
        <w:r>
          <w:rPr>
            <w:webHidden/>
          </w:rPr>
          <w:instrText xml:space="preserve"> PAGEREF _Toc212454126 \h </w:instrText>
        </w:r>
        <w:r>
          <w:rPr>
            <w:webHidden/>
          </w:rPr>
        </w:r>
        <w:r>
          <w:rPr>
            <w:webHidden/>
          </w:rPr>
          <w:fldChar w:fldCharType="separate"/>
        </w:r>
        <w:r w:rsidR="005721AF">
          <w:rPr>
            <w:webHidden/>
          </w:rPr>
          <w:t>1</w:t>
        </w:r>
        <w:r>
          <w:rPr>
            <w:webHidden/>
          </w:rPr>
          <w:fldChar w:fldCharType="end"/>
        </w:r>
      </w:hyperlink>
    </w:p>
    <w:p w14:paraId="5A256382" w14:textId="22982621"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27" w:history="1">
        <w:r w:rsidRPr="003B4403">
          <w:rPr>
            <w:rStyle w:val="Hyperlink"/>
          </w:rPr>
          <w:t>D5.</w:t>
        </w:r>
        <w:r>
          <w:rPr>
            <w:rFonts w:asciiTheme="minorHAnsi" w:eastAsiaTheme="minorEastAsia" w:hAnsiTheme="minorHAnsi" w:cstheme="minorBidi"/>
            <w:kern w:val="2"/>
            <w:sz w:val="24"/>
            <w:szCs w:val="24"/>
            <w:lang w:val="en-US"/>
            <w14:ligatures w14:val="standardContextual"/>
          </w:rPr>
          <w:tab/>
        </w:r>
        <w:r w:rsidRPr="003B4403">
          <w:rPr>
            <w:rStyle w:val="Hyperlink"/>
          </w:rPr>
          <w:t>Contractor's Supervisor</w:t>
        </w:r>
        <w:r>
          <w:rPr>
            <w:webHidden/>
          </w:rPr>
          <w:tab/>
        </w:r>
        <w:r>
          <w:rPr>
            <w:webHidden/>
          </w:rPr>
          <w:fldChar w:fldCharType="begin"/>
        </w:r>
        <w:r>
          <w:rPr>
            <w:webHidden/>
          </w:rPr>
          <w:instrText xml:space="preserve"> PAGEREF _Toc212454127 \h </w:instrText>
        </w:r>
        <w:r>
          <w:rPr>
            <w:webHidden/>
          </w:rPr>
        </w:r>
        <w:r>
          <w:rPr>
            <w:webHidden/>
          </w:rPr>
          <w:fldChar w:fldCharType="separate"/>
        </w:r>
        <w:r w:rsidR="005721AF">
          <w:rPr>
            <w:webHidden/>
          </w:rPr>
          <w:t>2</w:t>
        </w:r>
        <w:r>
          <w:rPr>
            <w:webHidden/>
          </w:rPr>
          <w:fldChar w:fldCharType="end"/>
        </w:r>
      </w:hyperlink>
    </w:p>
    <w:p w14:paraId="67675B6C" w14:textId="676F638E"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28" w:history="1">
        <w:r w:rsidRPr="003B4403">
          <w:rPr>
            <w:rStyle w:val="Hyperlink"/>
          </w:rPr>
          <w:t>D6.</w:t>
        </w:r>
        <w:r>
          <w:rPr>
            <w:rFonts w:asciiTheme="minorHAnsi" w:eastAsiaTheme="minorEastAsia" w:hAnsiTheme="minorHAnsi" w:cstheme="minorBidi"/>
            <w:kern w:val="2"/>
            <w:sz w:val="24"/>
            <w:szCs w:val="24"/>
            <w:lang w:val="en-US"/>
            <w14:ligatures w14:val="standardContextual"/>
          </w:rPr>
          <w:tab/>
        </w:r>
        <w:r w:rsidRPr="003B4403">
          <w:rPr>
            <w:rStyle w:val="Hyperlink"/>
          </w:rPr>
          <w:t>Furnishing of Documents</w:t>
        </w:r>
        <w:r>
          <w:rPr>
            <w:webHidden/>
          </w:rPr>
          <w:tab/>
        </w:r>
        <w:r>
          <w:rPr>
            <w:webHidden/>
          </w:rPr>
          <w:fldChar w:fldCharType="begin"/>
        </w:r>
        <w:r>
          <w:rPr>
            <w:webHidden/>
          </w:rPr>
          <w:instrText xml:space="preserve"> PAGEREF _Toc212454128 \h </w:instrText>
        </w:r>
        <w:r>
          <w:rPr>
            <w:webHidden/>
          </w:rPr>
        </w:r>
        <w:r>
          <w:rPr>
            <w:webHidden/>
          </w:rPr>
          <w:fldChar w:fldCharType="separate"/>
        </w:r>
        <w:r w:rsidR="005721AF">
          <w:rPr>
            <w:webHidden/>
          </w:rPr>
          <w:t>2</w:t>
        </w:r>
        <w:r>
          <w:rPr>
            <w:webHidden/>
          </w:rPr>
          <w:fldChar w:fldCharType="end"/>
        </w:r>
      </w:hyperlink>
    </w:p>
    <w:p w14:paraId="032B3F57" w14:textId="77777777" w:rsidR="0032569D" w:rsidRDefault="0032569D">
      <w:pPr>
        <w:pStyle w:val="TOC2"/>
        <w:rPr>
          <w:rFonts w:asciiTheme="minorHAnsi" w:eastAsiaTheme="minorEastAsia" w:hAnsiTheme="minorHAnsi" w:cstheme="minorBidi"/>
          <w:b w:val="0"/>
          <w:noProof/>
          <w:kern w:val="2"/>
          <w:sz w:val="24"/>
          <w:lang w:val="en-US"/>
          <w14:ligatures w14:val="standardContextual"/>
        </w:rPr>
      </w:pPr>
      <w:hyperlink w:anchor="_Toc212454129" w:history="1">
        <w:r w:rsidRPr="003B4403">
          <w:rPr>
            <w:rStyle w:val="Hyperlink"/>
            <w:noProof/>
          </w:rPr>
          <w:t>Submissions</w:t>
        </w:r>
      </w:hyperlink>
    </w:p>
    <w:p w14:paraId="2D299ECF" w14:textId="59398525"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30" w:history="1">
        <w:r w:rsidRPr="003B4403">
          <w:rPr>
            <w:rStyle w:val="Hyperlink"/>
          </w:rPr>
          <w:t>D7.</w:t>
        </w:r>
        <w:r>
          <w:rPr>
            <w:rFonts w:asciiTheme="minorHAnsi" w:eastAsiaTheme="minorEastAsia" w:hAnsiTheme="minorHAnsi" w:cstheme="minorBidi"/>
            <w:kern w:val="2"/>
            <w:sz w:val="24"/>
            <w:szCs w:val="24"/>
            <w:lang w:val="en-US"/>
            <w14:ligatures w14:val="standardContextual"/>
          </w:rPr>
          <w:tab/>
        </w:r>
        <w:r w:rsidRPr="003B4403">
          <w:rPr>
            <w:rStyle w:val="Hyperlink"/>
          </w:rPr>
          <w:t>Authority to Carry on Business</w:t>
        </w:r>
        <w:r>
          <w:rPr>
            <w:webHidden/>
          </w:rPr>
          <w:tab/>
        </w:r>
        <w:r>
          <w:rPr>
            <w:webHidden/>
          </w:rPr>
          <w:fldChar w:fldCharType="begin"/>
        </w:r>
        <w:r>
          <w:rPr>
            <w:webHidden/>
          </w:rPr>
          <w:instrText xml:space="preserve"> PAGEREF _Toc212454130 \h </w:instrText>
        </w:r>
        <w:r>
          <w:rPr>
            <w:webHidden/>
          </w:rPr>
        </w:r>
        <w:r>
          <w:rPr>
            <w:webHidden/>
          </w:rPr>
          <w:fldChar w:fldCharType="separate"/>
        </w:r>
        <w:r w:rsidR="005721AF">
          <w:rPr>
            <w:webHidden/>
          </w:rPr>
          <w:t>2</w:t>
        </w:r>
        <w:r>
          <w:rPr>
            <w:webHidden/>
          </w:rPr>
          <w:fldChar w:fldCharType="end"/>
        </w:r>
      </w:hyperlink>
    </w:p>
    <w:p w14:paraId="30BE3981" w14:textId="6DC826AF"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31" w:history="1">
        <w:r w:rsidRPr="003B4403">
          <w:rPr>
            <w:rStyle w:val="Hyperlink"/>
          </w:rPr>
          <w:t>D8.</w:t>
        </w:r>
        <w:r>
          <w:rPr>
            <w:rFonts w:asciiTheme="minorHAnsi" w:eastAsiaTheme="minorEastAsia" w:hAnsiTheme="minorHAnsi" w:cstheme="minorBidi"/>
            <w:kern w:val="2"/>
            <w:sz w:val="24"/>
            <w:szCs w:val="24"/>
            <w:lang w:val="en-US"/>
            <w14:ligatures w14:val="standardContextual"/>
          </w:rPr>
          <w:tab/>
        </w:r>
        <w:r w:rsidRPr="003B4403">
          <w:rPr>
            <w:rStyle w:val="Hyperlink"/>
          </w:rPr>
          <w:t>Safe Work Plan</w:t>
        </w:r>
        <w:r>
          <w:rPr>
            <w:webHidden/>
          </w:rPr>
          <w:tab/>
        </w:r>
        <w:r>
          <w:rPr>
            <w:webHidden/>
          </w:rPr>
          <w:fldChar w:fldCharType="begin"/>
        </w:r>
        <w:r>
          <w:rPr>
            <w:webHidden/>
          </w:rPr>
          <w:instrText xml:space="preserve"> PAGEREF _Toc212454131 \h </w:instrText>
        </w:r>
        <w:r>
          <w:rPr>
            <w:webHidden/>
          </w:rPr>
        </w:r>
        <w:r>
          <w:rPr>
            <w:webHidden/>
          </w:rPr>
          <w:fldChar w:fldCharType="separate"/>
        </w:r>
        <w:r w:rsidR="005721AF">
          <w:rPr>
            <w:webHidden/>
          </w:rPr>
          <w:t>2</w:t>
        </w:r>
        <w:r>
          <w:rPr>
            <w:webHidden/>
          </w:rPr>
          <w:fldChar w:fldCharType="end"/>
        </w:r>
      </w:hyperlink>
    </w:p>
    <w:p w14:paraId="0CB0CD3A" w14:textId="1B986918"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32" w:history="1">
        <w:r w:rsidRPr="003B4403">
          <w:rPr>
            <w:rStyle w:val="Hyperlink"/>
          </w:rPr>
          <w:t>D9.</w:t>
        </w:r>
        <w:r>
          <w:rPr>
            <w:rFonts w:asciiTheme="minorHAnsi" w:eastAsiaTheme="minorEastAsia" w:hAnsiTheme="minorHAnsi" w:cstheme="minorBidi"/>
            <w:kern w:val="2"/>
            <w:sz w:val="24"/>
            <w:szCs w:val="24"/>
            <w:lang w:val="en-US"/>
            <w14:ligatures w14:val="standardContextual"/>
          </w:rPr>
          <w:tab/>
        </w:r>
        <w:r w:rsidRPr="003B4403">
          <w:rPr>
            <w:rStyle w:val="Hyperlink"/>
          </w:rPr>
          <w:t>Insurance</w:t>
        </w:r>
        <w:r>
          <w:rPr>
            <w:webHidden/>
          </w:rPr>
          <w:tab/>
        </w:r>
        <w:r>
          <w:rPr>
            <w:webHidden/>
          </w:rPr>
          <w:fldChar w:fldCharType="begin"/>
        </w:r>
        <w:r>
          <w:rPr>
            <w:webHidden/>
          </w:rPr>
          <w:instrText xml:space="preserve"> PAGEREF _Toc212454132 \h </w:instrText>
        </w:r>
        <w:r>
          <w:rPr>
            <w:webHidden/>
          </w:rPr>
        </w:r>
        <w:r>
          <w:rPr>
            <w:webHidden/>
          </w:rPr>
          <w:fldChar w:fldCharType="separate"/>
        </w:r>
        <w:r w:rsidR="005721AF">
          <w:rPr>
            <w:webHidden/>
          </w:rPr>
          <w:t>3</w:t>
        </w:r>
        <w:r>
          <w:rPr>
            <w:webHidden/>
          </w:rPr>
          <w:fldChar w:fldCharType="end"/>
        </w:r>
      </w:hyperlink>
    </w:p>
    <w:p w14:paraId="75BDE8DB" w14:textId="63C7ADB4"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33" w:history="1">
        <w:r w:rsidRPr="003B4403">
          <w:rPr>
            <w:rStyle w:val="Hyperlink"/>
          </w:rPr>
          <w:t>D10.</w:t>
        </w:r>
        <w:r>
          <w:rPr>
            <w:rFonts w:asciiTheme="minorHAnsi" w:eastAsiaTheme="minorEastAsia" w:hAnsiTheme="minorHAnsi" w:cstheme="minorBidi"/>
            <w:kern w:val="2"/>
            <w:sz w:val="24"/>
            <w:szCs w:val="24"/>
            <w:lang w:val="en-US"/>
            <w14:ligatures w14:val="standardContextual"/>
          </w:rPr>
          <w:tab/>
        </w:r>
        <w:r w:rsidRPr="003B4403">
          <w:rPr>
            <w:rStyle w:val="Hyperlink"/>
          </w:rPr>
          <w:t>Contract Security</w:t>
        </w:r>
        <w:r>
          <w:rPr>
            <w:webHidden/>
          </w:rPr>
          <w:tab/>
        </w:r>
        <w:r>
          <w:rPr>
            <w:webHidden/>
          </w:rPr>
          <w:fldChar w:fldCharType="begin"/>
        </w:r>
        <w:r>
          <w:rPr>
            <w:webHidden/>
          </w:rPr>
          <w:instrText xml:space="preserve"> PAGEREF _Toc212454133 \h </w:instrText>
        </w:r>
        <w:r>
          <w:rPr>
            <w:webHidden/>
          </w:rPr>
        </w:r>
        <w:r>
          <w:rPr>
            <w:webHidden/>
          </w:rPr>
          <w:fldChar w:fldCharType="separate"/>
        </w:r>
        <w:r w:rsidR="005721AF">
          <w:rPr>
            <w:webHidden/>
          </w:rPr>
          <w:t>3</w:t>
        </w:r>
        <w:r>
          <w:rPr>
            <w:webHidden/>
          </w:rPr>
          <w:fldChar w:fldCharType="end"/>
        </w:r>
      </w:hyperlink>
    </w:p>
    <w:p w14:paraId="119B2202" w14:textId="39C9294D"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34" w:history="1">
        <w:r w:rsidRPr="003B4403">
          <w:rPr>
            <w:rStyle w:val="Hyperlink"/>
          </w:rPr>
          <w:t>D11.</w:t>
        </w:r>
        <w:r>
          <w:rPr>
            <w:rFonts w:asciiTheme="minorHAnsi" w:eastAsiaTheme="minorEastAsia" w:hAnsiTheme="minorHAnsi" w:cstheme="minorBidi"/>
            <w:kern w:val="2"/>
            <w:sz w:val="24"/>
            <w:szCs w:val="24"/>
            <w:lang w:val="en-US"/>
            <w14:ligatures w14:val="standardContextual"/>
          </w:rPr>
          <w:tab/>
        </w:r>
        <w:r w:rsidRPr="003B4403">
          <w:rPr>
            <w:rStyle w:val="Hyperlink"/>
          </w:rPr>
          <w:t>Subcontractor List</w:t>
        </w:r>
        <w:r>
          <w:rPr>
            <w:webHidden/>
          </w:rPr>
          <w:tab/>
        </w:r>
        <w:r>
          <w:rPr>
            <w:webHidden/>
          </w:rPr>
          <w:fldChar w:fldCharType="begin"/>
        </w:r>
        <w:r>
          <w:rPr>
            <w:webHidden/>
          </w:rPr>
          <w:instrText xml:space="preserve"> PAGEREF _Toc212454134 \h </w:instrText>
        </w:r>
        <w:r>
          <w:rPr>
            <w:webHidden/>
          </w:rPr>
        </w:r>
        <w:r>
          <w:rPr>
            <w:webHidden/>
          </w:rPr>
          <w:fldChar w:fldCharType="separate"/>
        </w:r>
        <w:r w:rsidR="005721AF">
          <w:rPr>
            <w:webHidden/>
          </w:rPr>
          <w:t>4</w:t>
        </w:r>
        <w:r>
          <w:rPr>
            <w:webHidden/>
          </w:rPr>
          <w:fldChar w:fldCharType="end"/>
        </w:r>
      </w:hyperlink>
    </w:p>
    <w:p w14:paraId="0774515D" w14:textId="0A54EC39"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35" w:history="1">
        <w:r w:rsidRPr="003B4403">
          <w:rPr>
            <w:rStyle w:val="Hyperlink"/>
          </w:rPr>
          <w:t>D12.</w:t>
        </w:r>
        <w:r>
          <w:rPr>
            <w:rFonts w:asciiTheme="minorHAnsi" w:eastAsiaTheme="minorEastAsia" w:hAnsiTheme="minorHAnsi" w:cstheme="minorBidi"/>
            <w:kern w:val="2"/>
            <w:sz w:val="24"/>
            <w:szCs w:val="24"/>
            <w:lang w:val="en-US"/>
            <w14:ligatures w14:val="standardContextual"/>
          </w:rPr>
          <w:tab/>
        </w:r>
        <w:r w:rsidRPr="003B4403">
          <w:rPr>
            <w:rStyle w:val="Hyperlink"/>
          </w:rPr>
          <w:t>Requirements for Site Accessibility Plan</w:t>
        </w:r>
        <w:r>
          <w:rPr>
            <w:webHidden/>
          </w:rPr>
          <w:tab/>
        </w:r>
        <w:r>
          <w:rPr>
            <w:webHidden/>
          </w:rPr>
          <w:fldChar w:fldCharType="begin"/>
        </w:r>
        <w:r>
          <w:rPr>
            <w:webHidden/>
          </w:rPr>
          <w:instrText xml:space="preserve"> PAGEREF _Toc212454135 \h </w:instrText>
        </w:r>
        <w:r>
          <w:rPr>
            <w:webHidden/>
          </w:rPr>
        </w:r>
        <w:r>
          <w:rPr>
            <w:webHidden/>
          </w:rPr>
          <w:fldChar w:fldCharType="separate"/>
        </w:r>
        <w:r w:rsidR="005721AF">
          <w:rPr>
            <w:webHidden/>
          </w:rPr>
          <w:t>5</w:t>
        </w:r>
        <w:r>
          <w:rPr>
            <w:webHidden/>
          </w:rPr>
          <w:fldChar w:fldCharType="end"/>
        </w:r>
      </w:hyperlink>
    </w:p>
    <w:p w14:paraId="14621DD3" w14:textId="77777777" w:rsidR="0032569D" w:rsidRDefault="0032569D">
      <w:pPr>
        <w:pStyle w:val="TOC2"/>
        <w:rPr>
          <w:rFonts w:asciiTheme="minorHAnsi" w:eastAsiaTheme="minorEastAsia" w:hAnsiTheme="minorHAnsi" w:cstheme="minorBidi"/>
          <w:b w:val="0"/>
          <w:noProof/>
          <w:kern w:val="2"/>
          <w:sz w:val="24"/>
          <w:lang w:val="en-US"/>
          <w14:ligatures w14:val="standardContextual"/>
        </w:rPr>
      </w:pPr>
      <w:hyperlink w:anchor="_Toc212454136" w:history="1">
        <w:r w:rsidRPr="003B4403">
          <w:rPr>
            <w:rStyle w:val="Hyperlink"/>
            <w:noProof/>
          </w:rPr>
          <w:t>Schedule of Work</w:t>
        </w:r>
      </w:hyperlink>
    </w:p>
    <w:p w14:paraId="131EF49B" w14:textId="7AB23CB6"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37" w:history="1">
        <w:r w:rsidRPr="003B4403">
          <w:rPr>
            <w:rStyle w:val="Hyperlink"/>
          </w:rPr>
          <w:t>D13.</w:t>
        </w:r>
        <w:r>
          <w:rPr>
            <w:rFonts w:asciiTheme="minorHAnsi" w:eastAsiaTheme="minorEastAsia" w:hAnsiTheme="minorHAnsi" w:cstheme="minorBidi"/>
            <w:kern w:val="2"/>
            <w:sz w:val="24"/>
            <w:szCs w:val="24"/>
            <w:lang w:val="en-US"/>
            <w14:ligatures w14:val="standardContextual"/>
          </w:rPr>
          <w:tab/>
        </w:r>
        <w:r w:rsidRPr="003B4403">
          <w:rPr>
            <w:rStyle w:val="Hyperlink"/>
          </w:rPr>
          <w:t>Commencement</w:t>
        </w:r>
        <w:r>
          <w:rPr>
            <w:webHidden/>
          </w:rPr>
          <w:tab/>
        </w:r>
        <w:r>
          <w:rPr>
            <w:webHidden/>
          </w:rPr>
          <w:fldChar w:fldCharType="begin"/>
        </w:r>
        <w:r>
          <w:rPr>
            <w:webHidden/>
          </w:rPr>
          <w:instrText xml:space="preserve"> PAGEREF _Toc212454137 \h </w:instrText>
        </w:r>
        <w:r>
          <w:rPr>
            <w:webHidden/>
          </w:rPr>
        </w:r>
        <w:r>
          <w:rPr>
            <w:webHidden/>
          </w:rPr>
          <w:fldChar w:fldCharType="separate"/>
        </w:r>
        <w:r w:rsidR="005721AF">
          <w:rPr>
            <w:webHidden/>
          </w:rPr>
          <w:t>6</w:t>
        </w:r>
        <w:r>
          <w:rPr>
            <w:webHidden/>
          </w:rPr>
          <w:fldChar w:fldCharType="end"/>
        </w:r>
      </w:hyperlink>
    </w:p>
    <w:p w14:paraId="259AA6B1" w14:textId="2105C070"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38" w:history="1">
        <w:r w:rsidRPr="003B4403">
          <w:rPr>
            <w:rStyle w:val="Hyperlink"/>
          </w:rPr>
          <w:t>D14.</w:t>
        </w:r>
        <w:r>
          <w:rPr>
            <w:rFonts w:asciiTheme="minorHAnsi" w:eastAsiaTheme="minorEastAsia" w:hAnsiTheme="minorHAnsi" w:cstheme="minorBidi"/>
            <w:kern w:val="2"/>
            <w:sz w:val="24"/>
            <w:szCs w:val="24"/>
            <w:lang w:val="en-US"/>
            <w14:ligatures w14:val="standardContextual"/>
          </w:rPr>
          <w:tab/>
        </w:r>
        <w:r w:rsidRPr="003B4403">
          <w:rPr>
            <w:rStyle w:val="Hyperlink"/>
          </w:rPr>
          <w:t>Work By Others</w:t>
        </w:r>
        <w:r>
          <w:rPr>
            <w:webHidden/>
          </w:rPr>
          <w:tab/>
        </w:r>
        <w:r>
          <w:rPr>
            <w:webHidden/>
          </w:rPr>
          <w:fldChar w:fldCharType="begin"/>
        </w:r>
        <w:r>
          <w:rPr>
            <w:webHidden/>
          </w:rPr>
          <w:instrText xml:space="preserve"> PAGEREF _Toc212454138 \h </w:instrText>
        </w:r>
        <w:r>
          <w:rPr>
            <w:webHidden/>
          </w:rPr>
        </w:r>
        <w:r>
          <w:rPr>
            <w:webHidden/>
          </w:rPr>
          <w:fldChar w:fldCharType="separate"/>
        </w:r>
        <w:r w:rsidR="005721AF">
          <w:rPr>
            <w:webHidden/>
          </w:rPr>
          <w:t>6</w:t>
        </w:r>
        <w:r>
          <w:rPr>
            <w:webHidden/>
          </w:rPr>
          <w:fldChar w:fldCharType="end"/>
        </w:r>
      </w:hyperlink>
    </w:p>
    <w:p w14:paraId="38F9999C" w14:textId="4468E6EB"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39" w:history="1">
        <w:r w:rsidRPr="003B4403">
          <w:rPr>
            <w:rStyle w:val="Hyperlink"/>
          </w:rPr>
          <w:t>D15.</w:t>
        </w:r>
        <w:r>
          <w:rPr>
            <w:rFonts w:asciiTheme="minorHAnsi" w:eastAsiaTheme="minorEastAsia" w:hAnsiTheme="minorHAnsi" w:cstheme="minorBidi"/>
            <w:kern w:val="2"/>
            <w:sz w:val="24"/>
            <w:szCs w:val="24"/>
            <w:lang w:val="en-US"/>
            <w14:ligatures w14:val="standardContextual"/>
          </w:rPr>
          <w:tab/>
        </w:r>
        <w:r w:rsidRPr="003B4403">
          <w:rPr>
            <w:rStyle w:val="Hyperlink"/>
          </w:rPr>
          <w:t>Critical Stages</w:t>
        </w:r>
        <w:r>
          <w:rPr>
            <w:webHidden/>
          </w:rPr>
          <w:tab/>
        </w:r>
        <w:r>
          <w:rPr>
            <w:webHidden/>
          </w:rPr>
          <w:fldChar w:fldCharType="begin"/>
        </w:r>
        <w:r>
          <w:rPr>
            <w:webHidden/>
          </w:rPr>
          <w:instrText xml:space="preserve"> PAGEREF _Toc212454139 \h </w:instrText>
        </w:r>
        <w:r>
          <w:rPr>
            <w:webHidden/>
          </w:rPr>
        </w:r>
        <w:r>
          <w:rPr>
            <w:webHidden/>
          </w:rPr>
          <w:fldChar w:fldCharType="separate"/>
        </w:r>
        <w:r w:rsidR="005721AF">
          <w:rPr>
            <w:webHidden/>
          </w:rPr>
          <w:t>7</w:t>
        </w:r>
        <w:r>
          <w:rPr>
            <w:webHidden/>
          </w:rPr>
          <w:fldChar w:fldCharType="end"/>
        </w:r>
      </w:hyperlink>
    </w:p>
    <w:p w14:paraId="5A86D02F" w14:textId="5EBA7D9E"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40" w:history="1">
        <w:r w:rsidRPr="003B4403">
          <w:rPr>
            <w:rStyle w:val="Hyperlink"/>
          </w:rPr>
          <w:t>D16.</w:t>
        </w:r>
        <w:r>
          <w:rPr>
            <w:rFonts w:asciiTheme="minorHAnsi" w:eastAsiaTheme="minorEastAsia" w:hAnsiTheme="minorHAnsi" w:cstheme="minorBidi"/>
            <w:kern w:val="2"/>
            <w:sz w:val="24"/>
            <w:szCs w:val="24"/>
            <w:lang w:val="en-US"/>
            <w14:ligatures w14:val="standardContextual"/>
          </w:rPr>
          <w:tab/>
        </w:r>
        <w:r w:rsidRPr="003B4403">
          <w:rPr>
            <w:rStyle w:val="Hyperlink"/>
          </w:rPr>
          <w:t>Substantial Performance</w:t>
        </w:r>
        <w:r>
          <w:rPr>
            <w:webHidden/>
          </w:rPr>
          <w:tab/>
        </w:r>
        <w:r>
          <w:rPr>
            <w:webHidden/>
          </w:rPr>
          <w:fldChar w:fldCharType="begin"/>
        </w:r>
        <w:r>
          <w:rPr>
            <w:webHidden/>
          </w:rPr>
          <w:instrText xml:space="preserve"> PAGEREF _Toc212454140 \h </w:instrText>
        </w:r>
        <w:r>
          <w:rPr>
            <w:webHidden/>
          </w:rPr>
        </w:r>
        <w:r>
          <w:rPr>
            <w:webHidden/>
          </w:rPr>
          <w:fldChar w:fldCharType="separate"/>
        </w:r>
        <w:r w:rsidR="005721AF">
          <w:rPr>
            <w:webHidden/>
          </w:rPr>
          <w:t>7</w:t>
        </w:r>
        <w:r>
          <w:rPr>
            <w:webHidden/>
          </w:rPr>
          <w:fldChar w:fldCharType="end"/>
        </w:r>
      </w:hyperlink>
    </w:p>
    <w:p w14:paraId="00ED851A" w14:textId="374D8C7C"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41" w:history="1">
        <w:r w:rsidRPr="003B4403">
          <w:rPr>
            <w:rStyle w:val="Hyperlink"/>
          </w:rPr>
          <w:t>D17.</w:t>
        </w:r>
        <w:r>
          <w:rPr>
            <w:rFonts w:asciiTheme="minorHAnsi" w:eastAsiaTheme="minorEastAsia" w:hAnsiTheme="minorHAnsi" w:cstheme="minorBidi"/>
            <w:kern w:val="2"/>
            <w:sz w:val="24"/>
            <w:szCs w:val="24"/>
            <w:lang w:val="en-US"/>
            <w14:ligatures w14:val="standardContextual"/>
          </w:rPr>
          <w:tab/>
        </w:r>
        <w:r w:rsidRPr="003B4403">
          <w:rPr>
            <w:rStyle w:val="Hyperlink"/>
          </w:rPr>
          <w:t>Total Performance</w:t>
        </w:r>
        <w:r>
          <w:rPr>
            <w:webHidden/>
          </w:rPr>
          <w:tab/>
        </w:r>
        <w:r>
          <w:rPr>
            <w:webHidden/>
          </w:rPr>
          <w:fldChar w:fldCharType="begin"/>
        </w:r>
        <w:r>
          <w:rPr>
            <w:webHidden/>
          </w:rPr>
          <w:instrText xml:space="preserve"> PAGEREF _Toc212454141 \h </w:instrText>
        </w:r>
        <w:r>
          <w:rPr>
            <w:webHidden/>
          </w:rPr>
        </w:r>
        <w:r>
          <w:rPr>
            <w:webHidden/>
          </w:rPr>
          <w:fldChar w:fldCharType="separate"/>
        </w:r>
        <w:r w:rsidR="005721AF">
          <w:rPr>
            <w:webHidden/>
          </w:rPr>
          <w:t>7</w:t>
        </w:r>
        <w:r>
          <w:rPr>
            <w:webHidden/>
          </w:rPr>
          <w:fldChar w:fldCharType="end"/>
        </w:r>
      </w:hyperlink>
    </w:p>
    <w:p w14:paraId="3317EABF" w14:textId="3FCAFC89"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42" w:history="1">
        <w:r w:rsidRPr="003B4403">
          <w:rPr>
            <w:rStyle w:val="Hyperlink"/>
          </w:rPr>
          <w:t>D18.</w:t>
        </w:r>
        <w:r>
          <w:rPr>
            <w:rFonts w:asciiTheme="minorHAnsi" w:eastAsiaTheme="minorEastAsia" w:hAnsiTheme="minorHAnsi" w:cstheme="minorBidi"/>
            <w:kern w:val="2"/>
            <w:sz w:val="24"/>
            <w:szCs w:val="24"/>
            <w:lang w:val="en-US"/>
            <w14:ligatures w14:val="standardContextual"/>
          </w:rPr>
          <w:tab/>
        </w:r>
        <w:r w:rsidRPr="003B4403">
          <w:rPr>
            <w:rStyle w:val="Hyperlink"/>
          </w:rPr>
          <w:t>Site Occupancy</w:t>
        </w:r>
        <w:r>
          <w:rPr>
            <w:webHidden/>
          </w:rPr>
          <w:tab/>
        </w:r>
        <w:r>
          <w:rPr>
            <w:webHidden/>
          </w:rPr>
          <w:fldChar w:fldCharType="begin"/>
        </w:r>
        <w:r>
          <w:rPr>
            <w:webHidden/>
          </w:rPr>
          <w:instrText xml:space="preserve"> PAGEREF _Toc212454142 \h </w:instrText>
        </w:r>
        <w:r>
          <w:rPr>
            <w:webHidden/>
          </w:rPr>
        </w:r>
        <w:r>
          <w:rPr>
            <w:webHidden/>
          </w:rPr>
          <w:fldChar w:fldCharType="separate"/>
        </w:r>
        <w:r w:rsidR="005721AF">
          <w:rPr>
            <w:webHidden/>
          </w:rPr>
          <w:t>8</w:t>
        </w:r>
        <w:r>
          <w:rPr>
            <w:webHidden/>
          </w:rPr>
          <w:fldChar w:fldCharType="end"/>
        </w:r>
      </w:hyperlink>
    </w:p>
    <w:p w14:paraId="379572FC" w14:textId="5F056323"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43" w:history="1">
        <w:r w:rsidRPr="003B4403">
          <w:rPr>
            <w:rStyle w:val="Hyperlink"/>
          </w:rPr>
          <w:t>D19.</w:t>
        </w:r>
        <w:r>
          <w:rPr>
            <w:rFonts w:asciiTheme="minorHAnsi" w:eastAsiaTheme="minorEastAsia" w:hAnsiTheme="minorHAnsi" w:cstheme="minorBidi"/>
            <w:kern w:val="2"/>
            <w:sz w:val="24"/>
            <w:szCs w:val="24"/>
            <w:lang w:val="en-US"/>
            <w14:ligatures w14:val="standardContextual"/>
          </w:rPr>
          <w:tab/>
        </w:r>
        <w:r w:rsidRPr="003B4403">
          <w:rPr>
            <w:rStyle w:val="Hyperlink"/>
          </w:rPr>
          <w:t>Liquidated Damages</w:t>
        </w:r>
        <w:r>
          <w:rPr>
            <w:webHidden/>
          </w:rPr>
          <w:tab/>
        </w:r>
        <w:r>
          <w:rPr>
            <w:webHidden/>
          </w:rPr>
          <w:fldChar w:fldCharType="begin"/>
        </w:r>
        <w:r>
          <w:rPr>
            <w:webHidden/>
          </w:rPr>
          <w:instrText xml:space="preserve"> PAGEREF _Toc212454143 \h </w:instrText>
        </w:r>
        <w:r>
          <w:rPr>
            <w:webHidden/>
          </w:rPr>
        </w:r>
        <w:r>
          <w:rPr>
            <w:webHidden/>
          </w:rPr>
          <w:fldChar w:fldCharType="separate"/>
        </w:r>
        <w:r w:rsidR="005721AF">
          <w:rPr>
            <w:webHidden/>
          </w:rPr>
          <w:t>9</w:t>
        </w:r>
        <w:r>
          <w:rPr>
            <w:webHidden/>
          </w:rPr>
          <w:fldChar w:fldCharType="end"/>
        </w:r>
      </w:hyperlink>
    </w:p>
    <w:p w14:paraId="7B690B77" w14:textId="16EC1A57"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44" w:history="1">
        <w:r w:rsidRPr="003B4403">
          <w:rPr>
            <w:rStyle w:val="Hyperlink"/>
          </w:rPr>
          <w:t>D20.</w:t>
        </w:r>
        <w:r>
          <w:rPr>
            <w:rFonts w:asciiTheme="minorHAnsi" w:eastAsiaTheme="minorEastAsia" w:hAnsiTheme="minorHAnsi" w:cstheme="minorBidi"/>
            <w:kern w:val="2"/>
            <w:sz w:val="24"/>
            <w:szCs w:val="24"/>
            <w:lang w:val="en-US"/>
            <w14:ligatures w14:val="standardContextual"/>
          </w:rPr>
          <w:tab/>
        </w:r>
        <w:r w:rsidRPr="003B4403">
          <w:rPr>
            <w:rStyle w:val="Hyperlink"/>
          </w:rPr>
          <w:t>Scheduled Maintenance</w:t>
        </w:r>
        <w:r>
          <w:rPr>
            <w:webHidden/>
          </w:rPr>
          <w:tab/>
        </w:r>
        <w:r>
          <w:rPr>
            <w:webHidden/>
          </w:rPr>
          <w:fldChar w:fldCharType="begin"/>
        </w:r>
        <w:r>
          <w:rPr>
            <w:webHidden/>
          </w:rPr>
          <w:instrText xml:space="preserve"> PAGEREF _Toc212454144 \h </w:instrText>
        </w:r>
        <w:r>
          <w:rPr>
            <w:webHidden/>
          </w:rPr>
        </w:r>
        <w:r>
          <w:rPr>
            <w:webHidden/>
          </w:rPr>
          <w:fldChar w:fldCharType="separate"/>
        </w:r>
        <w:r w:rsidR="005721AF">
          <w:rPr>
            <w:webHidden/>
          </w:rPr>
          <w:t>9</w:t>
        </w:r>
        <w:r>
          <w:rPr>
            <w:webHidden/>
          </w:rPr>
          <w:fldChar w:fldCharType="end"/>
        </w:r>
      </w:hyperlink>
    </w:p>
    <w:p w14:paraId="07E9DB8E" w14:textId="77777777" w:rsidR="0032569D" w:rsidRDefault="0032569D">
      <w:pPr>
        <w:pStyle w:val="TOC2"/>
        <w:rPr>
          <w:rFonts w:asciiTheme="minorHAnsi" w:eastAsiaTheme="minorEastAsia" w:hAnsiTheme="minorHAnsi" w:cstheme="minorBidi"/>
          <w:b w:val="0"/>
          <w:noProof/>
          <w:kern w:val="2"/>
          <w:sz w:val="24"/>
          <w:lang w:val="en-US"/>
          <w14:ligatures w14:val="standardContextual"/>
        </w:rPr>
      </w:pPr>
      <w:hyperlink w:anchor="_Toc212454145" w:history="1">
        <w:r w:rsidRPr="003B4403">
          <w:rPr>
            <w:rStyle w:val="Hyperlink"/>
            <w:noProof/>
          </w:rPr>
          <w:t>Control of Work</w:t>
        </w:r>
      </w:hyperlink>
    </w:p>
    <w:p w14:paraId="31988BDC" w14:textId="7D0C67A3"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46" w:history="1">
        <w:r w:rsidRPr="003B4403">
          <w:rPr>
            <w:rStyle w:val="Hyperlink"/>
          </w:rPr>
          <w:t>D21.</w:t>
        </w:r>
        <w:r>
          <w:rPr>
            <w:rFonts w:asciiTheme="minorHAnsi" w:eastAsiaTheme="minorEastAsia" w:hAnsiTheme="minorHAnsi" w:cstheme="minorBidi"/>
            <w:kern w:val="2"/>
            <w:sz w:val="24"/>
            <w:szCs w:val="24"/>
            <w:lang w:val="en-US"/>
            <w14:ligatures w14:val="standardContextual"/>
          </w:rPr>
          <w:tab/>
        </w:r>
        <w:r w:rsidRPr="003B4403">
          <w:rPr>
            <w:rStyle w:val="Hyperlink"/>
          </w:rPr>
          <w:t>Job Meetings</w:t>
        </w:r>
        <w:r>
          <w:rPr>
            <w:webHidden/>
          </w:rPr>
          <w:tab/>
        </w:r>
        <w:r>
          <w:rPr>
            <w:webHidden/>
          </w:rPr>
          <w:fldChar w:fldCharType="begin"/>
        </w:r>
        <w:r>
          <w:rPr>
            <w:webHidden/>
          </w:rPr>
          <w:instrText xml:space="preserve"> PAGEREF _Toc212454146 \h </w:instrText>
        </w:r>
        <w:r>
          <w:rPr>
            <w:webHidden/>
          </w:rPr>
        </w:r>
        <w:r>
          <w:rPr>
            <w:webHidden/>
          </w:rPr>
          <w:fldChar w:fldCharType="separate"/>
        </w:r>
        <w:r w:rsidR="005721AF">
          <w:rPr>
            <w:webHidden/>
          </w:rPr>
          <w:t>10</w:t>
        </w:r>
        <w:r>
          <w:rPr>
            <w:webHidden/>
          </w:rPr>
          <w:fldChar w:fldCharType="end"/>
        </w:r>
      </w:hyperlink>
    </w:p>
    <w:p w14:paraId="443A5661" w14:textId="36D6452B"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47" w:history="1">
        <w:r w:rsidRPr="003B4403">
          <w:rPr>
            <w:rStyle w:val="Hyperlink"/>
          </w:rPr>
          <w:t>D22.</w:t>
        </w:r>
        <w:r>
          <w:rPr>
            <w:rFonts w:asciiTheme="minorHAnsi" w:eastAsiaTheme="minorEastAsia" w:hAnsiTheme="minorHAnsi" w:cstheme="minorBidi"/>
            <w:kern w:val="2"/>
            <w:sz w:val="24"/>
            <w:szCs w:val="24"/>
            <w:lang w:val="en-US"/>
            <w14:ligatures w14:val="standardContextual"/>
          </w:rPr>
          <w:tab/>
        </w:r>
        <w:r w:rsidRPr="003B4403">
          <w:rPr>
            <w:rStyle w:val="Hyperlink"/>
          </w:rPr>
          <w:t>Prime Contractor – The Workplace Safety and Health Act (Manitoba)</w:t>
        </w:r>
        <w:r>
          <w:rPr>
            <w:webHidden/>
          </w:rPr>
          <w:tab/>
        </w:r>
        <w:r>
          <w:rPr>
            <w:webHidden/>
          </w:rPr>
          <w:fldChar w:fldCharType="begin"/>
        </w:r>
        <w:r>
          <w:rPr>
            <w:webHidden/>
          </w:rPr>
          <w:instrText xml:space="preserve"> PAGEREF _Toc212454147 \h </w:instrText>
        </w:r>
        <w:r>
          <w:rPr>
            <w:webHidden/>
          </w:rPr>
        </w:r>
        <w:r>
          <w:rPr>
            <w:webHidden/>
          </w:rPr>
          <w:fldChar w:fldCharType="separate"/>
        </w:r>
        <w:r w:rsidR="005721AF">
          <w:rPr>
            <w:webHidden/>
          </w:rPr>
          <w:t>10</w:t>
        </w:r>
        <w:r>
          <w:rPr>
            <w:webHidden/>
          </w:rPr>
          <w:fldChar w:fldCharType="end"/>
        </w:r>
      </w:hyperlink>
    </w:p>
    <w:p w14:paraId="0D10B0D1" w14:textId="086D0CAC"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48" w:history="1">
        <w:r w:rsidRPr="003B4403">
          <w:rPr>
            <w:rStyle w:val="Hyperlink"/>
          </w:rPr>
          <w:t>D23.</w:t>
        </w:r>
        <w:r>
          <w:rPr>
            <w:rFonts w:asciiTheme="minorHAnsi" w:eastAsiaTheme="minorEastAsia" w:hAnsiTheme="minorHAnsi" w:cstheme="minorBidi"/>
            <w:kern w:val="2"/>
            <w:sz w:val="24"/>
            <w:szCs w:val="24"/>
            <w:lang w:val="en-US"/>
            <w14:ligatures w14:val="standardContextual"/>
          </w:rPr>
          <w:tab/>
        </w:r>
        <w:r w:rsidRPr="003B4403">
          <w:rPr>
            <w:rStyle w:val="Hyperlink"/>
          </w:rPr>
          <w:t>The Workplace Safety and Health Act (Manitoba) – Qualifications</w:t>
        </w:r>
        <w:r>
          <w:rPr>
            <w:webHidden/>
          </w:rPr>
          <w:tab/>
        </w:r>
        <w:r>
          <w:rPr>
            <w:webHidden/>
          </w:rPr>
          <w:fldChar w:fldCharType="begin"/>
        </w:r>
        <w:r>
          <w:rPr>
            <w:webHidden/>
          </w:rPr>
          <w:instrText xml:space="preserve"> PAGEREF _Toc212454148 \h </w:instrText>
        </w:r>
        <w:r>
          <w:rPr>
            <w:webHidden/>
          </w:rPr>
        </w:r>
        <w:r>
          <w:rPr>
            <w:webHidden/>
          </w:rPr>
          <w:fldChar w:fldCharType="separate"/>
        </w:r>
        <w:r w:rsidR="005721AF">
          <w:rPr>
            <w:webHidden/>
          </w:rPr>
          <w:t>10</w:t>
        </w:r>
        <w:r>
          <w:rPr>
            <w:webHidden/>
          </w:rPr>
          <w:fldChar w:fldCharType="end"/>
        </w:r>
      </w:hyperlink>
    </w:p>
    <w:p w14:paraId="545BF2C7" w14:textId="77777777" w:rsidR="0032569D" w:rsidRDefault="0032569D">
      <w:pPr>
        <w:pStyle w:val="TOC2"/>
        <w:rPr>
          <w:rFonts w:asciiTheme="minorHAnsi" w:eastAsiaTheme="minorEastAsia" w:hAnsiTheme="minorHAnsi" w:cstheme="minorBidi"/>
          <w:b w:val="0"/>
          <w:noProof/>
          <w:kern w:val="2"/>
          <w:sz w:val="24"/>
          <w:lang w:val="en-US"/>
          <w14:ligatures w14:val="standardContextual"/>
        </w:rPr>
      </w:pPr>
      <w:hyperlink w:anchor="_Toc212454149" w:history="1">
        <w:r w:rsidRPr="003B4403">
          <w:rPr>
            <w:rStyle w:val="Hyperlink"/>
            <w:noProof/>
          </w:rPr>
          <w:t>Payment</w:t>
        </w:r>
      </w:hyperlink>
    </w:p>
    <w:p w14:paraId="667DA69D" w14:textId="4228E9B4"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50" w:history="1">
        <w:r w:rsidRPr="003B4403">
          <w:rPr>
            <w:rStyle w:val="Hyperlink"/>
          </w:rPr>
          <w:t>D24.</w:t>
        </w:r>
        <w:r>
          <w:rPr>
            <w:rFonts w:asciiTheme="minorHAnsi" w:eastAsiaTheme="minorEastAsia" w:hAnsiTheme="minorHAnsi" w:cstheme="minorBidi"/>
            <w:kern w:val="2"/>
            <w:sz w:val="24"/>
            <w:szCs w:val="24"/>
            <w:lang w:val="en-US"/>
            <w14:ligatures w14:val="standardContextual"/>
          </w:rPr>
          <w:tab/>
        </w:r>
        <w:r w:rsidRPr="003B4403">
          <w:rPr>
            <w:rStyle w:val="Hyperlink"/>
          </w:rPr>
          <w:t>Payment</w:t>
        </w:r>
        <w:r>
          <w:rPr>
            <w:webHidden/>
          </w:rPr>
          <w:tab/>
        </w:r>
        <w:r>
          <w:rPr>
            <w:webHidden/>
          </w:rPr>
          <w:fldChar w:fldCharType="begin"/>
        </w:r>
        <w:r>
          <w:rPr>
            <w:webHidden/>
          </w:rPr>
          <w:instrText xml:space="preserve"> PAGEREF _Toc212454150 \h </w:instrText>
        </w:r>
        <w:r>
          <w:rPr>
            <w:webHidden/>
          </w:rPr>
        </w:r>
        <w:r>
          <w:rPr>
            <w:webHidden/>
          </w:rPr>
          <w:fldChar w:fldCharType="separate"/>
        </w:r>
        <w:r w:rsidR="005721AF">
          <w:rPr>
            <w:webHidden/>
          </w:rPr>
          <w:t>10</w:t>
        </w:r>
        <w:r>
          <w:rPr>
            <w:webHidden/>
          </w:rPr>
          <w:fldChar w:fldCharType="end"/>
        </w:r>
      </w:hyperlink>
    </w:p>
    <w:p w14:paraId="7D6DCB91" w14:textId="5D6DF357"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51" w:history="1">
        <w:r w:rsidRPr="003B4403">
          <w:rPr>
            <w:rStyle w:val="Hyperlink"/>
          </w:rPr>
          <w:t>D25.</w:t>
        </w:r>
        <w:r>
          <w:rPr>
            <w:rFonts w:asciiTheme="minorHAnsi" w:eastAsiaTheme="minorEastAsia" w:hAnsiTheme="minorHAnsi" w:cstheme="minorBidi"/>
            <w:kern w:val="2"/>
            <w:sz w:val="24"/>
            <w:szCs w:val="24"/>
            <w:lang w:val="en-US"/>
            <w14:ligatures w14:val="standardContextual"/>
          </w:rPr>
          <w:tab/>
        </w:r>
        <w:r w:rsidRPr="003B4403">
          <w:rPr>
            <w:rStyle w:val="Hyperlink"/>
          </w:rPr>
          <w:t>Payment Schedule</w:t>
        </w:r>
        <w:r>
          <w:rPr>
            <w:webHidden/>
          </w:rPr>
          <w:tab/>
        </w:r>
        <w:r>
          <w:rPr>
            <w:webHidden/>
          </w:rPr>
          <w:fldChar w:fldCharType="begin"/>
        </w:r>
        <w:r>
          <w:rPr>
            <w:webHidden/>
          </w:rPr>
          <w:instrText xml:space="preserve"> PAGEREF _Toc212454151 \h </w:instrText>
        </w:r>
        <w:r>
          <w:rPr>
            <w:webHidden/>
          </w:rPr>
        </w:r>
        <w:r>
          <w:rPr>
            <w:webHidden/>
          </w:rPr>
          <w:fldChar w:fldCharType="separate"/>
        </w:r>
        <w:r w:rsidR="005721AF">
          <w:rPr>
            <w:webHidden/>
          </w:rPr>
          <w:t>10</w:t>
        </w:r>
        <w:r>
          <w:rPr>
            <w:webHidden/>
          </w:rPr>
          <w:fldChar w:fldCharType="end"/>
        </w:r>
      </w:hyperlink>
    </w:p>
    <w:p w14:paraId="78278783" w14:textId="20B8802A"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52" w:history="1">
        <w:r w:rsidRPr="003B4403">
          <w:rPr>
            <w:rStyle w:val="Hyperlink"/>
          </w:rPr>
          <w:t>D26.</w:t>
        </w:r>
        <w:r>
          <w:rPr>
            <w:rFonts w:asciiTheme="minorHAnsi" w:eastAsiaTheme="minorEastAsia" w:hAnsiTheme="minorHAnsi" w:cstheme="minorBidi"/>
            <w:kern w:val="2"/>
            <w:sz w:val="24"/>
            <w:szCs w:val="24"/>
            <w:lang w:val="en-US"/>
            <w14:ligatures w14:val="standardContextual"/>
          </w:rPr>
          <w:tab/>
        </w:r>
        <w:r w:rsidRPr="003B4403">
          <w:rPr>
            <w:rStyle w:val="Hyperlink"/>
          </w:rPr>
          <w:t>Fuel Price Adjustment</w:t>
        </w:r>
        <w:r>
          <w:rPr>
            <w:webHidden/>
          </w:rPr>
          <w:tab/>
        </w:r>
        <w:r>
          <w:rPr>
            <w:webHidden/>
          </w:rPr>
          <w:fldChar w:fldCharType="begin"/>
        </w:r>
        <w:r>
          <w:rPr>
            <w:webHidden/>
          </w:rPr>
          <w:instrText xml:space="preserve"> PAGEREF _Toc212454152 \h </w:instrText>
        </w:r>
        <w:r>
          <w:rPr>
            <w:webHidden/>
          </w:rPr>
        </w:r>
        <w:r>
          <w:rPr>
            <w:webHidden/>
          </w:rPr>
          <w:fldChar w:fldCharType="separate"/>
        </w:r>
        <w:r w:rsidR="005721AF">
          <w:rPr>
            <w:webHidden/>
          </w:rPr>
          <w:t>10</w:t>
        </w:r>
        <w:r>
          <w:rPr>
            <w:webHidden/>
          </w:rPr>
          <w:fldChar w:fldCharType="end"/>
        </w:r>
      </w:hyperlink>
    </w:p>
    <w:p w14:paraId="1F86A6F3" w14:textId="77777777" w:rsidR="0032569D" w:rsidRDefault="0032569D">
      <w:pPr>
        <w:pStyle w:val="TOC2"/>
        <w:rPr>
          <w:rFonts w:asciiTheme="minorHAnsi" w:eastAsiaTheme="minorEastAsia" w:hAnsiTheme="minorHAnsi" w:cstheme="minorBidi"/>
          <w:b w:val="0"/>
          <w:noProof/>
          <w:kern w:val="2"/>
          <w:sz w:val="24"/>
          <w:lang w:val="en-US"/>
          <w14:ligatures w14:val="standardContextual"/>
        </w:rPr>
      </w:pPr>
      <w:hyperlink w:anchor="_Toc212454153" w:history="1">
        <w:r w:rsidRPr="003B4403">
          <w:rPr>
            <w:rStyle w:val="Hyperlink"/>
            <w:noProof/>
          </w:rPr>
          <w:t>Warranty</w:t>
        </w:r>
      </w:hyperlink>
    </w:p>
    <w:p w14:paraId="0BBF8395" w14:textId="2D6FBDD2"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54" w:history="1">
        <w:r w:rsidRPr="003B4403">
          <w:rPr>
            <w:rStyle w:val="Hyperlink"/>
          </w:rPr>
          <w:t>D27.</w:t>
        </w:r>
        <w:r>
          <w:rPr>
            <w:rFonts w:asciiTheme="minorHAnsi" w:eastAsiaTheme="minorEastAsia" w:hAnsiTheme="minorHAnsi" w:cstheme="minorBidi"/>
            <w:kern w:val="2"/>
            <w:sz w:val="24"/>
            <w:szCs w:val="24"/>
            <w:lang w:val="en-US"/>
            <w14:ligatures w14:val="standardContextual"/>
          </w:rPr>
          <w:tab/>
        </w:r>
        <w:r w:rsidRPr="003B4403">
          <w:rPr>
            <w:rStyle w:val="Hyperlink"/>
          </w:rPr>
          <w:t>Warranty</w:t>
        </w:r>
        <w:r>
          <w:rPr>
            <w:webHidden/>
          </w:rPr>
          <w:tab/>
        </w:r>
        <w:r>
          <w:rPr>
            <w:webHidden/>
          </w:rPr>
          <w:fldChar w:fldCharType="begin"/>
        </w:r>
        <w:r>
          <w:rPr>
            <w:webHidden/>
          </w:rPr>
          <w:instrText xml:space="preserve"> PAGEREF _Toc212454154 \h </w:instrText>
        </w:r>
        <w:r>
          <w:rPr>
            <w:webHidden/>
          </w:rPr>
        </w:r>
        <w:r>
          <w:rPr>
            <w:webHidden/>
          </w:rPr>
          <w:fldChar w:fldCharType="separate"/>
        </w:r>
        <w:r w:rsidR="005721AF">
          <w:rPr>
            <w:webHidden/>
          </w:rPr>
          <w:t>11</w:t>
        </w:r>
        <w:r>
          <w:rPr>
            <w:webHidden/>
          </w:rPr>
          <w:fldChar w:fldCharType="end"/>
        </w:r>
      </w:hyperlink>
    </w:p>
    <w:p w14:paraId="4D27B3A9" w14:textId="77777777" w:rsidR="0032569D" w:rsidRDefault="0032569D">
      <w:pPr>
        <w:pStyle w:val="TOC2"/>
        <w:rPr>
          <w:rFonts w:asciiTheme="minorHAnsi" w:eastAsiaTheme="minorEastAsia" w:hAnsiTheme="minorHAnsi" w:cstheme="minorBidi"/>
          <w:b w:val="0"/>
          <w:noProof/>
          <w:kern w:val="2"/>
          <w:sz w:val="24"/>
          <w:lang w:val="en-US"/>
          <w14:ligatures w14:val="standardContextual"/>
        </w:rPr>
      </w:pPr>
      <w:hyperlink w:anchor="_Toc212454155" w:history="1">
        <w:r w:rsidRPr="003B4403">
          <w:rPr>
            <w:rStyle w:val="Hyperlink"/>
            <w:noProof/>
          </w:rPr>
          <w:t>Indemnity</w:t>
        </w:r>
      </w:hyperlink>
    </w:p>
    <w:p w14:paraId="07242DA5" w14:textId="38940117"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56" w:history="1">
        <w:r w:rsidRPr="003B4403">
          <w:rPr>
            <w:rStyle w:val="Hyperlink"/>
          </w:rPr>
          <w:t>D28.</w:t>
        </w:r>
        <w:r>
          <w:rPr>
            <w:rFonts w:asciiTheme="minorHAnsi" w:eastAsiaTheme="minorEastAsia" w:hAnsiTheme="minorHAnsi" w:cstheme="minorBidi"/>
            <w:kern w:val="2"/>
            <w:sz w:val="24"/>
            <w:szCs w:val="24"/>
            <w:lang w:val="en-US"/>
            <w14:ligatures w14:val="standardContextual"/>
          </w:rPr>
          <w:tab/>
        </w:r>
        <w:r w:rsidRPr="003B4403">
          <w:rPr>
            <w:rStyle w:val="Hyperlink"/>
          </w:rPr>
          <w:t>Indemnity</w:t>
        </w:r>
        <w:r>
          <w:rPr>
            <w:webHidden/>
          </w:rPr>
          <w:tab/>
        </w:r>
        <w:r>
          <w:rPr>
            <w:webHidden/>
          </w:rPr>
          <w:fldChar w:fldCharType="begin"/>
        </w:r>
        <w:r>
          <w:rPr>
            <w:webHidden/>
          </w:rPr>
          <w:instrText xml:space="preserve"> PAGEREF _Toc212454156 \h </w:instrText>
        </w:r>
        <w:r>
          <w:rPr>
            <w:webHidden/>
          </w:rPr>
        </w:r>
        <w:r>
          <w:rPr>
            <w:webHidden/>
          </w:rPr>
          <w:fldChar w:fldCharType="separate"/>
        </w:r>
        <w:r w:rsidR="005721AF">
          <w:rPr>
            <w:webHidden/>
          </w:rPr>
          <w:t>12</w:t>
        </w:r>
        <w:r>
          <w:rPr>
            <w:webHidden/>
          </w:rPr>
          <w:fldChar w:fldCharType="end"/>
        </w:r>
      </w:hyperlink>
    </w:p>
    <w:p w14:paraId="11F7BEDA" w14:textId="48A77274"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57" w:history="1">
        <w:r w:rsidRPr="003B4403">
          <w:rPr>
            <w:rStyle w:val="Hyperlink"/>
          </w:rPr>
          <w:t>Form J: Subcontractor List</w:t>
        </w:r>
        <w:r>
          <w:rPr>
            <w:webHidden/>
          </w:rPr>
          <w:tab/>
        </w:r>
        <w:r>
          <w:rPr>
            <w:webHidden/>
          </w:rPr>
          <w:fldChar w:fldCharType="begin"/>
        </w:r>
        <w:r>
          <w:rPr>
            <w:webHidden/>
          </w:rPr>
          <w:instrText xml:space="preserve"> PAGEREF _Toc212454157 \h </w:instrText>
        </w:r>
        <w:r>
          <w:rPr>
            <w:webHidden/>
          </w:rPr>
        </w:r>
        <w:r>
          <w:rPr>
            <w:webHidden/>
          </w:rPr>
          <w:fldChar w:fldCharType="separate"/>
        </w:r>
        <w:r w:rsidR="005721AF">
          <w:rPr>
            <w:webHidden/>
          </w:rPr>
          <w:t>13</w:t>
        </w:r>
        <w:r>
          <w:rPr>
            <w:webHidden/>
          </w:rPr>
          <w:fldChar w:fldCharType="end"/>
        </w:r>
      </w:hyperlink>
    </w:p>
    <w:p w14:paraId="6861759A" w14:textId="77777777" w:rsidR="0032569D" w:rsidRDefault="0032569D">
      <w:pPr>
        <w:pStyle w:val="TOC1"/>
        <w:rPr>
          <w:rFonts w:asciiTheme="minorHAnsi" w:eastAsiaTheme="minorEastAsia" w:hAnsiTheme="minorHAnsi" w:cstheme="minorBidi"/>
          <w:b w:val="0"/>
          <w:caps w:val="0"/>
          <w:kern w:val="2"/>
          <w:sz w:val="24"/>
          <w:lang w:val="en-US"/>
          <w14:ligatures w14:val="standardContextual"/>
        </w:rPr>
      </w:pPr>
      <w:hyperlink w:anchor="_Toc212454158" w:history="1">
        <w:r w:rsidRPr="003B4403">
          <w:rPr>
            <w:rStyle w:val="Hyperlink"/>
          </w:rPr>
          <w:t>PART E - Specifications</w:t>
        </w:r>
      </w:hyperlink>
    </w:p>
    <w:p w14:paraId="7DE98EED" w14:textId="77777777" w:rsidR="0032569D" w:rsidRDefault="0032569D">
      <w:pPr>
        <w:pStyle w:val="TOC2"/>
        <w:rPr>
          <w:rFonts w:asciiTheme="minorHAnsi" w:eastAsiaTheme="minorEastAsia" w:hAnsiTheme="minorHAnsi" w:cstheme="minorBidi"/>
          <w:b w:val="0"/>
          <w:noProof/>
          <w:kern w:val="2"/>
          <w:sz w:val="24"/>
          <w:lang w:val="en-US"/>
          <w14:ligatures w14:val="standardContextual"/>
        </w:rPr>
      </w:pPr>
      <w:hyperlink w:anchor="_Toc212454159" w:history="1">
        <w:r w:rsidRPr="003B4403">
          <w:rPr>
            <w:rStyle w:val="Hyperlink"/>
            <w:noProof/>
          </w:rPr>
          <w:t>General</w:t>
        </w:r>
      </w:hyperlink>
    </w:p>
    <w:p w14:paraId="041D0F37" w14:textId="2833DB25"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60" w:history="1">
        <w:r w:rsidRPr="003B4403">
          <w:rPr>
            <w:rStyle w:val="Hyperlink"/>
          </w:rPr>
          <w:t>E1.</w:t>
        </w:r>
        <w:r>
          <w:rPr>
            <w:rFonts w:asciiTheme="minorHAnsi" w:eastAsiaTheme="minorEastAsia" w:hAnsiTheme="minorHAnsi" w:cstheme="minorBidi"/>
            <w:kern w:val="2"/>
            <w:sz w:val="24"/>
            <w:szCs w:val="24"/>
            <w:lang w:val="en-US"/>
            <w14:ligatures w14:val="standardContextual"/>
          </w:rPr>
          <w:tab/>
        </w:r>
        <w:r w:rsidRPr="003B4403">
          <w:rPr>
            <w:rStyle w:val="Hyperlink"/>
          </w:rPr>
          <w:t>Applicable Specifications and Drawings</w:t>
        </w:r>
        <w:r>
          <w:rPr>
            <w:webHidden/>
          </w:rPr>
          <w:tab/>
        </w:r>
        <w:r>
          <w:rPr>
            <w:webHidden/>
          </w:rPr>
          <w:fldChar w:fldCharType="begin"/>
        </w:r>
        <w:r>
          <w:rPr>
            <w:webHidden/>
          </w:rPr>
          <w:instrText xml:space="preserve"> PAGEREF _Toc212454160 \h </w:instrText>
        </w:r>
        <w:r>
          <w:rPr>
            <w:webHidden/>
          </w:rPr>
        </w:r>
        <w:r>
          <w:rPr>
            <w:webHidden/>
          </w:rPr>
          <w:fldChar w:fldCharType="separate"/>
        </w:r>
        <w:r w:rsidR="005721AF">
          <w:rPr>
            <w:webHidden/>
          </w:rPr>
          <w:t>1</w:t>
        </w:r>
        <w:r>
          <w:rPr>
            <w:webHidden/>
          </w:rPr>
          <w:fldChar w:fldCharType="end"/>
        </w:r>
      </w:hyperlink>
    </w:p>
    <w:p w14:paraId="69DD60DC" w14:textId="682D76B7"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61" w:history="1">
        <w:r w:rsidRPr="003B4403">
          <w:rPr>
            <w:rStyle w:val="Hyperlink"/>
          </w:rPr>
          <w:t>E2.</w:t>
        </w:r>
        <w:r>
          <w:rPr>
            <w:rFonts w:asciiTheme="minorHAnsi" w:eastAsiaTheme="minorEastAsia" w:hAnsiTheme="minorHAnsi" w:cstheme="minorBidi"/>
            <w:kern w:val="2"/>
            <w:sz w:val="24"/>
            <w:szCs w:val="24"/>
            <w:lang w:val="en-US"/>
            <w14:ligatures w14:val="standardContextual"/>
          </w:rPr>
          <w:tab/>
        </w:r>
        <w:r w:rsidRPr="003B4403">
          <w:rPr>
            <w:rStyle w:val="Hyperlink"/>
          </w:rPr>
          <w:t>Soils Investigation Report</w:t>
        </w:r>
        <w:r>
          <w:rPr>
            <w:webHidden/>
          </w:rPr>
          <w:tab/>
        </w:r>
        <w:r>
          <w:rPr>
            <w:webHidden/>
          </w:rPr>
          <w:fldChar w:fldCharType="begin"/>
        </w:r>
        <w:r>
          <w:rPr>
            <w:webHidden/>
          </w:rPr>
          <w:instrText xml:space="preserve"> PAGEREF _Toc212454161 \h </w:instrText>
        </w:r>
        <w:r>
          <w:rPr>
            <w:webHidden/>
          </w:rPr>
        </w:r>
        <w:r>
          <w:rPr>
            <w:webHidden/>
          </w:rPr>
          <w:fldChar w:fldCharType="separate"/>
        </w:r>
        <w:r w:rsidR="005721AF">
          <w:rPr>
            <w:webHidden/>
          </w:rPr>
          <w:t>1</w:t>
        </w:r>
        <w:r>
          <w:rPr>
            <w:webHidden/>
          </w:rPr>
          <w:fldChar w:fldCharType="end"/>
        </w:r>
      </w:hyperlink>
    </w:p>
    <w:p w14:paraId="6CD9B462" w14:textId="5EB0CD1D"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62" w:history="1">
        <w:r w:rsidRPr="003B4403">
          <w:rPr>
            <w:rStyle w:val="Hyperlink"/>
          </w:rPr>
          <w:t>E3.</w:t>
        </w:r>
        <w:r>
          <w:rPr>
            <w:rFonts w:asciiTheme="minorHAnsi" w:eastAsiaTheme="minorEastAsia" w:hAnsiTheme="minorHAnsi" w:cstheme="minorBidi"/>
            <w:kern w:val="2"/>
            <w:sz w:val="24"/>
            <w:szCs w:val="24"/>
            <w:lang w:val="en-US"/>
            <w14:ligatures w14:val="standardContextual"/>
          </w:rPr>
          <w:tab/>
        </w:r>
        <w:r w:rsidRPr="003B4403">
          <w:rPr>
            <w:rStyle w:val="Hyperlink"/>
          </w:rPr>
          <w:t>^</w:t>
        </w:r>
        <w:r>
          <w:rPr>
            <w:webHidden/>
          </w:rPr>
          <w:tab/>
        </w:r>
        <w:r>
          <w:rPr>
            <w:webHidden/>
          </w:rPr>
          <w:fldChar w:fldCharType="begin"/>
        </w:r>
        <w:r>
          <w:rPr>
            <w:webHidden/>
          </w:rPr>
          <w:instrText xml:space="preserve"> PAGEREF _Toc212454162 \h </w:instrText>
        </w:r>
        <w:r>
          <w:rPr>
            <w:webHidden/>
          </w:rPr>
        </w:r>
        <w:r>
          <w:rPr>
            <w:webHidden/>
          </w:rPr>
          <w:fldChar w:fldCharType="separate"/>
        </w:r>
        <w:r w:rsidR="005721AF">
          <w:rPr>
            <w:webHidden/>
          </w:rPr>
          <w:t>1</w:t>
        </w:r>
        <w:r>
          <w:rPr>
            <w:webHidden/>
          </w:rPr>
          <w:fldChar w:fldCharType="end"/>
        </w:r>
      </w:hyperlink>
    </w:p>
    <w:p w14:paraId="76E9F2FB" w14:textId="77777777" w:rsidR="0032569D" w:rsidRDefault="0032569D">
      <w:pPr>
        <w:pStyle w:val="TOC2"/>
        <w:rPr>
          <w:rFonts w:asciiTheme="minorHAnsi" w:eastAsiaTheme="minorEastAsia" w:hAnsiTheme="minorHAnsi" w:cstheme="minorBidi"/>
          <w:b w:val="0"/>
          <w:noProof/>
          <w:kern w:val="2"/>
          <w:sz w:val="24"/>
          <w:lang w:val="en-US"/>
          <w14:ligatures w14:val="standardContextual"/>
        </w:rPr>
      </w:pPr>
      <w:hyperlink w:anchor="_Toc212454163" w:history="1">
        <w:r w:rsidRPr="003B4403">
          <w:rPr>
            <w:rStyle w:val="Hyperlink"/>
            <w:noProof/>
          </w:rPr>
          <w:t>General Requirements</w:t>
        </w:r>
      </w:hyperlink>
    </w:p>
    <w:p w14:paraId="081B903B" w14:textId="5600B938"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64" w:history="1">
        <w:r w:rsidRPr="003B4403">
          <w:rPr>
            <w:rStyle w:val="Hyperlink"/>
          </w:rPr>
          <w:t>E4.</w:t>
        </w:r>
        <w:r>
          <w:rPr>
            <w:rFonts w:asciiTheme="minorHAnsi" w:eastAsiaTheme="minorEastAsia" w:hAnsiTheme="minorHAnsi" w:cstheme="minorBidi"/>
            <w:kern w:val="2"/>
            <w:sz w:val="24"/>
            <w:szCs w:val="24"/>
            <w:lang w:val="en-US"/>
            <w14:ligatures w14:val="standardContextual"/>
          </w:rPr>
          <w:tab/>
        </w:r>
        <w:r w:rsidRPr="003B4403">
          <w:rPr>
            <w:rStyle w:val="Hyperlink"/>
          </w:rPr>
          <w:t>Office Facilities</w:t>
        </w:r>
        <w:r>
          <w:rPr>
            <w:webHidden/>
          </w:rPr>
          <w:tab/>
        </w:r>
        <w:r>
          <w:rPr>
            <w:webHidden/>
          </w:rPr>
          <w:fldChar w:fldCharType="begin"/>
        </w:r>
        <w:r>
          <w:rPr>
            <w:webHidden/>
          </w:rPr>
          <w:instrText xml:space="preserve"> PAGEREF _Toc212454164 \h </w:instrText>
        </w:r>
        <w:r>
          <w:rPr>
            <w:webHidden/>
          </w:rPr>
        </w:r>
        <w:r>
          <w:rPr>
            <w:webHidden/>
          </w:rPr>
          <w:fldChar w:fldCharType="separate"/>
        </w:r>
        <w:r w:rsidR="005721AF">
          <w:rPr>
            <w:webHidden/>
          </w:rPr>
          <w:t>2</w:t>
        </w:r>
        <w:r>
          <w:rPr>
            <w:webHidden/>
          </w:rPr>
          <w:fldChar w:fldCharType="end"/>
        </w:r>
      </w:hyperlink>
    </w:p>
    <w:p w14:paraId="2478E374" w14:textId="3241DFED"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65" w:history="1">
        <w:r w:rsidRPr="003B4403">
          <w:rPr>
            <w:rStyle w:val="Hyperlink"/>
          </w:rPr>
          <w:t>E5.</w:t>
        </w:r>
        <w:r>
          <w:rPr>
            <w:rFonts w:asciiTheme="minorHAnsi" w:eastAsiaTheme="minorEastAsia" w:hAnsiTheme="minorHAnsi" w:cstheme="minorBidi"/>
            <w:kern w:val="2"/>
            <w:sz w:val="24"/>
            <w:szCs w:val="24"/>
            <w:lang w:val="en-US"/>
            <w14:ligatures w14:val="standardContextual"/>
          </w:rPr>
          <w:tab/>
        </w:r>
        <w:r w:rsidRPr="003B4403">
          <w:rPr>
            <w:rStyle w:val="Hyperlink"/>
          </w:rPr>
          <w:t>Mobilization and Demobilization Payment</w:t>
        </w:r>
        <w:r>
          <w:rPr>
            <w:webHidden/>
          </w:rPr>
          <w:tab/>
        </w:r>
        <w:r>
          <w:rPr>
            <w:webHidden/>
          </w:rPr>
          <w:fldChar w:fldCharType="begin"/>
        </w:r>
        <w:r>
          <w:rPr>
            <w:webHidden/>
          </w:rPr>
          <w:instrText xml:space="preserve"> PAGEREF _Toc212454165 \h </w:instrText>
        </w:r>
        <w:r>
          <w:rPr>
            <w:webHidden/>
          </w:rPr>
        </w:r>
        <w:r>
          <w:rPr>
            <w:webHidden/>
          </w:rPr>
          <w:fldChar w:fldCharType="separate"/>
        </w:r>
        <w:r w:rsidR="005721AF">
          <w:rPr>
            <w:webHidden/>
          </w:rPr>
          <w:t>2</w:t>
        </w:r>
        <w:r>
          <w:rPr>
            <w:webHidden/>
          </w:rPr>
          <w:fldChar w:fldCharType="end"/>
        </w:r>
      </w:hyperlink>
    </w:p>
    <w:p w14:paraId="4CBA9F93" w14:textId="1D84DB8F"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66" w:history="1">
        <w:r w:rsidRPr="003B4403">
          <w:rPr>
            <w:rStyle w:val="Hyperlink"/>
          </w:rPr>
          <w:t>E6.</w:t>
        </w:r>
        <w:r>
          <w:rPr>
            <w:rFonts w:asciiTheme="minorHAnsi" w:eastAsiaTheme="minorEastAsia" w:hAnsiTheme="minorHAnsi" w:cstheme="minorBidi"/>
            <w:kern w:val="2"/>
            <w:sz w:val="24"/>
            <w:szCs w:val="24"/>
            <w:lang w:val="en-US"/>
            <w14:ligatures w14:val="standardContextual"/>
          </w:rPr>
          <w:tab/>
        </w:r>
        <w:r w:rsidRPr="003B4403">
          <w:rPr>
            <w:rStyle w:val="Hyperlink"/>
          </w:rPr>
          <w:t>Cash Allowance for Additional Work</w:t>
        </w:r>
        <w:r>
          <w:rPr>
            <w:webHidden/>
          </w:rPr>
          <w:tab/>
        </w:r>
        <w:r>
          <w:rPr>
            <w:webHidden/>
          </w:rPr>
          <w:fldChar w:fldCharType="begin"/>
        </w:r>
        <w:r>
          <w:rPr>
            <w:webHidden/>
          </w:rPr>
          <w:instrText xml:space="preserve"> PAGEREF _Toc212454166 \h </w:instrText>
        </w:r>
        <w:r>
          <w:rPr>
            <w:webHidden/>
          </w:rPr>
        </w:r>
        <w:r>
          <w:rPr>
            <w:webHidden/>
          </w:rPr>
          <w:fldChar w:fldCharType="separate"/>
        </w:r>
        <w:r w:rsidR="005721AF">
          <w:rPr>
            <w:webHidden/>
          </w:rPr>
          <w:t>2</w:t>
        </w:r>
        <w:r>
          <w:rPr>
            <w:webHidden/>
          </w:rPr>
          <w:fldChar w:fldCharType="end"/>
        </w:r>
      </w:hyperlink>
    </w:p>
    <w:p w14:paraId="2E889A5A" w14:textId="2FF7D0CE"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67" w:history="1">
        <w:r w:rsidRPr="003B4403">
          <w:rPr>
            <w:rStyle w:val="Hyperlink"/>
          </w:rPr>
          <w:t>E7.</w:t>
        </w:r>
        <w:r>
          <w:rPr>
            <w:rFonts w:asciiTheme="minorHAnsi" w:eastAsiaTheme="minorEastAsia" w:hAnsiTheme="minorHAnsi" w:cstheme="minorBidi"/>
            <w:kern w:val="2"/>
            <w:sz w:val="24"/>
            <w:szCs w:val="24"/>
            <w:lang w:val="en-US"/>
            <w14:ligatures w14:val="standardContextual"/>
          </w:rPr>
          <w:tab/>
        </w:r>
        <w:r w:rsidRPr="003B4403">
          <w:rPr>
            <w:rStyle w:val="Hyperlink"/>
          </w:rPr>
          <w:t>Traffic Control</w:t>
        </w:r>
        <w:r>
          <w:rPr>
            <w:webHidden/>
          </w:rPr>
          <w:tab/>
        </w:r>
        <w:r>
          <w:rPr>
            <w:webHidden/>
          </w:rPr>
          <w:fldChar w:fldCharType="begin"/>
        </w:r>
        <w:r>
          <w:rPr>
            <w:webHidden/>
          </w:rPr>
          <w:instrText xml:space="preserve"> PAGEREF _Toc212454167 \h </w:instrText>
        </w:r>
        <w:r>
          <w:rPr>
            <w:webHidden/>
          </w:rPr>
        </w:r>
        <w:r>
          <w:rPr>
            <w:webHidden/>
          </w:rPr>
          <w:fldChar w:fldCharType="separate"/>
        </w:r>
        <w:r w:rsidR="005721AF">
          <w:rPr>
            <w:webHidden/>
          </w:rPr>
          <w:t>3</w:t>
        </w:r>
        <w:r>
          <w:rPr>
            <w:webHidden/>
          </w:rPr>
          <w:fldChar w:fldCharType="end"/>
        </w:r>
      </w:hyperlink>
    </w:p>
    <w:p w14:paraId="49964144" w14:textId="43477FDE"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68" w:history="1">
        <w:r w:rsidRPr="003B4403">
          <w:rPr>
            <w:rStyle w:val="Hyperlink"/>
          </w:rPr>
          <w:t>E8.</w:t>
        </w:r>
        <w:r>
          <w:rPr>
            <w:rFonts w:asciiTheme="minorHAnsi" w:eastAsiaTheme="minorEastAsia" w:hAnsiTheme="minorHAnsi" w:cstheme="minorBidi"/>
            <w:kern w:val="2"/>
            <w:sz w:val="24"/>
            <w:szCs w:val="24"/>
            <w:lang w:val="en-US"/>
            <w14:ligatures w14:val="standardContextual"/>
          </w:rPr>
          <w:tab/>
        </w:r>
        <w:r w:rsidRPr="003B4403">
          <w:rPr>
            <w:rStyle w:val="Hyperlink"/>
          </w:rPr>
          <w:t>^</w:t>
        </w:r>
        <w:r>
          <w:rPr>
            <w:webHidden/>
          </w:rPr>
          <w:tab/>
        </w:r>
        <w:r>
          <w:rPr>
            <w:webHidden/>
          </w:rPr>
          <w:fldChar w:fldCharType="begin"/>
        </w:r>
        <w:r>
          <w:rPr>
            <w:webHidden/>
          </w:rPr>
          <w:instrText xml:space="preserve"> PAGEREF _Toc212454168 \h </w:instrText>
        </w:r>
        <w:r>
          <w:rPr>
            <w:webHidden/>
          </w:rPr>
        </w:r>
        <w:r>
          <w:rPr>
            <w:webHidden/>
          </w:rPr>
          <w:fldChar w:fldCharType="separate"/>
        </w:r>
        <w:r w:rsidR="005721AF">
          <w:rPr>
            <w:webHidden/>
          </w:rPr>
          <w:t>4</w:t>
        </w:r>
        <w:r>
          <w:rPr>
            <w:webHidden/>
          </w:rPr>
          <w:fldChar w:fldCharType="end"/>
        </w:r>
      </w:hyperlink>
    </w:p>
    <w:p w14:paraId="2452ADFD" w14:textId="77777777" w:rsidR="0032569D" w:rsidRDefault="0032569D">
      <w:pPr>
        <w:pStyle w:val="TOC1"/>
        <w:rPr>
          <w:rFonts w:asciiTheme="minorHAnsi" w:eastAsiaTheme="minorEastAsia" w:hAnsiTheme="minorHAnsi" w:cstheme="minorBidi"/>
          <w:b w:val="0"/>
          <w:caps w:val="0"/>
          <w:kern w:val="2"/>
          <w:sz w:val="24"/>
          <w:lang w:val="en-US"/>
          <w14:ligatures w14:val="standardContextual"/>
        </w:rPr>
      </w:pPr>
      <w:hyperlink w:anchor="_Toc212454169" w:history="1">
        <w:r w:rsidRPr="003B4403">
          <w:rPr>
            <w:rStyle w:val="Hyperlink"/>
          </w:rPr>
          <w:t>PART F - Security Clearance</w:t>
        </w:r>
      </w:hyperlink>
    </w:p>
    <w:p w14:paraId="12E9860D" w14:textId="3079673D" w:rsidR="0032569D" w:rsidRDefault="0032569D">
      <w:pPr>
        <w:pStyle w:val="TOC3"/>
        <w:rPr>
          <w:rFonts w:asciiTheme="minorHAnsi" w:eastAsiaTheme="minorEastAsia" w:hAnsiTheme="minorHAnsi" w:cstheme="minorBidi"/>
          <w:kern w:val="2"/>
          <w:sz w:val="24"/>
          <w:szCs w:val="24"/>
          <w:lang w:val="en-US"/>
          <w14:ligatures w14:val="standardContextual"/>
        </w:rPr>
      </w:pPr>
      <w:hyperlink w:anchor="_Toc212454170" w:history="1">
        <w:r w:rsidRPr="003B4403">
          <w:rPr>
            <w:rStyle w:val="Hyperlink"/>
          </w:rPr>
          <w:t>F1.</w:t>
        </w:r>
        <w:r>
          <w:rPr>
            <w:rFonts w:asciiTheme="minorHAnsi" w:eastAsiaTheme="minorEastAsia" w:hAnsiTheme="minorHAnsi" w:cstheme="minorBidi"/>
            <w:kern w:val="2"/>
            <w:sz w:val="24"/>
            <w:szCs w:val="24"/>
            <w:lang w:val="en-US"/>
            <w14:ligatures w14:val="standardContextual"/>
          </w:rPr>
          <w:tab/>
        </w:r>
        <w:r w:rsidRPr="003B4403">
          <w:rPr>
            <w:rStyle w:val="Hyperlink"/>
          </w:rPr>
          <w:t>Security Clearance</w:t>
        </w:r>
        <w:r>
          <w:rPr>
            <w:webHidden/>
          </w:rPr>
          <w:tab/>
        </w:r>
        <w:r>
          <w:rPr>
            <w:webHidden/>
          </w:rPr>
          <w:fldChar w:fldCharType="begin"/>
        </w:r>
        <w:r>
          <w:rPr>
            <w:webHidden/>
          </w:rPr>
          <w:instrText xml:space="preserve"> PAGEREF _Toc212454170 \h </w:instrText>
        </w:r>
        <w:r>
          <w:rPr>
            <w:webHidden/>
          </w:rPr>
        </w:r>
        <w:r>
          <w:rPr>
            <w:webHidden/>
          </w:rPr>
          <w:fldChar w:fldCharType="separate"/>
        </w:r>
        <w:r w:rsidR="005721AF">
          <w:rPr>
            <w:webHidden/>
          </w:rPr>
          <w:t>1</w:t>
        </w:r>
        <w:r>
          <w:rPr>
            <w:webHidden/>
          </w:rPr>
          <w:fldChar w:fldCharType="end"/>
        </w:r>
      </w:hyperlink>
    </w:p>
    <w:p w14:paraId="66AE11EE" w14:textId="77777777" w:rsidR="00C62626" w:rsidRDefault="00055D2F" w:rsidP="002C0765">
      <w:pPr>
        <w:pStyle w:val="TOC3"/>
      </w:pPr>
      <w:r>
        <w:rPr>
          <w:noProof w:val="0"/>
        </w:rPr>
        <w:fldChar w:fldCharType="end"/>
      </w:r>
    </w:p>
    <w:p w14:paraId="3EF2C681" w14:textId="77777777" w:rsidR="00C62626" w:rsidRDefault="00C62626">
      <w:pPr>
        <w:sectPr w:rsidR="00C62626" w:rsidSect="00C55704">
          <w:headerReference w:type="default" r:id="rId14"/>
          <w:endnotePr>
            <w:numFmt w:val="upperLetter"/>
          </w:endnotePr>
          <w:pgSz w:w="12240" w:h="15840" w:code="1"/>
          <w:pgMar w:top="1440" w:right="1440" w:bottom="720" w:left="1440" w:header="432" w:footer="432" w:gutter="0"/>
          <w:pgNumType w:start="1"/>
          <w:cols w:space="720"/>
        </w:sectPr>
      </w:pPr>
    </w:p>
    <w:p w14:paraId="02B6240D" w14:textId="77777777" w:rsidR="00C62626" w:rsidRDefault="00C62626">
      <w:pPr>
        <w:pStyle w:val="PARTHEADING"/>
      </w:pPr>
      <w:bookmarkStart w:id="6" w:name="_Toc482432330"/>
      <w:bookmarkStart w:id="7" w:name="_Toc3968664"/>
      <w:bookmarkStart w:id="8" w:name="_Toc212454099"/>
      <w:r>
        <w:lastRenderedPageBreak/>
        <w:t>Bidding Procedures</w:t>
      </w:r>
      <w:bookmarkEnd w:id="6"/>
      <w:bookmarkEnd w:id="7"/>
      <w:bookmarkEnd w:id="8"/>
    </w:p>
    <w:p w14:paraId="2091AA64" w14:textId="77777777" w:rsidR="00C62626" w:rsidRDefault="001D4FE5">
      <w:pPr>
        <w:pStyle w:val="CLAUSEHEADING"/>
      </w:pPr>
      <w:bookmarkStart w:id="9" w:name="_Toc482432331"/>
      <w:bookmarkStart w:id="10" w:name="_Ref482432882"/>
      <w:bookmarkStart w:id="11" w:name="_Ref482433074"/>
      <w:bookmarkStart w:id="12" w:name="_Ref482433225"/>
      <w:bookmarkStart w:id="13" w:name="_Ref482434035"/>
      <w:bookmarkStart w:id="14" w:name="_Toc3968665"/>
      <w:bookmarkStart w:id="15" w:name="_Toc212454100"/>
      <w:r>
        <w:t>Contract</w:t>
      </w:r>
      <w:r w:rsidR="00C62626">
        <w:t xml:space="preserve"> Title</w:t>
      </w:r>
      <w:bookmarkEnd w:id="9"/>
      <w:bookmarkEnd w:id="10"/>
      <w:bookmarkEnd w:id="11"/>
      <w:bookmarkEnd w:id="12"/>
      <w:bookmarkEnd w:id="13"/>
      <w:bookmarkEnd w:id="14"/>
      <w:bookmarkEnd w:id="15"/>
    </w:p>
    <w:sdt>
      <w:sdtPr>
        <w:id w:val="1795481981"/>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06345CEB-0154-40F2-BFE7-65210B6ABCF0}"/>
        <w:text/>
      </w:sdtPr>
      <w:sdtEndPr/>
      <w:sdtContent>
        <w:p w14:paraId="0F42837E" w14:textId="77777777" w:rsidR="00C62626" w:rsidRPr="00791A81" w:rsidRDefault="001626A5">
          <w:pPr>
            <w:pStyle w:val="Clause"/>
          </w:pPr>
          <w:r w:rsidRPr="00061CAD">
            <w:rPr>
              <w:rStyle w:val="PlaceholderText"/>
            </w:rPr>
            <w:t>Click or tap here to enter text.</w:t>
          </w:r>
        </w:p>
      </w:sdtContent>
    </w:sdt>
    <w:p w14:paraId="05BB35FE" w14:textId="77777777" w:rsidR="00791A81" w:rsidRPr="00BD051D" w:rsidRDefault="00791A81" w:rsidP="00791A81">
      <w:pPr>
        <w:pStyle w:val="Comment"/>
        <w:rPr>
          <w:b/>
          <w:szCs w:val="20"/>
        </w:rPr>
      </w:pPr>
      <w:r>
        <w:rPr>
          <w:b/>
          <w:szCs w:val="20"/>
        </w:rPr>
        <w:t xml:space="preserve">SPEC NOTE:  </w:t>
      </w:r>
      <w:r w:rsidRPr="00910FD8">
        <w:rPr>
          <w:b/>
          <w:sz w:val="28"/>
          <w:szCs w:val="28"/>
        </w:rPr>
        <w:t>DO NOT USE</w:t>
      </w:r>
      <w:r>
        <w:rPr>
          <w:b/>
          <w:szCs w:val="20"/>
        </w:rPr>
        <w:t xml:space="preserve"> </w:t>
      </w:r>
      <w:r w:rsidRPr="00910FD8">
        <w:rPr>
          <w:b/>
          <w:sz w:val="28"/>
          <w:szCs w:val="28"/>
        </w:rPr>
        <w:t xml:space="preserve">TRACK CHANGES </w:t>
      </w:r>
      <w:r w:rsidR="00910FD8" w:rsidRPr="00910FD8">
        <w:rPr>
          <w:b/>
          <w:sz w:val="28"/>
          <w:szCs w:val="28"/>
        </w:rPr>
        <w:t>OR MARKUP</w:t>
      </w:r>
      <w:r>
        <w:rPr>
          <w:b/>
          <w:szCs w:val="20"/>
        </w:rPr>
        <w:t xml:space="preserve"> AS IT WILL OVER RIDE THE FORMATTING AND YOUR DOCUMENT </w:t>
      </w:r>
      <w:r w:rsidR="00910FD8">
        <w:rPr>
          <w:b/>
          <w:szCs w:val="20"/>
        </w:rPr>
        <w:t>WILL BE</w:t>
      </w:r>
      <w:r>
        <w:rPr>
          <w:b/>
          <w:szCs w:val="20"/>
        </w:rPr>
        <w:t xml:space="preserve"> UNUSABLE</w:t>
      </w:r>
    </w:p>
    <w:p w14:paraId="7A13141B" w14:textId="77777777" w:rsidR="00C62626" w:rsidRDefault="00C62626">
      <w:pPr>
        <w:pStyle w:val="CLAUSEHEADING"/>
      </w:pPr>
      <w:bookmarkStart w:id="16" w:name="_Toc482432333"/>
      <w:bookmarkStart w:id="17" w:name="_Ref482432894"/>
      <w:bookmarkStart w:id="18" w:name="_Ref482433080"/>
      <w:bookmarkStart w:id="19" w:name="_Ref482433229"/>
      <w:bookmarkStart w:id="20" w:name="_Ref482434099"/>
      <w:bookmarkStart w:id="21" w:name="_Toc3968667"/>
      <w:bookmarkStart w:id="22" w:name="_Toc212454101"/>
      <w:r>
        <w:t>Submission Deadline</w:t>
      </w:r>
      <w:bookmarkEnd w:id="16"/>
      <w:bookmarkEnd w:id="17"/>
      <w:bookmarkEnd w:id="18"/>
      <w:bookmarkEnd w:id="19"/>
      <w:bookmarkEnd w:id="20"/>
      <w:bookmarkEnd w:id="21"/>
      <w:bookmarkEnd w:id="22"/>
    </w:p>
    <w:p w14:paraId="48F750E9" w14:textId="77777777" w:rsidR="00C62626" w:rsidRDefault="00C62626">
      <w:pPr>
        <w:pStyle w:val="Comment"/>
      </w:pPr>
      <w:r>
        <w:t xml:space="preserve">SPEC NOTE: Insert month, day and year of Submission Deadline scheduled by </w:t>
      </w:r>
      <w:r w:rsidR="00E137C6">
        <w:t>The Purchasing Division</w:t>
      </w:r>
      <w:r>
        <w:t>.</w:t>
      </w:r>
    </w:p>
    <w:p w14:paraId="52E7D349" w14:textId="77777777" w:rsidR="00C62626" w:rsidRDefault="00C62626">
      <w:pPr>
        <w:pStyle w:val="Clause"/>
      </w:pPr>
      <w:bookmarkStart w:id="23" w:name="_Ref481903650"/>
      <w:r>
        <w:t>The Submission Deadline is 12:00 noon Winnipeg time, ^</w:t>
      </w:r>
      <w:r>
        <w:rPr>
          <w:rStyle w:val="CommentFont"/>
        </w:rPr>
        <w:t>month day, year</w:t>
      </w:r>
      <w:r>
        <w:t>.</w:t>
      </w:r>
      <w:bookmarkEnd w:id="23"/>
    </w:p>
    <w:p w14:paraId="22A16CCA" w14:textId="42623E66" w:rsidR="00C62626" w:rsidRDefault="00C62626">
      <w:pPr>
        <w:pStyle w:val="Clause"/>
      </w:pPr>
      <w:r>
        <w:t xml:space="preserve">The Contract Administrator or the Manager of </w:t>
      </w:r>
      <w:r w:rsidR="00E137C6">
        <w:t>Purchasing</w:t>
      </w:r>
      <w:r>
        <w:t xml:space="preserve"> may extend the Submission Deadline by issuing an addendum at any time prior to the time and date specified in </w:t>
      </w:r>
      <w:r>
        <w:fldChar w:fldCharType="begin"/>
      </w:r>
      <w:r>
        <w:instrText xml:space="preserve"> REF _Ref481903650 \r \h </w:instrText>
      </w:r>
      <w:r>
        <w:fldChar w:fldCharType="separate"/>
      </w:r>
      <w:r w:rsidR="005721AF">
        <w:t>B2.1</w:t>
      </w:r>
      <w:r>
        <w:fldChar w:fldCharType="end"/>
      </w:r>
      <w:r>
        <w:t>.</w:t>
      </w:r>
    </w:p>
    <w:p w14:paraId="25D74FFC" w14:textId="77777777" w:rsidR="00C62626" w:rsidRDefault="00C62626">
      <w:pPr>
        <w:pStyle w:val="CLAUSEHEADING"/>
      </w:pPr>
      <w:bookmarkStart w:id="24" w:name="_Ref482427955"/>
      <w:bookmarkStart w:id="25" w:name="_Toc482432334"/>
      <w:bookmarkStart w:id="26" w:name="_Toc3968668"/>
      <w:bookmarkStart w:id="27" w:name="_Toc212454102"/>
      <w:r>
        <w:t>Site Investigation</w:t>
      </w:r>
      <w:bookmarkEnd w:id="24"/>
      <w:bookmarkEnd w:id="25"/>
      <w:bookmarkEnd w:id="26"/>
      <w:bookmarkEnd w:id="27"/>
    </w:p>
    <w:p w14:paraId="50243EC7" w14:textId="083FC32E" w:rsidR="00C62626" w:rsidRDefault="00C62626">
      <w:pPr>
        <w:pStyle w:val="Comment"/>
      </w:pPr>
      <w:r>
        <w:t xml:space="preserve">SPEC NOTE: Use </w:t>
      </w:r>
      <w:r>
        <w:fldChar w:fldCharType="begin"/>
      </w:r>
      <w:r>
        <w:instrText xml:space="preserve"> REF _Ref482427955 \r \h </w:instrText>
      </w:r>
      <w:r>
        <w:fldChar w:fldCharType="separate"/>
      </w:r>
      <w:r w:rsidR="005721AF">
        <w:t>B3</w:t>
      </w:r>
      <w:r>
        <w:fldChar w:fldCharType="end"/>
      </w:r>
      <w:r>
        <w:t xml:space="preserve"> only if the Bidder must be advised of restrictions on or special reasons for investigating the Site.</w:t>
      </w:r>
    </w:p>
    <w:p w14:paraId="19893608" w14:textId="77777777" w:rsidR="00C62626" w:rsidRDefault="00C62626">
      <w:pPr>
        <w:pStyle w:val="Comment"/>
      </w:pPr>
      <w:r>
        <w:t xml:space="preserve">VERSION 1 - Use this version when providing </w:t>
      </w:r>
      <w:r w:rsidR="001D6EFE">
        <w:t xml:space="preserve">a </w:t>
      </w:r>
      <w:r>
        <w:t xml:space="preserve">limited number of opportunities to view the Site is reasonable and the Contract Administrator should be in attendance, e.g., soil test holes to be drilled.  Insert times, month(s), day(s) and year when the Site will be attended by the Contract Administrator.  </w:t>
      </w:r>
      <w:r w:rsidRPr="001D6EFE">
        <w:rPr>
          <w:b/>
        </w:rPr>
        <w:t xml:space="preserve">Advise </w:t>
      </w:r>
      <w:r w:rsidR="00E137C6">
        <w:rPr>
          <w:b/>
        </w:rPr>
        <w:t>The Purchasing Division</w:t>
      </w:r>
      <w:r w:rsidRPr="001D6EFE">
        <w:rPr>
          <w:b/>
        </w:rPr>
        <w:t xml:space="preserve"> of the requirement to ensure that it is included in the advertisement of the </w:t>
      </w:r>
      <w:r w:rsidR="006B4592">
        <w:rPr>
          <w:b/>
        </w:rPr>
        <w:t>Tender</w:t>
      </w:r>
      <w:r>
        <w:t>.</w:t>
      </w:r>
    </w:p>
    <w:p w14:paraId="3FEA8D4C" w14:textId="77777777" w:rsidR="00C62626" w:rsidRDefault="00C62626">
      <w:pPr>
        <w:pStyle w:val="Clause"/>
      </w:pPr>
      <w:r>
        <w:t xml:space="preserve">Further to </w:t>
      </w:r>
      <w:r w:rsidR="00803A7B">
        <w:t>C</w:t>
      </w:r>
      <w:r>
        <w:t xml:space="preserve">3.1, the Contract Administrator or an authorized representative will be available at the Site </w:t>
      </w:r>
      <w:r w:rsidR="007049EB">
        <w:t xml:space="preserve">at </w:t>
      </w:r>
      <w:r>
        <w:t>^</w:t>
      </w:r>
      <w:r>
        <w:rPr>
          <w:rStyle w:val="CommentFont"/>
        </w:rPr>
        <w:t>start time</w:t>
      </w:r>
      <w:r>
        <w:t xml:space="preserve"> on ^</w:t>
      </w:r>
      <w:r>
        <w:rPr>
          <w:rStyle w:val="CommentFont"/>
        </w:rPr>
        <w:t>month day, year</w:t>
      </w:r>
      <w:r>
        <w:t xml:space="preserve"> to provide Bidders access to the Site.</w:t>
      </w:r>
    </w:p>
    <w:p w14:paraId="243B85E3" w14:textId="64D789F3" w:rsidR="00C62626" w:rsidRDefault="00C62626">
      <w:pPr>
        <w:pStyle w:val="Clause"/>
      </w:pPr>
      <w:bookmarkStart w:id="28" w:name="_Ref481913139"/>
      <w:r>
        <w:t>The Bidder is advised that</w:t>
      </w:r>
      <w:bookmarkEnd w:id="28"/>
      <w:r>
        <w:t xml:space="preserve"> ^</w:t>
      </w:r>
      <w:r>
        <w:rPr>
          <w:rStyle w:val="CommentFont"/>
        </w:rPr>
        <w:t xml:space="preserve">SPEC NOTE: Identify any special reason(s) the Bidder should view the site, e.g., demonstration of operations, test borings, etc.  Delete </w:t>
      </w:r>
      <w:r>
        <w:rPr>
          <w:rStyle w:val="CommentFont"/>
        </w:rPr>
        <w:fldChar w:fldCharType="begin"/>
      </w:r>
      <w:r>
        <w:rPr>
          <w:rStyle w:val="CommentFont"/>
        </w:rPr>
        <w:instrText xml:space="preserve"> REF _Ref481913139 \r \h </w:instrText>
      </w:r>
      <w:r>
        <w:rPr>
          <w:rStyle w:val="CommentFont"/>
        </w:rPr>
      </w:r>
      <w:r>
        <w:rPr>
          <w:rStyle w:val="CommentFont"/>
        </w:rPr>
        <w:fldChar w:fldCharType="separate"/>
      </w:r>
      <w:r w:rsidR="005721AF">
        <w:rPr>
          <w:rStyle w:val="CommentFont"/>
        </w:rPr>
        <w:t>B3.2</w:t>
      </w:r>
      <w:r>
        <w:rPr>
          <w:rStyle w:val="CommentFont"/>
        </w:rPr>
        <w:fldChar w:fldCharType="end"/>
      </w:r>
      <w:r>
        <w:rPr>
          <w:rStyle w:val="CommentFont"/>
        </w:rPr>
        <w:t xml:space="preserve"> if there are no such reasons.</w:t>
      </w:r>
    </w:p>
    <w:p w14:paraId="1A8C10D0" w14:textId="5C90511F" w:rsidR="00C62626" w:rsidRDefault="00C62626">
      <w:pPr>
        <w:pStyle w:val="Clause"/>
      </w:pPr>
      <w:r>
        <w:t>The Bidder shall not be entitled to rely on any information or interpretation received at the Site investigation unless that information or interpretation is the Bidder’s direct observation or is provided by the Contract Administrator in writing.</w:t>
      </w:r>
    </w:p>
    <w:p w14:paraId="0A6DA9A6" w14:textId="327FC1ED" w:rsidR="00BF668D" w:rsidRDefault="00BF668D">
      <w:pPr>
        <w:pStyle w:val="Clause"/>
      </w:pPr>
      <w:r w:rsidRPr="00DE6B61">
        <w:rPr>
          <w:rFonts w:cs="Arial"/>
        </w:rPr>
        <w:t xml:space="preserve">The </w:t>
      </w:r>
      <w:r>
        <w:rPr>
          <w:rFonts w:cs="Arial"/>
        </w:rPr>
        <w:t>Bidder</w:t>
      </w:r>
      <w:r w:rsidRPr="00DE6B61">
        <w:rPr>
          <w:rFonts w:cs="Arial"/>
        </w:rPr>
        <w:t xml:space="preserve"> is responsible for inspecting the </w:t>
      </w:r>
      <w:r>
        <w:rPr>
          <w:rFonts w:cs="Arial"/>
        </w:rPr>
        <w:t>Site</w:t>
      </w:r>
      <w:r w:rsidRPr="00DE6B61">
        <w:rPr>
          <w:rFonts w:cs="Arial"/>
        </w:rPr>
        <w:t>, the nature of the Work to be done and all conditions that might affect</w:t>
      </w:r>
      <w:r w:rsidR="00FC0130">
        <w:rPr>
          <w:rFonts w:cs="Arial"/>
        </w:rPr>
        <w:t xml:space="preserve"> their </w:t>
      </w:r>
      <w:r>
        <w:rPr>
          <w:rFonts w:cs="Arial"/>
        </w:rPr>
        <w:t>Bid/Proposal</w:t>
      </w:r>
      <w:r w:rsidRPr="00DE6B61">
        <w:rPr>
          <w:rFonts w:cs="Arial"/>
        </w:rPr>
        <w:t xml:space="preserve"> or</w:t>
      </w:r>
      <w:r w:rsidR="00FC0130">
        <w:rPr>
          <w:rFonts w:cs="Arial"/>
        </w:rPr>
        <w:t xml:space="preserve"> their </w:t>
      </w:r>
      <w:r w:rsidRPr="00DE6B61">
        <w:rPr>
          <w:rFonts w:cs="Arial"/>
        </w:rPr>
        <w:t>performance of the Work, and shall assume all risk for conditions existing or arising in the course of the Work which have been or could have been determined through such inspection</w:t>
      </w:r>
    </w:p>
    <w:p w14:paraId="2C11ED9E" w14:textId="77777777" w:rsidR="00B47CFB" w:rsidRDefault="00B47CFB" w:rsidP="00B47CFB">
      <w:pPr>
        <w:pStyle w:val="Comment"/>
      </w:pPr>
      <w:r>
        <w:t>VERSION 2 - Use this version when providing multiple opportunities to view the Site is reasonable but the Contract Administrator should be in attendance, e.g., to provide access to a locked building.</w:t>
      </w:r>
    </w:p>
    <w:p w14:paraId="46D59599" w14:textId="77777777" w:rsidR="00B47CFB" w:rsidRDefault="00B47CFB" w:rsidP="00D1173E">
      <w:pPr>
        <w:pStyle w:val="Clause"/>
        <w:numPr>
          <w:ilvl w:val="2"/>
          <w:numId w:val="11"/>
        </w:numPr>
      </w:pPr>
      <w:r>
        <w:t>Further to C3.1, the Bidder may make an appointment to view the Site by contacting the Contract Administrator.</w:t>
      </w:r>
    </w:p>
    <w:p w14:paraId="0AD8E833" w14:textId="558D5A99" w:rsidR="00B47CFB" w:rsidRDefault="00B47CFB" w:rsidP="00B47CFB">
      <w:pPr>
        <w:pStyle w:val="Clause"/>
        <w:numPr>
          <w:ilvl w:val="2"/>
          <w:numId w:val="1"/>
        </w:numPr>
      </w:pPr>
      <w:r>
        <w:t>The Bidder is advised that ^</w:t>
      </w:r>
      <w:r>
        <w:rPr>
          <w:rStyle w:val="CommentFont"/>
        </w:rPr>
        <w:t xml:space="preserve">SPEC NOTE: Identify any special reason(s) the Bidder should view the site, e.g., demonstration of operations, test borings, etc.  Delete </w:t>
      </w:r>
      <w:r>
        <w:rPr>
          <w:rStyle w:val="CommentFont"/>
        </w:rPr>
        <w:fldChar w:fldCharType="begin"/>
      </w:r>
      <w:r>
        <w:rPr>
          <w:rStyle w:val="CommentFont"/>
        </w:rPr>
        <w:instrText xml:space="preserve"> REF _Ref481913139 \r \h  \* MERGEFORMAT </w:instrText>
      </w:r>
      <w:r>
        <w:rPr>
          <w:rStyle w:val="CommentFont"/>
        </w:rPr>
      </w:r>
      <w:r>
        <w:rPr>
          <w:rStyle w:val="CommentFont"/>
        </w:rPr>
        <w:fldChar w:fldCharType="separate"/>
      </w:r>
      <w:r w:rsidR="005721AF">
        <w:rPr>
          <w:rStyle w:val="CommentFont"/>
        </w:rPr>
        <w:t>B3.2</w:t>
      </w:r>
      <w:r>
        <w:rPr>
          <w:rStyle w:val="CommentFont"/>
        </w:rPr>
        <w:fldChar w:fldCharType="end"/>
      </w:r>
      <w:r>
        <w:rPr>
          <w:rStyle w:val="CommentFont"/>
        </w:rPr>
        <w:t xml:space="preserve"> if there are no such reasons.</w:t>
      </w:r>
    </w:p>
    <w:p w14:paraId="3E50A94B" w14:textId="11ABC50C" w:rsidR="00B47CFB" w:rsidRDefault="00B47CFB" w:rsidP="00B47CFB">
      <w:pPr>
        <w:pStyle w:val="Clause"/>
        <w:numPr>
          <w:ilvl w:val="2"/>
          <w:numId w:val="1"/>
        </w:numPr>
      </w:pPr>
      <w:r>
        <w:t>The Bidder shall not be entitled to rely on any information or interpretation received at the Site investigation unless that information or interpretation is the Bidder’s direct observation or is provided by the Contract Administrator in writing.</w:t>
      </w:r>
    </w:p>
    <w:p w14:paraId="377B8800" w14:textId="370D36E9" w:rsidR="00BF668D" w:rsidRDefault="00BF668D" w:rsidP="00B47CFB">
      <w:pPr>
        <w:pStyle w:val="Clause"/>
        <w:numPr>
          <w:ilvl w:val="2"/>
          <w:numId w:val="1"/>
        </w:numPr>
      </w:pPr>
      <w:r w:rsidRPr="00DE6B61">
        <w:rPr>
          <w:rFonts w:cs="Arial"/>
        </w:rPr>
        <w:lastRenderedPageBreak/>
        <w:t xml:space="preserve">The </w:t>
      </w:r>
      <w:r>
        <w:rPr>
          <w:rFonts w:cs="Arial"/>
        </w:rPr>
        <w:t>Bidder</w:t>
      </w:r>
      <w:r w:rsidR="00B30CA2">
        <w:rPr>
          <w:rFonts w:cs="Arial"/>
        </w:rPr>
        <w:t xml:space="preserve"> </w:t>
      </w:r>
      <w:r w:rsidRPr="00DE6B61">
        <w:rPr>
          <w:rFonts w:cs="Arial"/>
        </w:rPr>
        <w:t xml:space="preserve">is responsible for inspecting the </w:t>
      </w:r>
      <w:r>
        <w:rPr>
          <w:rFonts w:cs="Arial"/>
        </w:rPr>
        <w:t>Site</w:t>
      </w:r>
      <w:r w:rsidRPr="00DE6B61">
        <w:rPr>
          <w:rFonts w:cs="Arial"/>
        </w:rPr>
        <w:t>, the nature of the Work to be done and all conditions that might affect</w:t>
      </w:r>
      <w:r w:rsidR="00FC0130">
        <w:rPr>
          <w:rFonts w:cs="Arial"/>
        </w:rPr>
        <w:t xml:space="preserve"> their </w:t>
      </w:r>
      <w:r>
        <w:rPr>
          <w:rFonts w:cs="Arial"/>
        </w:rPr>
        <w:t>Bid</w:t>
      </w:r>
      <w:r w:rsidRPr="00DE6B61">
        <w:rPr>
          <w:rFonts w:cs="Arial"/>
        </w:rPr>
        <w:t xml:space="preserve"> or</w:t>
      </w:r>
      <w:r w:rsidR="00FC0130">
        <w:rPr>
          <w:rFonts w:cs="Arial"/>
        </w:rPr>
        <w:t xml:space="preserve"> their </w:t>
      </w:r>
      <w:r w:rsidRPr="00DE6B61">
        <w:rPr>
          <w:rFonts w:cs="Arial"/>
        </w:rPr>
        <w:t>performance of the Work, and shall assume all risk for conditions existing or arising in the course of the Work which have been or could have been determined through such inspection</w:t>
      </w:r>
    </w:p>
    <w:p w14:paraId="191D351B" w14:textId="77777777" w:rsidR="00C62626" w:rsidRDefault="00C62626">
      <w:pPr>
        <w:pStyle w:val="Comment"/>
      </w:pPr>
      <w:r>
        <w:t>VERSION 3 - Use this version when the Site is accessible without the Contract Administrator being in attendance, e.g., open field in a public right of way.</w:t>
      </w:r>
    </w:p>
    <w:p w14:paraId="108AFCC4" w14:textId="77777777" w:rsidR="00C62626" w:rsidRDefault="00C62626">
      <w:pPr>
        <w:pStyle w:val="Clause"/>
        <w:numPr>
          <w:ilvl w:val="2"/>
          <w:numId w:val="2"/>
        </w:numPr>
      </w:pPr>
      <w:r>
        <w:t xml:space="preserve">Further to </w:t>
      </w:r>
      <w:r w:rsidR="00803A7B">
        <w:t>C</w:t>
      </w:r>
      <w:r>
        <w:t>3.1, the Bidder may view the Site without making an appointment.</w:t>
      </w:r>
    </w:p>
    <w:p w14:paraId="3F0FA845" w14:textId="7419B5A5" w:rsidR="00C62626" w:rsidRPr="00BF668D" w:rsidRDefault="00C62626">
      <w:pPr>
        <w:pStyle w:val="Clause"/>
        <w:rPr>
          <w:rStyle w:val="CommentFont"/>
          <w:i w:val="0"/>
          <w:vanish w:val="0"/>
          <w:color w:val="auto"/>
        </w:rPr>
      </w:pPr>
      <w:bookmarkStart w:id="29" w:name="_Ref483101165"/>
      <w:r>
        <w:t>The Bidder is advised that ^</w:t>
      </w:r>
      <w:bookmarkEnd w:id="29"/>
      <w:r>
        <w:rPr>
          <w:rStyle w:val="CommentFont"/>
        </w:rPr>
        <w:t xml:space="preserve">SPEC NOTE: Identify the reason(s) the Bidder should view the site, e.g., existing snow cover, etc., or any restrictions on access such as days of the week or time of day.  Delete </w:t>
      </w:r>
      <w:r>
        <w:rPr>
          <w:rStyle w:val="CommentFont"/>
        </w:rPr>
        <w:fldChar w:fldCharType="begin"/>
      </w:r>
      <w:r>
        <w:rPr>
          <w:rStyle w:val="CommentFont"/>
        </w:rPr>
        <w:instrText xml:space="preserve"> REF _Ref483101165 \r \h </w:instrText>
      </w:r>
      <w:r>
        <w:rPr>
          <w:rStyle w:val="CommentFont"/>
        </w:rPr>
      </w:r>
      <w:r>
        <w:rPr>
          <w:rStyle w:val="CommentFont"/>
        </w:rPr>
        <w:fldChar w:fldCharType="separate"/>
      </w:r>
      <w:r w:rsidR="005721AF">
        <w:rPr>
          <w:rStyle w:val="CommentFont"/>
        </w:rPr>
        <w:t>B3.2</w:t>
      </w:r>
      <w:r>
        <w:rPr>
          <w:rStyle w:val="CommentFont"/>
        </w:rPr>
        <w:fldChar w:fldCharType="end"/>
      </w:r>
      <w:r>
        <w:rPr>
          <w:rStyle w:val="CommentFont"/>
        </w:rPr>
        <w:t xml:space="preserve"> if there are no such reasons.</w:t>
      </w:r>
    </w:p>
    <w:p w14:paraId="56B73A54" w14:textId="6CC2E857" w:rsidR="00BF668D" w:rsidRPr="001D6EFE" w:rsidRDefault="00BF668D">
      <w:pPr>
        <w:pStyle w:val="Clause"/>
        <w:rPr>
          <w:rStyle w:val="CommentFont"/>
          <w:i w:val="0"/>
          <w:vanish w:val="0"/>
          <w:color w:val="auto"/>
        </w:rPr>
      </w:pPr>
      <w:r w:rsidRPr="00DE6B61">
        <w:rPr>
          <w:rFonts w:cs="Arial"/>
        </w:rPr>
        <w:t xml:space="preserve">The </w:t>
      </w:r>
      <w:r>
        <w:rPr>
          <w:rFonts w:cs="Arial"/>
        </w:rPr>
        <w:t>Bidder</w:t>
      </w:r>
      <w:r w:rsidRPr="00DE6B61">
        <w:rPr>
          <w:rFonts w:cs="Arial"/>
        </w:rPr>
        <w:t xml:space="preserve"> is responsible for inspecting the </w:t>
      </w:r>
      <w:r>
        <w:rPr>
          <w:rFonts w:cs="Arial"/>
        </w:rPr>
        <w:t>Site</w:t>
      </w:r>
      <w:r w:rsidRPr="00DE6B61">
        <w:rPr>
          <w:rFonts w:cs="Arial"/>
        </w:rPr>
        <w:t>, the nature of the Work to be done and all conditions that might affect</w:t>
      </w:r>
      <w:r w:rsidR="00FC0130">
        <w:rPr>
          <w:rFonts w:cs="Arial"/>
        </w:rPr>
        <w:t xml:space="preserve"> their </w:t>
      </w:r>
      <w:r>
        <w:rPr>
          <w:rFonts w:cs="Arial"/>
        </w:rPr>
        <w:t>Bid</w:t>
      </w:r>
      <w:r w:rsidRPr="00DE6B61">
        <w:rPr>
          <w:rFonts w:cs="Arial"/>
        </w:rPr>
        <w:t xml:space="preserve"> or</w:t>
      </w:r>
      <w:r w:rsidR="00FC0130">
        <w:rPr>
          <w:rFonts w:cs="Arial"/>
        </w:rPr>
        <w:t xml:space="preserve"> their </w:t>
      </w:r>
      <w:r w:rsidRPr="00DE6B61">
        <w:rPr>
          <w:rFonts w:cs="Arial"/>
        </w:rPr>
        <w:t>performance of the Work, and shall assume all risk for conditions existing or arising in the course of the Work which have been or could have been determined through such inspection</w:t>
      </w:r>
    </w:p>
    <w:p w14:paraId="4E458B7F" w14:textId="77777777" w:rsidR="001D6EFE" w:rsidRDefault="001D6EFE" w:rsidP="001D6EFE">
      <w:pPr>
        <w:pStyle w:val="Comment"/>
      </w:pPr>
      <w:r>
        <w:t xml:space="preserve">VERSION </w:t>
      </w:r>
      <w:r w:rsidR="007049EB">
        <w:t>4</w:t>
      </w:r>
      <w:r>
        <w:t xml:space="preserve"> - Use this version when one opportunity to view the Site is reasonable, and the Contract Administrator should be in attendance, e.g., soil test holes to be drilled.  Insert time, month, day and year when the Site will be attended by the Contract Administrator.  </w:t>
      </w:r>
      <w:r w:rsidRPr="000F0363">
        <w:rPr>
          <w:b/>
        </w:rPr>
        <w:t xml:space="preserve">Advise </w:t>
      </w:r>
      <w:r w:rsidR="00E137C6">
        <w:rPr>
          <w:b/>
        </w:rPr>
        <w:t>The Purchasing Division</w:t>
      </w:r>
      <w:r w:rsidRPr="000F0363">
        <w:rPr>
          <w:b/>
        </w:rPr>
        <w:t xml:space="preserve"> of the requirement to ensure that it is included in the advertisement of the </w:t>
      </w:r>
      <w:r w:rsidR="006B4592">
        <w:rPr>
          <w:b/>
        </w:rPr>
        <w:t>Tender</w:t>
      </w:r>
      <w:r>
        <w:t>.</w:t>
      </w:r>
    </w:p>
    <w:p w14:paraId="5D055EF4" w14:textId="77777777" w:rsidR="001D6EFE" w:rsidRDefault="001D6EFE" w:rsidP="009936C8">
      <w:pPr>
        <w:pStyle w:val="Clause"/>
        <w:numPr>
          <w:ilvl w:val="2"/>
          <w:numId w:val="35"/>
        </w:numPr>
      </w:pPr>
      <w:r>
        <w:t xml:space="preserve">Further to </w:t>
      </w:r>
      <w:r w:rsidRPr="00982248">
        <w:t>C3.1</w:t>
      </w:r>
      <w:r>
        <w:t xml:space="preserve">, a Site meeting will be held at </w:t>
      </w:r>
      <w:r>
        <w:rPr>
          <w:rStyle w:val="CommentFont"/>
        </w:rPr>
        <w:t>start time</w:t>
      </w:r>
      <w:r>
        <w:t xml:space="preserve"> ^</w:t>
      </w:r>
      <w:r>
        <w:rPr>
          <w:rStyle w:val="CommentFont"/>
        </w:rPr>
        <w:t>month day, year</w:t>
      </w:r>
      <w:r>
        <w:t xml:space="preserve"> to provide Bidders access to the Site.</w:t>
      </w:r>
    </w:p>
    <w:p w14:paraId="32188BFC" w14:textId="3DE59B31" w:rsidR="001D6EFE" w:rsidRDefault="001D6EFE" w:rsidP="001D6EFE">
      <w:pPr>
        <w:pStyle w:val="Clause"/>
      </w:pPr>
      <w:r>
        <w:t>The Bidder is advised that ^</w:t>
      </w:r>
      <w:r>
        <w:rPr>
          <w:rStyle w:val="CommentFont"/>
        </w:rPr>
        <w:t xml:space="preserve">SPEC NOTE: Identify any reason(s) the Bidder should view the site, e.g., demonstration of operations, test borings, etc.  Delete </w:t>
      </w:r>
      <w:r>
        <w:rPr>
          <w:rStyle w:val="CommentFont"/>
        </w:rPr>
        <w:fldChar w:fldCharType="begin"/>
      </w:r>
      <w:r>
        <w:rPr>
          <w:rStyle w:val="CommentFont"/>
        </w:rPr>
        <w:instrText xml:space="preserve"> REF _Ref481913139 \r \h </w:instrText>
      </w:r>
      <w:r>
        <w:rPr>
          <w:rStyle w:val="CommentFont"/>
        </w:rPr>
      </w:r>
      <w:r>
        <w:rPr>
          <w:rStyle w:val="CommentFont"/>
        </w:rPr>
        <w:fldChar w:fldCharType="separate"/>
      </w:r>
      <w:r w:rsidR="005721AF">
        <w:rPr>
          <w:rStyle w:val="CommentFont"/>
        </w:rPr>
        <w:t>B3.2</w:t>
      </w:r>
      <w:r>
        <w:rPr>
          <w:rStyle w:val="CommentFont"/>
        </w:rPr>
        <w:fldChar w:fldCharType="end"/>
      </w:r>
      <w:r>
        <w:rPr>
          <w:rStyle w:val="CommentFont"/>
        </w:rPr>
        <w:t xml:space="preserve"> if there are no such reasons.</w:t>
      </w:r>
    </w:p>
    <w:p w14:paraId="72BF181D" w14:textId="534B3416" w:rsidR="001D6EFE" w:rsidRDefault="001D6EFE" w:rsidP="001D6EFE">
      <w:pPr>
        <w:pStyle w:val="Clause"/>
      </w:pPr>
      <w:r>
        <w:t>The Bidder shall not be entitled to rely on any information or interpretation received at the Site investigation unless that information or interpretation is the Bidder’s direct observation</w:t>
      </w:r>
      <w:r w:rsidR="00B30CA2">
        <w:t xml:space="preserve"> </w:t>
      </w:r>
      <w:r>
        <w:t>or is provided by the Contract Administrator in writing.</w:t>
      </w:r>
    </w:p>
    <w:p w14:paraId="280CFB03" w14:textId="5104C151" w:rsidR="00BF668D" w:rsidRDefault="00BF668D" w:rsidP="001D6EFE">
      <w:pPr>
        <w:pStyle w:val="Clause"/>
      </w:pPr>
      <w:r w:rsidRPr="00DE6B61">
        <w:rPr>
          <w:rFonts w:cs="Arial"/>
        </w:rPr>
        <w:t xml:space="preserve">The </w:t>
      </w:r>
      <w:r>
        <w:rPr>
          <w:rFonts w:cs="Arial"/>
        </w:rPr>
        <w:t>Bidder</w:t>
      </w:r>
      <w:r w:rsidRPr="00DE6B61">
        <w:rPr>
          <w:rFonts w:cs="Arial"/>
        </w:rPr>
        <w:t xml:space="preserve"> is responsible for inspecting the </w:t>
      </w:r>
      <w:r>
        <w:rPr>
          <w:rFonts w:cs="Arial"/>
        </w:rPr>
        <w:t>Site</w:t>
      </w:r>
      <w:r w:rsidRPr="00DE6B61">
        <w:rPr>
          <w:rFonts w:cs="Arial"/>
        </w:rPr>
        <w:t>, the nature of the Work to be done and all conditions that might affect</w:t>
      </w:r>
      <w:r w:rsidR="00FC0130">
        <w:rPr>
          <w:rFonts w:cs="Arial"/>
        </w:rPr>
        <w:t xml:space="preserve"> their </w:t>
      </w:r>
      <w:r>
        <w:rPr>
          <w:rFonts w:cs="Arial"/>
        </w:rPr>
        <w:t>Bid/Proposal</w:t>
      </w:r>
      <w:r w:rsidRPr="00DE6B61">
        <w:rPr>
          <w:rFonts w:cs="Arial"/>
        </w:rPr>
        <w:t xml:space="preserve"> or</w:t>
      </w:r>
      <w:r w:rsidR="00FC0130">
        <w:rPr>
          <w:rFonts w:cs="Arial"/>
        </w:rPr>
        <w:t xml:space="preserve"> their </w:t>
      </w:r>
      <w:r w:rsidRPr="00DE6B61">
        <w:rPr>
          <w:rFonts w:cs="Arial"/>
        </w:rPr>
        <w:t>performance of the Work, and shall assume all risk for conditions existing or arising in the course of the Work which have been or could have been determined through such inspection</w:t>
      </w:r>
    </w:p>
    <w:p w14:paraId="150659EA" w14:textId="77777777" w:rsidR="00C62626" w:rsidRDefault="00C62626">
      <w:pPr>
        <w:pStyle w:val="CLAUSEHEADING"/>
      </w:pPr>
      <w:bookmarkStart w:id="30" w:name="_Ref481903683"/>
      <w:bookmarkStart w:id="31" w:name="_Toc482432336"/>
      <w:bookmarkStart w:id="32" w:name="_Ref482432911"/>
      <w:bookmarkStart w:id="33" w:name="_Ref482433100"/>
      <w:bookmarkStart w:id="34" w:name="_Ref482433244"/>
      <w:bookmarkStart w:id="35" w:name="_Ref482434134"/>
      <w:bookmarkStart w:id="36" w:name="_Toc3968670"/>
      <w:bookmarkStart w:id="37" w:name="_Ref520455702"/>
      <w:bookmarkStart w:id="38" w:name="_Toc212454103"/>
      <w:r>
        <w:t>E</w:t>
      </w:r>
      <w:bookmarkEnd w:id="30"/>
      <w:r>
        <w:t>nquiries</w:t>
      </w:r>
      <w:bookmarkEnd w:id="31"/>
      <w:bookmarkEnd w:id="32"/>
      <w:bookmarkEnd w:id="33"/>
      <w:bookmarkEnd w:id="34"/>
      <w:bookmarkEnd w:id="35"/>
      <w:bookmarkEnd w:id="36"/>
      <w:bookmarkEnd w:id="37"/>
      <w:bookmarkEnd w:id="38"/>
    </w:p>
    <w:p w14:paraId="2FB425D9" w14:textId="30579DB2" w:rsidR="00C62626" w:rsidRDefault="00C62626">
      <w:pPr>
        <w:pStyle w:val="Clause"/>
      </w:pPr>
      <w:r>
        <w:t xml:space="preserve">All enquiries shall be directed to the Contract Administrator identified in </w:t>
      </w:r>
      <w:r>
        <w:fldChar w:fldCharType="begin"/>
      </w:r>
      <w:r>
        <w:instrText xml:space="preserve"> REF _Ref482428021 \r \h </w:instrText>
      </w:r>
      <w:r>
        <w:fldChar w:fldCharType="separate"/>
      </w:r>
      <w:r w:rsidR="005721AF">
        <w:t>D4</w:t>
      </w:r>
      <w:r>
        <w:fldChar w:fldCharType="end"/>
      </w:r>
      <w:r>
        <w:t>.1.</w:t>
      </w:r>
    </w:p>
    <w:p w14:paraId="2D1CC662" w14:textId="77777777" w:rsidR="00C62626" w:rsidRDefault="00C62626">
      <w:pPr>
        <w:pStyle w:val="Clause"/>
      </w:pPr>
      <w:r>
        <w:t xml:space="preserve">If the Bidder finds errors, discrepancies or omissions in the </w:t>
      </w:r>
      <w:r w:rsidR="006B4592">
        <w:t>Tender</w:t>
      </w:r>
      <w:r>
        <w:t>, or is unsure of the meaning or intent of any provision therein, the Bidder shall notify the Contract Administrator of the error, discrepancy or omission, or request a clarification as to the meaning or intent of the provision at least five (5) Business Days prior to the Submission Deadline.</w:t>
      </w:r>
    </w:p>
    <w:p w14:paraId="43F35B31" w14:textId="77777777" w:rsidR="00C62626" w:rsidRDefault="00C62626">
      <w:pPr>
        <w:pStyle w:val="Clause"/>
      </w:pPr>
      <w:r>
        <w:t xml:space="preserve">Responses to enquiries which, in the sole judgment of the Contract Administrator, require a correction to or a clarification of the </w:t>
      </w:r>
      <w:r w:rsidR="006B4592">
        <w:t>Tender</w:t>
      </w:r>
      <w:r>
        <w:t xml:space="preserve"> will be provided by the Contract Administrator to all Bidders by issuing an addendum.</w:t>
      </w:r>
    </w:p>
    <w:p w14:paraId="69FE4C7A" w14:textId="77777777" w:rsidR="00C62626" w:rsidRDefault="00C62626">
      <w:pPr>
        <w:pStyle w:val="Clause"/>
      </w:pPr>
      <w:r>
        <w:t xml:space="preserve">Responses to enquiries which, in the sole judgment of the Contract Administrator, do not require a correction to or a clarification of the </w:t>
      </w:r>
      <w:r w:rsidR="006B4592">
        <w:t>Tender</w:t>
      </w:r>
      <w:r>
        <w:t xml:space="preserve"> will be provided by the Contract Administrator only to the Bidder who made the enquiry.</w:t>
      </w:r>
    </w:p>
    <w:p w14:paraId="5BC8D0D1" w14:textId="18FFA87C" w:rsidR="00C62626" w:rsidRDefault="00C62626">
      <w:pPr>
        <w:pStyle w:val="Clause"/>
      </w:pPr>
      <w:r>
        <w:t xml:space="preserve">The Bidder shall not be entitled to rely on any response or interpretation received pursuant to </w:t>
      </w:r>
      <w:r>
        <w:fldChar w:fldCharType="begin"/>
      </w:r>
      <w:r>
        <w:instrText xml:space="preserve"> REF _Ref481903683 \r \h </w:instrText>
      </w:r>
      <w:r>
        <w:fldChar w:fldCharType="separate"/>
      </w:r>
      <w:r w:rsidR="005721AF">
        <w:t>B4</w:t>
      </w:r>
      <w:r>
        <w:fldChar w:fldCharType="end"/>
      </w:r>
      <w:r>
        <w:t xml:space="preserve"> unless that response or interpretation is provided by the Contract Administrator in writing.</w:t>
      </w:r>
    </w:p>
    <w:p w14:paraId="41FFBC5D" w14:textId="77777777" w:rsidR="00FE0015" w:rsidRDefault="00FE0015" w:rsidP="00FE0015">
      <w:pPr>
        <w:pStyle w:val="Clause"/>
      </w:pPr>
      <w:r>
        <w:t>Any enquiries concerning submitting through MERX sh</w:t>
      </w:r>
      <w:r w:rsidR="00D816E2">
        <w:t>o</w:t>
      </w:r>
      <w:r>
        <w:t>uld be addressed to:</w:t>
      </w:r>
    </w:p>
    <w:p w14:paraId="0AEA1ED8" w14:textId="77777777" w:rsidR="00FE0015" w:rsidRDefault="00FE0015" w:rsidP="00FE0015">
      <w:pPr>
        <w:ind w:left="1267"/>
      </w:pPr>
      <w:r>
        <w:t>MERX Customer Support</w:t>
      </w:r>
    </w:p>
    <w:p w14:paraId="52ADFCE4" w14:textId="77777777" w:rsidR="00FE0015" w:rsidRDefault="00FE0015" w:rsidP="00FE0015">
      <w:pPr>
        <w:ind w:left="1267"/>
      </w:pPr>
      <w:r>
        <w:lastRenderedPageBreak/>
        <w:t>Phone: 1-800-964-6379</w:t>
      </w:r>
    </w:p>
    <w:p w14:paraId="77CB880C" w14:textId="77777777" w:rsidR="00FE0015" w:rsidRDefault="00FE0015" w:rsidP="00FE0015">
      <w:pPr>
        <w:ind w:left="1267"/>
      </w:pPr>
      <w:r>
        <w:t xml:space="preserve">Email: </w:t>
      </w:r>
      <w:hyperlink r:id="rId15" w:history="1">
        <w:r w:rsidRPr="00FE7697">
          <w:t>merx@merx.com</w:t>
        </w:r>
      </w:hyperlink>
    </w:p>
    <w:p w14:paraId="562F30AA" w14:textId="77777777" w:rsidR="00B45706" w:rsidRDefault="00B45706" w:rsidP="00B45706">
      <w:pPr>
        <w:pStyle w:val="CLAUSEHEADING"/>
      </w:pPr>
      <w:bookmarkStart w:id="39" w:name="_Toc212454104"/>
      <w:bookmarkStart w:id="40" w:name="_Toc482432337"/>
      <w:bookmarkStart w:id="41" w:name="_Ref482432914"/>
      <w:bookmarkStart w:id="42" w:name="_Ref482433103"/>
      <w:bookmarkStart w:id="43" w:name="_Ref482433245"/>
      <w:bookmarkStart w:id="44" w:name="_Ref482434146"/>
      <w:bookmarkStart w:id="45" w:name="_Toc3968671"/>
      <w:r>
        <w:t>Confidentiality</w:t>
      </w:r>
      <w:bookmarkEnd w:id="39"/>
    </w:p>
    <w:p w14:paraId="6B6AD0C8" w14:textId="77777777" w:rsidR="00B45706" w:rsidRDefault="00B45706" w:rsidP="00B45706">
      <w:pPr>
        <w:pStyle w:val="Clause"/>
        <w:rPr>
          <w:iCs/>
          <w:lang w:val="en-US"/>
        </w:rPr>
      </w:pPr>
      <w:r>
        <w:t>Information provided to a Bidder by the City or acquired by a Bidder by way of further enquiries or through investigation is confidential. Such information shall not be used or disclosed in any way without the prior written authorization of the Contract Administrator.</w:t>
      </w:r>
      <w:r>
        <w:rPr>
          <w:color w:val="0000FF"/>
        </w:rPr>
        <w:t xml:space="preserve"> </w:t>
      </w:r>
      <w:r>
        <w:rPr>
          <w:iCs/>
          <w:color w:val="0000FF"/>
          <w:lang w:val="en-US"/>
        </w:rPr>
        <w:t xml:space="preserve"> </w:t>
      </w:r>
      <w:r>
        <w:rPr>
          <w:iCs/>
          <w:lang w:val="en-US"/>
        </w:rPr>
        <w:t>The use and disclosure of the confidential information shall not apply to information which:</w:t>
      </w:r>
    </w:p>
    <w:p w14:paraId="7BD87F7D" w14:textId="77777777" w:rsidR="00B45706" w:rsidRDefault="00B45706" w:rsidP="00B45706">
      <w:pPr>
        <w:pStyle w:val="ClauseList"/>
        <w:rPr>
          <w:lang w:val="en-US"/>
        </w:rPr>
      </w:pPr>
      <w:r>
        <w:rPr>
          <w:lang w:val="en-US"/>
        </w:rPr>
        <w:t xml:space="preserve">was known to the Bidder before receipt hereof; or </w:t>
      </w:r>
    </w:p>
    <w:p w14:paraId="3B9FE1E9" w14:textId="77777777" w:rsidR="00B45706" w:rsidRDefault="00B45706" w:rsidP="00B45706">
      <w:pPr>
        <w:pStyle w:val="ClauseList"/>
        <w:rPr>
          <w:lang w:val="en-US"/>
        </w:rPr>
      </w:pPr>
      <w:r>
        <w:rPr>
          <w:lang w:val="en-US"/>
        </w:rPr>
        <w:t xml:space="preserve">becomes publicly known other than through the Bidder; or </w:t>
      </w:r>
    </w:p>
    <w:p w14:paraId="7FAA7917" w14:textId="77777777" w:rsidR="00B45706" w:rsidRDefault="00B45706" w:rsidP="00B45706">
      <w:pPr>
        <w:pStyle w:val="ClauseList"/>
      </w:pPr>
      <w:r>
        <w:rPr>
          <w:lang w:val="en-US"/>
        </w:rPr>
        <w:t>is disclosed pursuant to the requirements of a governmental authority or judicial order.</w:t>
      </w:r>
    </w:p>
    <w:p w14:paraId="49F45234" w14:textId="77777777" w:rsidR="00B45706" w:rsidRDefault="00B45706" w:rsidP="00B45706">
      <w:pPr>
        <w:pStyle w:val="Clause"/>
      </w:pPr>
      <w:r>
        <w:t xml:space="preserve">The Bidder shall not make any statement of fact or opinion regarding any aspect of the </w:t>
      </w:r>
      <w:r w:rsidR="006B4592">
        <w:t>Tender</w:t>
      </w:r>
      <w:r>
        <w:t xml:space="preserve"> to the media or any member of the public without the prior written authorization of the Contract Administrator.</w:t>
      </w:r>
    </w:p>
    <w:p w14:paraId="3D026FA1" w14:textId="77777777" w:rsidR="00C62626" w:rsidRDefault="00C62626">
      <w:pPr>
        <w:pStyle w:val="CLAUSEHEADING"/>
      </w:pPr>
      <w:bookmarkStart w:id="46" w:name="_Toc212454105"/>
      <w:r>
        <w:t>Addenda</w:t>
      </w:r>
      <w:bookmarkEnd w:id="40"/>
      <w:bookmarkEnd w:id="41"/>
      <w:bookmarkEnd w:id="42"/>
      <w:bookmarkEnd w:id="43"/>
      <w:bookmarkEnd w:id="44"/>
      <w:bookmarkEnd w:id="45"/>
      <w:bookmarkEnd w:id="46"/>
    </w:p>
    <w:p w14:paraId="21814C0E" w14:textId="77777777" w:rsidR="00C62626" w:rsidRDefault="00C62626">
      <w:pPr>
        <w:pStyle w:val="Clause"/>
      </w:pPr>
      <w:r>
        <w:t xml:space="preserve">The Contract Administrator may, at any time prior to the Submission Deadline, issue addenda correcting errors, discrepancies or omissions in the </w:t>
      </w:r>
      <w:r w:rsidR="006B4592">
        <w:t>Tender</w:t>
      </w:r>
      <w:r>
        <w:t>, or clarifying the meaning or intent of any provision therein.</w:t>
      </w:r>
    </w:p>
    <w:p w14:paraId="784F8362" w14:textId="77777777" w:rsidR="00C62626" w:rsidRDefault="00C62626">
      <w:pPr>
        <w:pStyle w:val="Clause"/>
      </w:pPr>
      <w:r>
        <w:t xml:space="preserve">The Contract Administrator will issue each addendum at least </w:t>
      </w:r>
      <w:r w:rsidR="00AB40F7">
        <w:t>two (2)</w:t>
      </w:r>
      <w:r>
        <w:t xml:space="preserve"> Business Days prior to the Submission Deadline, or provide at least </w:t>
      </w:r>
      <w:r w:rsidR="00AB40F7">
        <w:t>two (2)</w:t>
      </w:r>
      <w:r>
        <w:t xml:space="preserve"> Business Days by extending the Submission Deadline.</w:t>
      </w:r>
    </w:p>
    <w:p w14:paraId="1D703FB0" w14:textId="77777777" w:rsidR="00FE0015" w:rsidRDefault="00FE0015" w:rsidP="00FE0015">
      <w:pPr>
        <w:pStyle w:val="Clause"/>
      </w:pPr>
      <w:r>
        <w:t>Addenda will be available on the</w:t>
      </w:r>
      <w:r w:rsidRPr="00A41DBE">
        <w:t xml:space="preserve"> </w:t>
      </w:r>
      <w:r>
        <w:t xml:space="preserve">MERX website at </w:t>
      </w:r>
      <w:hyperlink r:id="rId16" w:history="1">
        <w:r w:rsidRPr="002C7DAB">
          <w:rPr>
            <w:rStyle w:val="Hyperlink"/>
          </w:rPr>
          <w:t>www.merx.com</w:t>
        </w:r>
      </w:hyperlink>
      <w:r>
        <w:t xml:space="preserve">. </w:t>
      </w:r>
    </w:p>
    <w:p w14:paraId="76480ACA" w14:textId="77777777" w:rsidR="00EC5078" w:rsidRDefault="00FE0015" w:rsidP="00FE0015">
      <w:pPr>
        <w:pStyle w:val="Clause"/>
      </w:pPr>
      <w:r>
        <w:t xml:space="preserve">The Bidder is responsible for ensuring that </w:t>
      </w:r>
      <w:r w:rsidR="00B67014">
        <w:t>they have</w:t>
      </w:r>
      <w:r>
        <w:t xml:space="preserve"> received all addenda and is advised to check the MERX website for addenda regularly and shortly before the Submission Deadline, as may be amended by addendum.</w:t>
      </w:r>
    </w:p>
    <w:p w14:paraId="44D2EF01" w14:textId="77777777" w:rsidR="00D24074" w:rsidRDefault="00D24074" w:rsidP="00D24074">
      <w:pPr>
        <w:pStyle w:val="Clause"/>
      </w:pPr>
      <w:r w:rsidRPr="00D24074">
        <w:t xml:space="preserve">The Bidder shall acknowledge receipt of each addendum in </w:t>
      </w:r>
      <w:r>
        <w:t xml:space="preserve">Paragraph </w:t>
      </w:r>
      <w:r w:rsidR="001351D3">
        <w:t>10</w:t>
      </w:r>
      <w:r w:rsidR="00FE0015">
        <w:t xml:space="preserve"> </w:t>
      </w:r>
      <w:r>
        <w:t xml:space="preserve">of </w:t>
      </w:r>
      <w:r w:rsidR="00975E7F">
        <w:t>Form A: Bid/Proposal</w:t>
      </w:r>
      <w:r w:rsidRPr="00D24074">
        <w:t>.  Failure to acknowledge receipt of an addendum may render a Bid non-responsive.</w:t>
      </w:r>
    </w:p>
    <w:p w14:paraId="6B27CA82" w14:textId="0485AC65" w:rsidR="00FD41E6" w:rsidRDefault="00FD41E6" w:rsidP="00FD41E6">
      <w:pPr>
        <w:pStyle w:val="Clause"/>
      </w:pPr>
      <w:r w:rsidRPr="00FD41E6">
        <w:t xml:space="preserve">Notwithstanding </w:t>
      </w:r>
      <w:r>
        <w:fldChar w:fldCharType="begin"/>
      </w:r>
      <w:r>
        <w:instrText xml:space="preserve"> REF _Ref520455702 \r \h </w:instrText>
      </w:r>
      <w:r>
        <w:fldChar w:fldCharType="separate"/>
      </w:r>
      <w:r w:rsidR="005721AF">
        <w:t>B4</w:t>
      </w:r>
      <w:r>
        <w:fldChar w:fldCharType="end"/>
      </w:r>
      <w:r w:rsidRPr="00FD41E6">
        <w:t xml:space="preserve">, enquiries related to an Addendum may be directed to the </w:t>
      </w:r>
      <w:r>
        <w:t>Contract Administrator</w:t>
      </w:r>
      <w:r w:rsidRPr="00FD41E6">
        <w:t xml:space="preserve"> indicated in </w:t>
      </w:r>
      <w:r>
        <w:fldChar w:fldCharType="begin"/>
      </w:r>
      <w:r>
        <w:instrText xml:space="preserve"> REF _Ref482428021 \r \h </w:instrText>
      </w:r>
      <w:r>
        <w:fldChar w:fldCharType="separate"/>
      </w:r>
      <w:r w:rsidR="005721AF">
        <w:t>D4</w:t>
      </w:r>
      <w:r>
        <w:fldChar w:fldCharType="end"/>
      </w:r>
      <w:r>
        <w:t>.</w:t>
      </w:r>
    </w:p>
    <w:p w14:paraId="7090D290" w14:textId="77777777" w:rsidR="00C62626" w:rsidRDefault="00C62626">
      <w:pPr>
        <w:pStyle w:val="CLAUSEHEADING"/>
      </w:pPr>
      <w:bookmarkStart w:id="47" w:name="_Ref481903960"/>
      <w:bookmarkStart w:id="48" w:name="_Toc482432338"/>
      <w:bookmarkStart w:id="49" w:name="_Ref482432918"/>
      <w:bookmarkStart w:id="50" w:name="_Ref482433104"/>
      <w:bookmarkStart w:id="51" w:name="_Ref482433250"/>
      <w:bookmarkStart w:id="52" w:name="_Ref482434173"/>
      <w:bookmarkStart w:id="53" w:name="_Toc3968672"/>
      <w:bookmarkStart w:id="54" w:name="_Ref144091050"/>
      <w:bookmarkStart w:id="55" w:name="_Ref499190802"/>
      <w:bookmarkStart w:id="56" w:name="_Ref534704351"/>
      <w:bookmarkStart w:id="57" w:name="_Toc212454106"/>
      <w:r>
        <w:t>S</w:t>
      </w:r>
      <w:bookmarkEnd w:id="47"/>
      <w:r>
        <w:t>ubstitutes</w:t>
      </w:r>
      <w:bookmarkEnd w:id="48"/>
      <w:bookmarkEnd w:id="49"/>
      <w:bookmarkEnd w:id="50"/>
      <w:bookmarkEnd w:id="51"/>
      <w:bookmarkEnd w:id="52"/>
      <w:bookmarkEnd w:id="53"/>
      <w:bookmarkEnd w:id="54"/>
      <w:bookmarkEnd w:id="55"/>
      <w:bookmarkEnd w:id="56"/>
      <w:bookmarkEnd w:id="57"/>
    </w:p>
    <w:p w14:paraId="7EEAC988" w14:textId="77777777" w:rsidR="00C62626" w:rsidRDefault="00C62626">
      <w:pPr>
        <w:pStyle w:val="Clause"/>
      </w:pPr>
      <w:bookmarkStart w:id="58" w:name="_Ref481915134"/>
      <w:r>
        <w:t xml:space="preserve">The Work is based on the Plant, Materials and methods specified in the </w:t>
      </w:r>
      <w:r w:rsidR="006B4592">
        <w:t>Tender</w:t>
      </w:r>
      <w:r>
        <w:t>.</w:t>
      </w:r>
      <w:bookmarkEnd w:id="58"/>
    </w:p>
    <w:p w14:paraId="104263EA" w14:textId="77777777" w:rsidR="00C62626" w:rsidRDefault="00C62626">
      <w:pPr>
        <w:pStyle w:val="Clause"/>
      </w:pPr>
      <w:bookmarkStart w:id="59" w:name="_Ref210638080"/>
      <w:r>
        <w:t>Substitutions shall not be allowed unless application has been made to and prior approval has been granted by the Contract Administrator in writing.</w:t>
      </w:r>
      <w:bookmarkEnd w:id="59"/>
    </w:p>
    <w:p w14:paraId="5DFFC513" w14:textId="77777777" w:rsidR="00773977" w:rsidRDefault="00773977" w:rsidP="00773977">
      <w:pPr>
        <w:pStyle w:val="Comment"/>
      </w:pPr>
      <w:r>
        <w:t>SPEC NOTE: Increase or decrease the five (5) Business Days depending on the complexity of the Work.  Four (4) Business Days is the minimum feasible.</w:t>
      </w:r>
    </w:p>
    <w:p w14:paraId="3838452A" w14:textId="77777777" w:rsidR="00C62626" w:rsidRDefault="00C62626">
      <w:pPr>
        <w:pStyle w:val="Clause"/>
      </w:pPr>
      <w:r>
        <w:t>Requests for approval of a substitute will not be considered unless received in writing by the Contract Administrator at least five (5) Business Days prior to the Submission Deadline.</w:t>
      </w:r>
    </w:p>
    <w:p w14:paraId="61C23F3D" w14:textId="77777777" w:rsidR="00C62626" w:rsidRDefault="00C62626">
      <w:pPr>
        <w:pStyle w:val="Clause"/>
      </w:pPr>
      <w:r>
        <w:t>The Bidder shall ensure that any and all requests for approval of a substitute:</w:t>
      </w:r>
    </w:p>
    <w:p w14:paraId="7400DEF9" w14:textId="77777777" w:rsidR="00C62626" w:rsidRDefault="00C62626">
      <w:pPr>
        <w:pStyle w:val="ClauseList"/>
      </w:pPr>
      <w:r>
        <w:t>provide sufficient information and details to enable the Contract Administrator to determine the acceptability of the Plant, Material or method as either an approved equal or alternative;</w:t>
      </w:r>
    </w:p>
    <w:p w14:paraId="6076F229" w14:textId="77777777" w:rsidR="00C62626" w:rsidRDefault="00C62626">
      <w:pPr>
        <w:pStyle w:val="ClauseList"/>
      </w:pPr>
      <w:r>
        <w:lastRenderedPageBreak/>
        <w:t>identify any and all changes required in the applicable Work, and all changes to any other Work, which would become necessary to accommodate the substitute;</w:t>
      </w:r>
    </w:p>
    <w:p w14:paraId="4E350AE6" w14:textId="77777777" w:rsidR="00C62626" w:rsidRDefault="00C62626">
      <w:pPr>
        <w:pStyle w:val="ClauseList"/>
      </w:pPr>
      <w:r>
        <w:t>identify any anticipated cost or time savings that may be associated with the substitute;</w:t>
      </w:r>
    </w:p>
    <w:p w14:paraId="63F00AFF" w14:textId="77777777" w:rsidR="00C62626" w:rsidRDefault="00C62626">
      <w:pPr>
        <w:pStyle w:val="ClauseList"/>
      </w:pPr>
      <w:r>
        <w:t>certify that, in the case of a request for approval as an approved equal, the substitute will fully perform the functions called for by the general design, be of equal or superior substance to that specified, is suited to the same use and capable of performing the same function as that specified and can be incorporated into the Work, strictly in accordance with the proposed work schedule and the dates specified in the Supplemental Conditions for Substantial Performance and Total Performance;</w:t>
      </w:r>
    </w:p>
    <w:p w14:paraId="0AE2B2A1" w14:textId="77777777" w:rsidR="00C62626" w:rsidRDefault="00C62626">
      <w:pPr>
        <w:pStyle w:val="ClauseList"/>
      </w:pPr>
      <w:r>
        <w:t>certify that, in the case of a request for approval as an approved alternative, the substitute will adequately perform the functions called for by the general design, be similar in substance to that specified, is suited to the same use and capable of performing the same function as that specified and can be incorporated into the Work, strictly in accordance with the proposed work schedule and the dates specified in the Supplemental Conditions for Substantial Performance and Total Performance.</w:t>
      </w:r>
    </w:p>
    <w:p w14:paraId="35EB83BC" w14:textId="77777777" w:rsidR="00C62626" w:rsidRDefault="00C62626">
      <w:pPr>
        <w:pStyle w:val="Clause"/>
      </w:pPr>
      <w:r>
        <w:t xml:space="preserve">The Contract Administrator, after assessing the request for approval of a substitute, may </w:t>
      </w:r>
      <w:r w:rsidR="0093259A">
        <w:t>in</w:t>
      </w:r>
      <w:r w:rsidR="00FC0130">
        <w:t xml:space="preserve"> their </w:t>
      </w:r>
      <w:r w:rsidR="0093259A">
        <w:t>sole</w:t>
      </w:r>
      <w:r>
        <w:t xml:space="preserve"> discretion grant approval for the use of a substitute as an “approved equal” or as an “approved alternative”, or may refuse to grant approval of the substitute.</w:t>
      </w:r>
    </w:p>
    <w:p w14:paraId="27299472" w14:textId="77777777" w:rsidR="00E8397C" w:rsidRDefault="00E8397C" w:rsidP="00E8397C">
      <w:pPr>
        <w:pStyle w:val="Clause"/>
      </w:pPr>
      <w:r>
        <w:t>The Contract Administrator will provide a response in writing, at least two (2) Business Days prior to the Submission Deadline, to the Bidder who requested approval of the substitute.</w:t>
      </w:r>
    </w:p>
    <w:p w14:paraId="0130A865" w14:textId="77777777" w:rsidR="00E8397C" w:rsidRDefault="00E8397C" w:rsidP="00E8397C">
      <w:pPr>
        <w:pStyle w:val="SubClause"/>
      </w:pPr>
      <w:r>
        <w:t xml:space="preserve">The Contract Administrator will issue an Addendum, disclosing the approved materials, equipment, methods and products to all potential Bidders.  The Bidder requesting and obtaining the approval of a substitute shall be responsible for disseminating information regarding the approval to any person or persons </w:t>
      </w:r>
      <w:r w:rsidR="00B67014">
        <w:t>they wish</w:t>
      </w:r>
      <w:r>
        <w:t xml:space="preserve"> to inform.</w:t>
      </w:r>
    </w:p>
    <w:p w14:paraId="42B8C90A" w14:textId="77777777" w:rsidR="00C62626" w:rsidRDefault="00C62626">
      <w:pPr>
        <w:pStyle w:val="Clause"/>
      </w:pPr>
      <w:r>
        <w:t xml:space="preserve">If the Contract Administrator approves a substitute as an “approved equal”, </w:t>
      </w:r>
      <w:r w:rsidR="00B922A0">
        <w:t>any</w:t>
      </w:r>
      <w:r>
        <w:t xml:space="preserve"> Bidder may use the approved equal in place of the specified item.</w:t>
      </w:r>
    </w:p>
    <w:p w14:paraId="46054DC4" w14:textId="29878EE7" w:rsidR="00C62626" w:rsidRDefault="00C62626">
      <w:pPr>
        <w:pStyle w:val="Clause"/>
      </w:pPr>
      <w:r>
        <w:t xml:space="preserve">If the Contract Administrator approves a substitute as an “approved alternative”, </w:t>
      </w:r>
      <w:r w:rsidR="00B922A0">
        <w:t xml:space="preserve">any Bidder bidding that approved alternative </w:t>
      </w:r>
      <w:r w:rsidR="00EC5078">
        <w:t>may</w:t>
      </w:r>
      <w:r w:rsidR="00B922A0">
        <w:t xml:space="preserve"> base</w:t>
      </w:r>
      <w:r w:rsidR="00FC0130">
        <w:t xml:space="preserve"> their </w:t>
      </w:r>
      <w:r w:rsidR="00B922A0">
        <w:t>Total Bid Price upon the specified item but may also</w:t>
      </w:r>
      <w:r>
        <w:t xml:space="preserve"> indicate an alternative price based upon the approved alternative.  Such alternatives will be evaluated in accordance with </w:t>
      </w:r>
      <w:r>
        <w:fldChar w:fldCharType="begin"/>
      </w:r>
      <w:r>
        <w:instrText xml:space="preserve"> REF _Ref482428074 \r \h </w:instrText>
      </w:r>
      <w:r>
        <w:fldChar w:fldCharType="separate"/>
      </w:r>
      <w:r w:rsidR="005721AF">
        <w:t>B18</w:t>
      </w:r>
      <w:r>
        <w:fldChar w:fldCharType="end"/>
      </w:r>
      <w:r>
        <w:t>.</w:t>
      </w:r>
    </w:p>
    <w:p w14:paraId="548521EE" w14:textId="77777777" w:rsidR="00C62626" w:rsidRDefault="00C62626">
      <w:pPr>
        <w:pStyle w:val="Clause"/>
      </w:pPr>
      <w:bookmarkStart w:id="60" w:name="_Ref210638090"/>
      <w:r>
        <w:t>No later claim by the Contractor for an addition to the Total Bid Price because of any other changes in the Work necessitated by the use of an approved equal or an approved alternative will be considered.</w:t>
      </w:r>
      <w:bookmarkEnd w:id="60"/>
    </w:p>
    <w:p w14:paraId="12739D7A" w14:textId="77777777" w:rsidR="00C62626" w:rsidRDefault="00CD44A2">
      <w:pPr>
        <w:pStyle w:val="CLAUSEHEADING"/>
      </w:pPr>
      <w:bookmarkStart w:id="61" w:name="_Toc482432339"/>
      <w:bookmarkStart w:id="62" w:name="_Ref482432924"/>
      <w:bookmarkStart w:id="63" w:name="_Ref482433108"/>
      <w:bookmarkStart w:id="64" w:name="_Ref482433253"/>
      <w:bookmarkStart w:id="65" w:name="_Ref482434191"/>
      <w:bookmarkStart w:id="66" w:name="_Toc3968673"/>
      <w:bookmarkStart w:id="67" w:name="_Ref448325898"/>
      <w:bookmarkStart w:id="68" w:name="_Toc212454107"/>
      <w:r>
        <w:t>Bid</w:t>
      </w:r>
      <w:r w:rsidR="00C62626">
        <w:t xml:space="preserve"> </w:t>
      </w:r>
      <w:bookmarkEnd w:id="61"/>
      <w:bookmarkEnd w:id="62"/>
      <w:bookmarkEnd w:id="63"/>
      <w:bookmarkEnd w:id="64"/>
      <w:bookmarkEnd w:id="65"/>
      <w:bookmarkEnd w:id="66"/>
      <w:r w:rsidR="00EC5078">
        <w:t>Components</w:t>
      </w:r>
      <w:bookmarkEnd w:id="67"/>
      <w:bookmarkEnd w:id="68"/>
    </w:p>
    <w:p w14:paraId="786D0804" w14:textId="77777777" w:rsidR="00C62626" w:rsidRDefault="00C62626">
      <w:pPr>
        <w:pStyle w:val="Clause"/>
      </w:pPr>
      <w:bookmarkStart w:id="69" w:name="_Ref481913900"/>
      <w:r>
        <w:t xml:space="preserve">The </w:t>
      </w:r>
      <w:r w:rsidR="00CD44A2">
        <w:t>Bid</w:t>
      </w:r>
      <w:r>
        <w:t xml:space="preserve"> </w:t>
      </w:r>
      <w:r w:rsidR="00EC5078">
        <w:t>shall</w:t>
      </w:r>
      <w:r>
        <w:t xml:space="preserve"> consist of the following components:</w:t>
      </w:r>
      <w:bookmarkEnd w:id="69"/>
    </w:p>
    <w:p w14:paraId="09D97239" w14:textId="77777777" w:rsidR="00C62626" w:rsidRDefault="00975E7F">
      <w:pPr>
        <w:pStyle w:val="ClauseList"/>
      </w:pPr>
      <w:r>
        <w:t>Form A: Bid/Proposal</w:t>
      </w:r>
      <w:r w:rsidR="00C62626">
        <w:t>;</w:t>
      </w:r>
    </w:p>
    <w:p w14:paraId="75FFB66B" w14:textId="77777777" w:rsidR="00C62626" w:rsidRDefault="00C62626">
      <w:pPr>
        <w:pStyle w:val="ClauseList"/>
      </w:pPr>
      <w:r>
        <w:t>Form B:</w:t>
      </w:r>
      <w:r w:rsidR="00DE1F65">
        <w:t xml:space="preserve"> </w:t>
      </w:r>
      <w:r>
        <w:t>Prices;</w:t>
      </w:r>
    </w:p>
    <w:p w14:paraId="6E060C2C" w14:textId="77777777" w:rsidR="00C62626" w:rsidRDefault="00037839" w:rsidP="00037839">
      <w:pPr>
        <w:pStyle w:val="ClauseList"/>
      </w:pPr>
      <w:r>
        <w:t xml:space="preserve">Form G1: </w:t>
      </w:r>
      <w:r w:rsidR="00C62626">
        <w:t>Bid Bond and Agreement to Bond</w:t>
      </w:r>
      <w:r w:rsidR="007049EB">
        <w:t>.</w:t>
      </w:r>
    </w:p>
    <w:p w14:paraId="790DE400" w14:textId="7764ECDC" w:rsidR="00773977" w:rsidRDefault="00773977" w:rsidP="00773977">
      <w:pPr>
        <w:pStyle w:val="Comment"/>
      </w:pPr>
      <w:r>
        <w:t xml:space="preserve">SPEC NOTE: </w:t>
      </w:r>
      <w:bookmarkStart w:id="70" w:name="_Hlk212449532"/>
      <w:r w:rsidR="009936C8">
        <w:t xml:space="preserve">List any Bidder-supplied documents or samples to be submitted with their bid that are required to evaluate the Bid in </w:t>
      </w:r>
      <w:r w:rsidR="009936C8">
        <w:fldChar w:fldCharType="begin"/>
      </w:r>
      <w:r w:rsidR="009936C8">
        <w:instrText xml:space="preserve"> REF _Ref212453598 \w \h </w:instrText>
      </w:r>
      <w:r w:rsidR="009936C8">
        <w:fldChar w:fldCharType="separate"/>
      </w:r>
      <w:r w:rsidR="005721AF">
        <w:t>B8.1(d)</w:t>
      </w:r>
      <w:r w:rsidR="009936C8">
        <w:fldChar w:fldCharType="end"/>
      </w:r>
      <w:r w:rsidR="009936C8">
        <w:t xml:space="preserve"> and provide a corresponding Bidding Procedure after </w:t>
      </w:r>
      <w:r w:rsidR="009936C8">
        <w:fldChar w:fldCharType="begin"/>
      </w:r>
      <w:r w:rsidR="009936C8">
        <w:instrText xml:space="preserve"> REF _Ref481903546 \r \h </w:instrText>
      </w:r>
      <w:r w:rsidR="009936C8">
        <w:fldChar w:fldCharType="separate"/>
      </w:r>
      <w:r w:rsidR="005721AF">
        <w:t>B14</w:t>
      </w:r>
      <w:r w:rsidR="009936C8">
        <w:fldChar w:fldCharType="end"/>
      </w:r>
      <w:r w:rsidR="009936C8">
        <w:t xml:space="preserve">, Evaluation criteria for any such additional information must be stipulated in </w:t>
      </w:r>
      <w:r w:rsidR="009936C8">
        <w:fldChar w:fldCharType="begin"/>
      </w:r>
      <w:r w:rsidR="009936C8">
        <w:instrText xml:space="preserve"> REF _Ref482428193 \r \h </w:instrText>
      </w:r>
      <w:r w:rsidR="009936C8">
        <w:fldChar w:fldCharType="separate"/>
      </w:r>
      <w:r w:rsidR="005721AF">
        <w:t>B18</w:t>
      </w:r>
      <w:r w:rsidR="009936C8">
        <w:fldChar w:fldCharType="end"/>
      </w:r>
      <w:r w:rsidR="009936C8">
        <w:t>.</w:t>
      </w:r>
      <w:bookmarkEnd w:id="70"/>
      <w:r>
        <w:t>.</w:t>
      </w:r>
    </w:p>
    <w:p w14:paraId="24F0C31F" w14:textId="77777777" w:rsidR="00C62626" w:rsidRDefault="00C71365">
      <w:pPr>
        <w:pStyle w:val="ClauseList"/>
      </w:pPr>
      <w:bookmarkStart w:id="71" w:name="_Ref212453598"/>
      <w:r>
        <w:t>^;</w:t>
      </w:r>
      <w:bookmarkEnd w:id="71"/>
    </w:p>
    <w:p w14:paraId="437A3E20" w14:textId="77777777" w:rsidR="00C62626" w:rsidRDefault="00C71365">
      <w:pPr>
        <w:pStyle w:val="ClauseList"/>
      </w:pPr>
      <w:r w:rsidRPr="005D63F9">
        <w:t>^.</w:t>
      </w:r>
    </w:p>
    <w:p w14:paraId="43AE1E80" w14:textId="77777777" w:rsidR="00C62626" w:rsidRDefault="00C62626">
      <w:pPr>
        <w:pStyle w:val="Clause"/>
      </w:pPr>
      <w:r>
        <w:t xml:space="preserve">All components of the </w:t>
      </w:r>
      <w:r w:rsidR="00CD44A2">
        <w:t>Bid</w:t>
      </w:r>
      <w:r>
        <w:t xml:space="preserve"> shall be fully completed or provided, and submitted by the Bidder no later than the Submission Deadline, with all required entries made clearly and completely</w:t>
      </w:r>
      <w:r w:rsidR="00B23AC9">
        <w:t>.</w:t>
      </w:r>
    </w:p>
    <w:p w14:paraId="09D4FC48" w14:textId="77777777" w:rsidR="00FE0015" w:rsidRDefault="00FE0015" w:rsidP="00FE0015">
      <w:pPr>
        <w:pStyle w:val="Clause"/>
      </w:pPr>
      <w:r>
        <w:t xml:space="preserve">The Bid shall be submitted electronically through MERX at </w:t>
      </w:r>
      <w:hyperlink r:id="rId17" w:history="1">
        <w:r w:rsidRPr="002C7DAB">
          <w:rPr>
            <w:rStyle w:val="Hyperlink"/>
          </w:rPr>
          <w:t>www.merx.com</w:t>
        </w:r>
      </w:hyperlink>
      <w:r>
        <w:t>.</w:t>
      </w:r>
    </w:p>
    <w:p w14:paraId="4ADEF939" w14:textId="77777777" w:rsidR="001C5EBE" w:rsidRDefault="00FE0015" w:rsidP="00FE0015">
      <w:pPr>
        <w:pStyle w:val="SubClause"/>
      </w:pPr>
      <w:r>
        <w:lastRenderedPageBreak/>
        <w:t xml:space="preserve">Bids will </w:t>
      </w:r>
      <w:r w:rsidRPr="009102D2">
        <w:rPr>
          <w:b/>
        </w:rPr>
        <w:t>only</w:t>
      </w:r>
      <w:r>
        <w:t xml:space="preserve"> be accepted electronically through MERX.</w:t>
      </w:r>
    </w:p>
    <w:p w14:paraId="670BD9D8" w14:textId="3BDFB100" w:rsidR="001C5EBE" w:rsidRDefault="001C5EBE" w:rsidP="001C5EBE">
      <w:pPr>
        <w:pStyle w:val="Clause"/>
      </w:pPr>
      <w:bookmarkStart w:id="72" w:name="_Ref210638096"/>
      <w:r>
        <w:t xml:space="preserve">Bidders are advised that inclusion of terms and conditions inconsistent with the </w:t>
      </w:r>
      <w:r w:rsidR="006B4592">
        <w:t>Tender</w:t>
      </w:r>
      <w:r>
        <w:t xml:space="preserve"> document, including the General Conditions, </w:t>
      </w:r>
      <w:r w:rsidR="007218C7">
        <w:t xml:space="preserve">will be evaluated in accordance with </w:t>
      </w:r>
      <w:bookmarkEnd w:id="72"/>
      <w:r w:rsidR="007218C7">
        <w:fldChar w:fldCharType="begin"/>
      </w:r>
      <w:r w:rsidR="007218C7">
        <w:instrText xml:space="preserve"> REF _Ref481903985 \r \h </w:instrText>
      </w:r>
      <w:r w:rsidR="007218C7">
        <w:fldChar w:fldCharType="separate"/>
      </w:r>
      <w:r w:rsidR="005721AF">
        <w:t>B18.1(a)</w:t>
      </w:r>
      <w:r w:rsidR="007218C7">
        <w:fldChar w:fldCharType="end"/>
      </w:r>
      <w:r w:rsidR="00E931E0">
        <w:t>.</w:t>
      </w:r>
    </w:p>
    <w:p w14:paraId="4CB12103" w14:textId="77777777" w:rsidR="00C62626" w:rsidRDefault="00CD44A2">
      <w:pPr>
        <w:pStyle w:val="CLAUSEHEADING"/>
      </w:pPr>
      <w:bookmarkStart w:id="73" w:name="_Ref61409831"/>
      <w:bookmarkStart w:id="74" w:name="_Toc212454108"/>
      <w:r>
        <w:t>Bid</w:t>
      </w:r>
      <w:bookmarkEnd w:id="73"/>
      <w:bookmarkEnd w:id="74"/>
    </w:p>
    <w:p w14:paraId="424C5F5C" w14:textId="77777777" w:rsidR="00C62626" w:rsidRDefault="00C62626">
      <w:pPr>
        <w:pStyle w:val="Clause"/>
      </w:pPr>
      <w:r>
        <w:t xml:space="preserve">The Bidder shall complete </w:t>
      </w:r>
      <w:r w:rsidR="00975E7F">
        <w:t>Form A: Bid/Proposal</w:t>
      </w:r>
      <w:r>
        <w:t>, making all required entries.</w:t>
      </w:r>
    </w:p>
    <w:p w14:paraId="06F31C26" w14:textId="77777777" w:rsidR="00C62626" w:rsidRDefault="00C62626">
      <w:pPr>
        <w:pStyle w:val="Clause"/>
      </w:pPr>
      <w:bookmarkStart w:id="75" w:name="_Ref481903727"/>
      <w:r>
        <w:t xml:space="preserve">Paragraph </w:t>
      </w:r>
      <w:r w:rsidR="00FE0015">
        <w:t xml:space="preserve">2 </w:t>
      </w:r>
      <w:r>
        <w:t xml:space="preserve">of </w:t>
      </w:r>
      <w:r w:rsidR="00975E7F">
        <w:t xml:space="preserve">Form A: Bid/Proposal </w:t>
      </w:r>
      <w:r>
        <w:t>shall be completed in accordance with the following requirements:</w:t>
      </w:r>
      <w:bookmarkEnd w:id="75"/>
    </w:p>
    <w:p w14:paraId="378B9B79" w14:textId="77777777" w:rsidR="00C62626" w:rsidRDefault="00C62626">
      <w:pPr>
        <w:pStyle w:val="ClauseList"/>
      </w:pPr>
      <w:r>
        <w:t>if the Bidder is a sole proprietor carrying on business in</w:t>
      </w:r>
      <w:r w:rsidR="00FC0130">
        <w:t xml:space="preserve"> their </w:t>
      </w:r>
      <w:r>
        <w:t>own name,</w:t>
      </w:r>
      <w:r w:rsidR="00FC0130">
        <w:t xml:space="preserve"> their </w:t>
      </w:r>
      <w:r>
        <w:t>name shall be inserted;</w:t>
      </w:r>
    </w:p>
    <w:p w14:paraId="01D8373E" w14:textId="77777777" w:rsidR="00C62626" w:rsidRDefault="00C62626">
      <w:pPr>
        <w:pStyle w:val="ClauseList"/>
      </w:pPr>
      <w:r>
        <w:t>if the Bidder is a partnership, the full name of the</w:t>
      </w:r>
      <w:r w:rsidR="009A2009">
        <w:t xml:space="preserve"> partnership shall be inserted;</w:t>
      </w:r>
    </w:p>
    <w:p w14:paraId="5ECC0789" w14:textId="77777777" w:rsidR="00C62626" w:rsidRDefault="00C62626">
      <w:pPr>
        <w:pStyle w:val="ClauseList"/>
      </w:pPr>
      <w:r>
        <w:t>if the Bidder is a corporation, the full name of the corporation shall be inserted;</w:t>
      </w:r>
    </w:p>
    <w:p w14:paraId="5449ED96" w14:textId="77777777" w:rsidR="00C62626" w:rsidRDefault="00C62626">
      <w:pPr>
        <w:pStyle w:val="ClauseList"/>
      </w:pPr>
      <w:r>
        <w:t>if the Bidder is carrying on business under a name other than</w:t>
      </w:r>
      <w:r w:rsidR="00FC0130">
        <w:t xml:space="preserve"> their </w:t>
      </w:r>
      <w:r>
        <w:t>own, the business name and the name of every partner or corporation who is the owner of such business name shall be inserted.</w:t>
      </w:r>
    </w:p>
    <w:p w14:paraId="332C63AB" w14:textId="0E17E659" w:rsidR="00C62626" w:rsidRDefault="00C62626">
      <w:pPr>
        <w:pStyle w:val="SubClause"/>
      </w:pPr>
      <w:r>
        <w:t xml:space="preserve">If a Bid is submitted jointly by two or more persons, each and all such persons shall identify themselves in accordance with </w:t>
      </w:r>
      <w:r>
        <w:fldChar w:fldCharType="begin"/>
      </w:r>
      <w:r>
        <w:instrText xml:space="preserve"> REF _Ref481903727 \r \h </w:instrText>
      </w:r>
      <w:r>
        <w:fldChar w:fldCharType="separate"/>
      </w:r>
      <w:r w:rsidR="005721AF">
        <w:t>B9.2</w:t>
      </w:r>
      <w:r>
        <w:fldChar w:fldCharType="end"/>
      </w:r>
      <w:r>
        <w:t>.</w:t>
      </w:r>
    </w:p>
    <w:p w14:paraId="48F8583C" w14:textId="77777777" w:rsidR="00C62626" w:rsidRDefault="00C62626">
      <w:pPr>
        <w:pStyle w:val="Clause"/>
      </w:pPr>
      <w:r>
        <w:t xml:space="preserve">In Paragraph </w:t>
      </w:r>
      <w:r w:rsidR="00FE0015">
        <w:t xml:space="preserve">3 </w:t>
      </w:r>
      <w:r>
        <w:t xml:space="preserve">of </w:t>
      </w:r>
      <w:r w:rsidR="00975E7F">
        <w:t>Form A: Bid/Proposal</w:t>
      </w:r>
      <w:r>
        <w:t>, the Bidder shall identify a contact person who is authorized to represent the Bidder for purposes of the Bid.</w:t>
      </w:r>
    </w:p>
    <w:p w14:paraId="7A5DC9B7" w14:textId="77777777" w:rsidR="00C62626" w:rsidRDefault="00C62626">
      <w:pPr>
        <w:pStyle w:val="Clause"/>
      </w:pPr>
      <w:r>
        <w:t xml:space="preserve">Paragraph </w:t>
      </w:r>
      <w:r w:rsidR="00FE0015">
        <w:t>1</w:t>
      </w:r>
      <w:r w:rsidR="001351D3">
        <w:t>3</w:t>
      </w:r>
      <w:r>
        <w:t xml:space="preserve"> of </w:t>
      </w:r>
      <w:r w:rsidR="00975E7F">
        <w:t xml:space="preserve">Form A: Bid/Proposal </w:t>
      </w:r>
      <w:r>
        <w:t>shall be signed in accordance with the following requirements:</w:t>
      </w:r>
    </w:p>
    <w:p w14:paraId="7B105C1A" w14:textId="77777777" w:rsidR="00C62626" w:rsidRDefault="00C62626">
      <w:pPr>
        <w:pStyle w:val="ClauseList"/>
      </w:pPr>
      <w:r>
        <w:t>if the Bidder is a sole proprietor carrying on business in</w:t>
      </w:r>
      <w:r w:rsidR="00FC0130">
        <w:t xml:space="preserve"> their </w:t>
      </w:r>
      <w:r>
        <w:t>own name, it shall be signed by the Bidder;</w:t>
      </w:r>
    </w:p>
    <w:p w14:paraId="3DAA3D91" w14:textId="77777777" w:rsidR="00C62626" w:rsidRDefault="00C62626">
      <w:pPr>
        <w:pStyle w:val="ClauseList"/>
      </w:pPr>
      <w:r>
        <w:t>if the Bidder is a partnership, it shall be signed by the partner or partners who have authori</w:t>
      </w:r>
      <w:r w:rsidR="009A2009">
        <w:t>ty to sign for the partnership;</w:t>
      </w:r>
    </w:p>
    <w:p w14:paraId="4708C1B6" w14:textId="77777777" w:rsidR="00C62626" w:rsidRDefault="00C62626">
      <w:pPr>
        <w:pStyle w:val="ClauseList"/>
      </w:pPr>
      <w:r>
        <w:t>if the Bidder is a corporation, it shall be signed by</w:t>
      </w:r>
      <w:r w:rsidR="005D5B2B">
        <w:t xml:space="preserve"> their </w:t>
      </w:r>
      <w:r>
        <w:t>duly authorized officer or officers;</w:t>
      </w:r>
    </w:p>
    <w:p w14:paraId="35FC3B62" w14:textId="77777777" w:rsidR="00C62626" w:rsidRDefault="00C62626">
      <w:pPr>
        <w:pStyle w:val="ClauseList"/>
      </w:pPr>
      <w:r>
        <w:t>if the Bidder is carrying on business under a name other than</w:t>
      </w:r>
      <w:r w:rsidR="00FC0130">
        <w:t xml:space="preserve"> their </w:t>
      </w:r>
      <w:r>
        <w:t>own, it shall be signed by the registered owner of the business name, or by the registered owner's authorized officials if the owner is a partnership or a corporation.</w:t>
      </w:r>
    </w:p>
    <w:p w14:paraId="287EF765" w14:textId="77777777" w:rsidR="00C62626" w:rsidRDefault="00C62626">
      <w:pPr>
        <w:pStyle w:val="SubClause"/>
      </w:pPr>
      <w:r>
        <w:t xml:space="preserve">The name and official capacity of all individuals signing </w:t>
      </w:r>
      <w:r w:rsidR="00975E7F">
        <w:t xml:space="preserve">Form A: Bid/Proposal </w:t>
      </w:r>
      <w:r>
        <w:t>sh</w:t>
      </w:r>
      <w:r w:rsidR="006C52DB">
        <w:t>ould</w:t>
      </w:r>
      <w:r>
        <w:t xml:space="preserve"> be </w:t>
      </w:r>
      <w:r w:rsidR="00A7140E">
        <w:t>entered</w:t>
      </w:r>
      <w:r>
        <w:t xml:space="preserve"> below such signatures.</w:t>
      </w:r>
    </w:p>
    <w:p w14:paraId="29E59A89" w14:textId="77777777" w:rsidR="00C62626" w:rsidRDefault="00C62626">
      <w:pPr>
        <w:pStyle w:val="Clause"/>
      </w:pPr>
      <w:r>
        <w:t xml:space="preserve">If a Bid is submitted jointly by two or more persons, the word "Bidder" shall mean each and all such persons, and the undertakings, covenants and obligations of such joint Bidders in the </w:t>
      </w:r>
      <w:r w:rsidR="00CD44A2">
        <w:t>Bid</w:t>
      </w:r>
      <w:r>
        <w:t xml:space="preserve"> and the Contract, when awarded, shall be both joint and several.</w:t>
      </w:r>
    </w:p>
    <w:p w14:paraId="68664020" w14:textId="77777777" w:rsidR="00C62626" w:rsidRDefault="00C62626">
      <w:pPr>
        <w:pStyle w:val="CLAUSEHEADING"/>
      </w:pPr>
      <w:bookmarkStart w:id="76" w:name="_Ref482427652"/>
      <w:bookmarkStart w:id="77" w:name="_Ref482427653"/>
      <w:bookmarkStart w:id="78" w:name="_Ref482427654"/>
      <w:bookmarkStart w:id="79" w:name="_Ref482429055"/>
      <w:bookmarkStart w:id="80" w:name="_Ref482430210"/>
      <w:bookmarkStart w:id="81" w:name="_Toc482432341"/>
      <w:bookmarkStart w:id="82" w:name="_Toc3968675"/>
      <w:bookmarkStart w:id="83" w:name="_Toc212454109"/>
      <w:r>
        <w:t>Prices</w:t>
      </w:r>
      <w:bookmarkEnd w:id="76"/>
      <w:bookmarkEnd w:id="77"/>
      <w:bookmarkEnd w:id="78"/>
      <w:bookmarkEnd w:id="79"/>
      <w:bookmarkEnd w:id="80"/>
      <w:bookmarkEnd w:id="81"/>
      <w:bookmarkEnd w:id="82"/>
      <w:bookmarkEnd w:id="83"/>
    </w:p>
    <w:p w14:paraId="35B6FAF8" w14:textId="77777777" w:rsidR="00C62626" w:rsidRDefault="00C62626">
      <w:pPr>
        <w:pStyle w:val="Clause"/>
      </w:pPr>
      <w:r>
        <w:t>The Bidder shall state a price in Canadian funds for each item of the Work identified on Form B: Prices.</w:t>
      </w:r>
    </w:p>
    <w:p w14:paraId="47C6D2C9" w14:textId="39903FC0" w:rsidR="00FE385B" w:rsidRDefault="00FE385B" w:rsidP="00FE385B">
      <w:pPr>
        <w:pStyle w:val="Comment"/>
        <w:rPr>
          <w:rFonts w:cs="Arial"/>
        </w:rPr>
      </w:pPr>
      <w:bookmarkStart w:id="84" w:name="_Ref55639083"/>
      <w:r>
        <w:rPr>
          <w:rFonts w:cs="Arial"/>
        </w:rPr>
        <w:t xml:space="preserve">SPEC NOTE: Use </w:t>
      </w:r>
      <w:r>
        <w:rPr>
          <w:rFonts w:cs="Arial"/>
        </w:rPr>
        <w:fldChar w:fldCharType="begin"/>
      </w:r>
      <w:r>
        <w:rPr>
          <w:rFonts w:cs="Arial"/>
        </w:rPr>
        <w:instrText xml:space="preserve"> REF _Ref55699849 \r \h </w:instrText>
      </w:r>
      <w:r>
        <w:rPr>
          <w:rFonts w:cs="Arial"/>
        </w:rPr>
      </w:r>
      <w:r>
        <w:rPr>
          <w:rFonts w:cs="Arial"/>
        </w:rPr>
        <w:fldChar w:fldCharType="separate"/>
      </w:r>
      <w:r w:rsidR="005721AF">
        <w:rPr>
          <w:rFonts w:cs="Arial"/>
        </w:rPr>
        <w:t>B10.1.1</w:t>
      </w:r>
      <w:r>
        <w:rPr>
          <w:rFonts w:cs="Arial"/>
        </w:rPr>
        <w:fldChar w:fldCharType="end"/>
      </w:r>
      <w:r>
        <w:rPr>
          <w:rFonts w:cs="Arial"/>
        </w:rPr>
        <w:t xml:space="preserve"> </w:t>
      </w:r>
      <w:r w:rsidRPr="003B23FC">
        <w:rPr>
          <w:rFonts w:cs="Arial"/>
          <w:b/>
        </w:rPr>
        <w:t>ONLY</w:t>
      </w:r>
      <w:r>
        <w:rPr>
          <w:rFonts w:cs="Arial"/>
        </w:rPr>
        <w:t xml:space="preserve"> if the contract contains substantial mechanical or electrical work. If including </w:t>
      </w:r>
      <w:r>
        <w:rPr>
          <w:rFonts w:cs="Arial"/>
        </w:rPr>
        <w:fldChar w:fldCharType="begin"/>
      </w:r>
      <w:r>
        <w:rPr>
          <w:rFonts w:cs="Arial"/>
        </w:rPr>
        <w:instrText xml:space="preserve"> REF _Ref55699849 \r \h </w:instrText>
      </w:r>
      <w:r>
        <w:rPr>
          <w:rFonts w:cs="Arial"/>
        </w:rPr>
      </w:r>
      <w:r>
        <w:rPr>
          <w:rFonts w:cs="Arial"/>
        </w:rPr>
        <w:fldChar w:fldCharType="separate"/>
      </w:r>
      <w:r w:rsidR="005721AF">
        <w:rPr>
          <w:rFonts w:cs="Arial"/>
        </w:rPr>
        <w:t>B10.1.1</w:t>
      </w:r>
      <w:r>
        <w:rPr>
          <w:rFonts w:cs="Arial"/>
        </w:rPr>
        <w:fldChar w:fldCharType="end"/>
      </w:r>
      <w:r>
        <w:rPr>
          <w:rFonts w:cs="Arial"/>
        </w:rPr>
        <w:t>, add a line item to Form B: Prices for the Bidder to insert the</w:t>
      </w:r>
      <w:r w:rsidR="00A7140E">
        <w:rPr>
          <w:rFonts w:cs="Arial"/>
        </w:rPr>
        <w:t xml:space="preserve"> MRST/PST</w:t>
      </w:r>
      <w:r>
        <w:rPr>
          <w:rFonts w:cs="Arial"/>
        </w:rPr>
        <w:t>. as a separate item.  If unsure, consult with the Contracts Officer.</w:t>
      </w:r>
    </w:p>
    <w:p w14:paraId="319148EE" w14:textId="77777777" w:rsidR="00B1249D" w:rsidRDefault="00FE385B" w:rsidP="00FE385B">
      <w:pPr>
        <w:pStyle w:val="SubClause"/>
        <w:numPr>
          <w:ilvl w:val="5"/>
          <w:numId w:val="1"/>
        </w:numPr>
      </w:pPr>
      <w:bookmarkStart w:id="85" w:name="_Ref55699849"/>
      <w:r w:rsidRPr="00A0412A">
        <w:t xml:space="preserve">Notwithstanding </w:t>
      </w:r>
      <w:r>
        <w:t>C12.2.3</w:t>
      </w:r>
      <w:r w:rsidRPr="00A0412A">
        <w:t>(</w:t>
      </w:r>
      <w:r>
        <w:t>c</w:t>
      </w:r>
      <w:r w:rsidRPr="00A0412A">
        <w:t xml:space="preserve">), </w:t>
      </w:r>
      <w:r>
        <w:t>p</w:t>
      </w:r>
      <w:r w:rsidRPr="00A0412A">
        <w:t>rices on Form B: Prices shall not include the Manitoba Retail Sales Tax (MRST, also known as PST), which shall be extra where applicable.</w:t>
      </w:r>
      <w:bookmarkEnd w:id="85"/>
    </w:p>
    <w:p w14:paraId="2DA7991F" w14:textId="57AC5785" w:rsidR="007D35E0" w:rsidRPr="007B4AA2" w:rsidRDefault="007D35E0" w:rsidP="007D35E0">
      <w:pPr>
        <w:pStyle w:val="Comment"/>
        <w:rPr>
          <w:rFonts w:cs="Arial"/>
        </w:rPr>
      </w:pPr>
      <w:r w:rsidRPr="007B4AA2">
        <w:rPr>
          <w:rFonts w:cs="Arial"/>
        </w:rPr>
        <w:lastRenderedPageBreak/>
        <w:t xml:space="preserve">SPEC NOTE: Delete </w:t>
      </w:r>
      <w:r w:rsidRPr="007B4AA2">
        <w:rPr>
          <w:rFonts w:cs="Arial"/>
        </w:rPr>
        <w:fldChar w:fldCharType="begin"/>
      </w:r>
      <w:r w:rsidRPr="007B4AA2">
        <w:rPr>
          <w:rFonts w:cs="Arial"/>
        </w:rPr>
        <w:instrText xml:space="preserve"> REF _Ref535306985 \r \h </w:instrText>
      </w:r>
      <w:r>
        <w:rPr>
          <w:rFonts w:cs="Arial"/>
        </w:rPr>
        <w:instrText xml:space="preserve"> \* MERGEFORMAT </w:instrText>
      </w:r>
      <w:r w:rsidRPr="007B4AA2">
        <w:rPr>
          <w:rFonts w:cs="Arial"/>
        </w:rPr>
      </w:r>
      <w:r w:rsidRPr="007B4AA2">
        <w:rPr>
          <w:rFonts w:cs="Arial"/>
        </w:rPr>
        <w:fldChar w:fldCharType="separate"/>
      </w:r>
      <w:r w:rsidR="005721AF">
        <w:rPr>
          <w:rFonts w:cs="Arial"/>
        </w:rPr>
        <w:t>B10.1.2</w:t>
      </w:r>
      <w:r w:rsidRPr="007B4AA2">
        <w:rPr>
          <w:rFonts w:cs="Arial"/>
        </w:rPr>
        <w:fldChar w:fldCharType="end"/>
      </w:r>
      <w:r w:rsidRPr="007B4AA2">
        <w:rPr>
          <w:rFonts w:cs="Arial"/>
        </w:rPr>
        <w:t xml:space="preserve"> if 3rd Party Funding is confirmed</w:t>
      </w:r>
    </w:p>
    <w:p w14:paraId="11A9F8C1" w14:textId="18DD22A6" w:rsidR="007D35E0" w:rsidRPr="00B1249D" w:rsidRDefault="007D35E0" w:rsidP="007D35E0">
      <w:pPr>
        <w:pStyle w:val="SubClause"/>
        <w:numPr>
          <w:ilvl w:val="5"/>
          <w:numId w:val="1"/>
        </w:numPr>
      </w:pPr>
      <w:bookmarkStart w:id="86" w:name="_Ref535306985"/>
      <w:r w:rsidRPr="007B4AA2">
        <w:rPr>
          <w:rFonts w:cs="Arial"/>
        </w:rPr>
        <w:t>Prices stated on Form B: Prices shall not include any costs which may be incurred by the Contractor with respect to any applicable funding agreement obligations as outlined in</w:t>
      </w:r>
      <w:r w:rsidR="002E2DB2">
        <w:rPr>
          <w:rFonts w:cs="Arial"/>
        </w:rPr>
        <w:t>C24</w:t>
      </w:r>
      <w:r w:rsidRPr="007B4AA2">
        <w:rPr>
          <w:rFonts w:cs="Arial"/>
        </w:rPr>
        <w:t>.  Any such costs shall be determined in accordance with</w:t>
      </w:r>
      <w:r w:rsidR="002E2DB2">
        <w:rPr>
          <w:rFonts w:cs="Arial"/>
        </w:rPr>
        <w:t xml:space="preserve"> C24</w:t>
      </w:r>
      <w:r w:rsidRPr="007B4AA2">
        <w:rPr>
          <w:rFonts w:cs="Arial"/>
        </w:rPr>
        <w:t>.</w:t>
      </w:r>
      <w:bookmarkEnd w:id="86"/>
    </w:p>
    <w:bookmarkEnd w:id="84"/>
    <w:p w14:paraId="40B8CA52" w14:textId="77777777" w:rsidR="00C62626" w:rsidRDefault="00C62626">
      <w:pPr>
        <w:pStyle w:val="Clause"/>
      </w:pPr>
      <w:r>
        <w:t>The quantities listed on Form B: Prices are to be considered approximate only.  The City will use said quantities for the purpose of comparing Bids.</w:t>
      </w:r>
    </w:p>
    <w:p w14:paraId="0C368D33" w14:textId="77777777" w:rsidR="00C62626" w:rsidRDefault="00C62626">
      <w:pPr>
        <w:pStyle w:val="Clause"/>
      </w:pPr>
      <w:r>
        <w:t>The quantities for which payment will be made to the Contractor are to be determined by the Work actually performed and completed by the Contractor, to be measured as specified in the applicable Specifications.</w:t>
      </w:r>
    </w:p>
    <w:p w14:paraId="23D3961A" w14:textId="77777777" w:rsidR="00DE34BF" w:rsidRDefault="00DE34BF" w:rsidP="00DE34BF">
      <w:pPr>
        <w:pStyle w:val="Clause"/>
      </w:pPr>
      <w:bookmarkStart w:id="87" w:name="_Ref481903080"/>
      <w:bookmarkStart w:id="88" w:name="_Toc482432342"/>
      <w:bookmarkStart w:id="89" w:name="_Ref482432937"/>
      <w:bookmarkStart w:id="90" w:name="_Ref482433120"/>
      <w:bookmarkStart w:id="91" w:name="_Ref482433264"/>
      <w:bookmarkStart w:id="92" w:name="_Ref482434309"/>
      <w:bookmarkStart w:id="93" w:name="_Toc3968676"/>
      <w:r>
        <w:t>Payments to Non-Resident Contractors are subject to Non-Resident Withholding Tax pursuant to the Income Tax Act (</w:t>
      </w:r>
      <w:smartTag w:uri="urn:schemas-microsoft-com:office:smarttags" w:element="country-region">
        <w:smartTag w:uri="urn:schemas-microsoft-com:office:smarttags" w:element="place">
          <w:r>
            <w:t>Canada</w:t>
          </w:r>
        </w:smartTag>
      </w:smartTag>
      <w:r>
        <w:t>).</w:t>
      </w:r>
    </w:p>
    <w:p w14:paraId="07321C3F" w14:textId="77777777" w:rsidR="00A7140E" w:rsidRDefault="00A7140E" w:rsidP="00DE34BF">
      <w:pPr>
        <w:pStyle w:val="Clause"/>
      </w:pPr>
      <w:r>
        <w:t>The Bidder shall enter the Total Bid Price from Form B: Prices into the Total Bid Price field in MERX.</w:t>
      </w:r>
    </w:p>
    <w:p w14:paraId="2872443A" w14:textId="4B1AB051" w:rsidR="00A7140E" w:rsidRDefault="00A7140E" w:rsidP="00A7140E">
      <w:pPr>
        <w:pStyle w:val="SubClause"/>
      </w:pPr>
      <w:r w:rsidRPr="00A375A7">
        <w:t xml:space="preserve">Bidders are advised that the calculation indicated in </w:t>
      </w:r>
      <w:r w:rsidR="00DF7AB3">
        <w:fldChar w:fldCharType="begin"/>
      </w:r>
      <w:r w:rsidR="00DF7AB3">
        <w:instrText xml:space="preserve"> REF _Ref13061262 \r \h </w:instrText>
      </w:r>
      <w:r w:rsidR="00DF7AB3">
        <w:fldChar w:fldCharType="separate"/>
      </w:r>
      <w:r w:rsidR="005721AF">
        <w:t>B18.5</w:t>
      </w:r>
      <w:r w:rsidR="00DF7AB3">
        <w:fldChar w:fldCharType="end"/>
      </w:r>
      <w:r w:rsidR="00DF7AB3">
        <w:t xml:space="preserve"> </w:t>
      </w:r>
      <w:r w:rsidRPr="00A375A7">
        <w:t>will prevail over the Total Bid Price entered in MERX.</w:t>
      </w:r>
    </w:p>
    <w:p w14:paraId="42B02668" w14:textId="77777777" w:rsidR="00DE0F90" w:rsidRDefault="00DE0F90" w:rsidP="00DE0F90">
      <w:pPr>
        <w:pStyle w:val="CLAUSEHEADING"/>
      </w:pPr>
      <w:bookmarkStart w:id="94" w:name="_Toc212454110"/>
      <w:bookmarkStart w:id="95" w:name="_Ref285632874"/>
      <w:r>
        <w:t>Disclosure</w:t>
      </w:r>
      <w:bookmarkEnd w:id="94"/>
    </w:p>
    <w:p w14:paraId="7ABE4C9A" w14:textId="77777777" w:rsidR="00DE0F90" w:rsidRPr="00A65D77" w:rsidRDefault="00DE0F90" w:rsidP="00A65D77">
      <w:pPr>
        <w:pStyle w:val="Clause"/>
        <w:numPr>
          <w:ilvl w:val="0"/>
          <w:numId w:val="0"/>
        </w:numPr>
        <w:tabs>
          <w:tab w:val="left" w:pos="720"/>
        </w:tabs>
        <w:rPr>
          <w:rStyle w:val="CommentFont"/>
        </w:rPr>
      </w:pPr>
      <w:r w:rsidRPr="00A65D77">
        <w:rPr>
          <w:rStyle w:val="CommentFont"/>
        </w:rPr>
        <w:t xml:space="preserve">SPEC NOTE:  </w:t>
      </w:r>
      <w:r w:rsidR="00C71BE1" w:rsidRPr="00A318E7">
        <w:rPr>
          <w:rStyle w:val="CommentFont"/>
          <w:b/>
        </w:rPr>
        <w:t>DO NOT DELETE</w:t>
      </w:r>
      <w:r w:rsidRPr="00A65D77">
        <w:rPr>
          <w:rStyle w:val="CommentFont"/>
        </w:rPr>
        <w:t>.  If City staff or Consultants have discussed or obtained information/services from Persons, the name of that Person (</w:t>
      </w:r>
      <w:r w:rsidRPr="00AC36FD">
        <w:rPr>
          <w:rStyle w:val="CommentFont"/>
          <w:b/>
        </w:rPr>
        <w:t>company</w:t>
      </w:r>
      <w:r w:rsidR="00AC36FD">
        <w:rPr>
          <w:rStyle w:val="CommentFont"/>
          <w:b/>
        </w:rPr>
        <w:t xml:space="preserve"> name preferred</w:t>
      </w:r>
      <w:r w:rsidRPr="00A65D77">
        <w:rPr>
          <w:rStyle w:val="CommentFont"/>
        </w:rPr>
        <w:t>)</w:t>
      </w:r>
      <w:r w:rsidR="00AC36FD">
        <w:rPr>
          <w:rStyle w:val="CommentFont"/>
        </w:rPr>
        <w:t xml:space="preserve"> and what information was discussed or obtained</w:t>
      </w:r>
      <w:r w:rsidRPr="00A65D77">
        <w:rPr>
          <w:rStyle w:val="CommentFont"/>
        </w:rPr>
        <w:t xml:space="preserve"> must be disclosed below. </w:t>
      </w:r>
      <w:r w:rsidR="00584D34" w:rsidRPr="00A65D77">
        <w:rPr>
          <w:rStyle w:val="CommentFont"/>
        </w:rPr>
        <w:t xml:space="preserve">If you haven’t discussed with any Persons, state N/A. </w:t>
      </w:r>
    </w:p>
    <w:p w14:paraId="718DB491" w14:textId="77777777" w:rsidR="00DE0F90" w:rsidRDefault="00DE0F90" w:rsidP="00D1173E">
      <w:pPr>
        <w:pStyle w:val="Clause"/>
        <w:numPr>
          <w:ilvl w:val="2"/>
          <w:numId w:val="19"/>
        </w:numPr>
      </w:pPr>
      <w:r>
        <w:t xml:space="preserve">Various Persons provided information or services </w:t>
      </w:r>
      <w:r w:rsidRPr="00241F7A">
        <w:t>with respect to this Work</w:t>
      </w:r>
      <w:r>
        <w:t xml:space="preserve">.  In the City’s opinion, this relationship or association does not create a conflict of interest because of this full disclosure.  Where applicable, additional material available as a result of contact with these Persons is listed below. </w:t>
      </w:r>
    </w:p>
    <w:p w14:paraId="64550BFF" w14:textId="77777777" w:rsidR="00DE0F90" w:rsidRDefault="00DE0F90" w:rsidP="00D1173E">
      <w:pPr>
        <w:pStyle w:val="Clause"/>
        <w:numPr>
          <w:ilvl w:val="2"/>
          <w:numId w:val="19"/>
        </w:numPr>
        <w:rPr>
          <w:lang w:val="en-US"/>
        </w:rPr>
      </w:pPr>
      <w:r>
        <w:t>The Persons</w:t>
      </w:r>
      <w:r>
        <w:rPr>
          <w:color w:val="1F497D"/>
        </w:rPr>
        <w:t xml:space="preserve"> </w:t>
      </w:r>
      <w:r>
        <w:t>are:</w:t>
      </w:r>
    </w:p>
    <w:p w14:paraId="2DBA1014" w14:textId="77777777" w:rsidR="00DE0F90" w:rsidRDefault="00DE0F90" w:rsidP="00D1173E">
      <w:pPr>
        <w:pStyle w:val="ClauseList"/>
        <w:numPr>
          <w:ilvl w:val="3"/>
          <w:numId w:val="19"/>
        </w:numPr>
      </w:pPr>
      <w:r>
        <w:t>^</w:t>
      </w:r>
    </w:p>
    <w:p w14:paraId="56078BF5" w14:textId="77777777" w:rsidR="00DE0F90" w:rsidRDefault="00DE0F90" w:rsidP="00D1173E">
      <w:pPr>
        <w:pStyle w:val="ClauseList"/>
        <w:numPr>
          <w:ilvl w:val="3"/>
          <w:numId w:val="19"/>
        </w:numPr>
      </w:pPr>
      <w:r>
        <w:t>^</w:t>
      </w:r>
    </w:p>
    <w:p w14:paraId="7A9114C9" w14:textId="77777777" w:rsidR="00DE0F90" w:rsidRDefault="00DE0F90" w:rsidP="00DE0F90">
      <w:pPr>
        <w:pStyle w:val="Clause"/>
        <w:numPr>
          <w:ilvl w:val="0"/>
          <w:numId w:val="0"/>
        </w:numPr>
        <w:tabs>
          <w:tab w:val="left" w:pos="720"/>
        </w:tabs>
        <w:ind w:left="864" w:hanging="864"/>
        <w:rPr>
          <w:rStyle w:val="CommentFont"/>
          <w:i w:val="0"/>
        </w:rPr>
      </w:pPr>
      <w:r>
        <w:rPr>
          <w:rStyle w:val="CommentFont"/>
        </w:rPr>
        <w:t>SPEC NOTE</w:t>
      </w:r>
      <w:r>
        <w:rPr>
          <w:rStyle w:val="CommentFont"/>
          <w:b/>
          <w:bCs/>
        </w:rPr>
        <w:t xml:space="preserve">: </w:t>
      </w:r>
      <w:r>
        <w:rPr>
          <w:rStyle w:val="CommentFont"/>
        </w:rPr>
        <w:t>Delete if not required.</w:t>
      </w:r>
    </w:p>
    <w:p w14:paraId="2AD75A9B" w14:textId="77777777" w:rsidR="00DE0F90" w:rsidRDefault="00DE0F90" w:rsidP="00D1173E">
      <w:pPr>
        <w:pStyle w:val="Clause"/>
        <w:numPr>
          <w:ilvl w:val="2"/>
          <w:numId w:val="19"/>
        </w:numPr>
      </w:pPr>
      <w:r>
        <w:t>Additional Material:</w:t>
      </w:r>
    </w:p>
    <w:p w14:paraId="22BBC241" w14:textId="77777777" w:rsidR="00DE0F90" w:rsidRDefault="00DE0F90" w:rsidP="00D1173E">
      <w:pPr>
        <w:pStyle w:val="ClauseList"/>
        <w:numPr>
          <w:ilvl w:val="3"/>
          <w:numId w:val="19"/>
        </w:numPr>
      </w:pPr>
      <w:r>
        <w:t>^</w:t>
      </w:r>
    </w:p>
    <w:p w14:paraId="1817F834" w14:textId="77777777" w:rsidR="00DE0F90" w:rsidRDefault="00DE0F90" w:rsidP="00DE0F90">
      <w:pPr>
        <w:pStyle w:val="ClauseList"/>
      </w:pPr>
      <w:r>
        <w:t>^</w:t>
      </w:r>
    </w:p>
    <w:p w14:paraId="6A99AC65" w14:textId="77777777" w:rsidR="00AA272F" w:rsidRPr="003665C8" w:rsidRDefault="00AA272F" w:rsidP="00AA272F">
      <w:pPr>
        <w:pStyle w:val="CLAUSEHEADING"/>
      </w:pPr>
      <w:bookmarkStart w:id="96" w:name="_Toc508182698"/>
      <w:bookmarkStart w:id="97" w:name="_Toc212454111"/>
      <w:bookmarkStart w:id="98" w:name="_Ref411425790"/>
      <w:bookmarkStart w:id="99" w:name="_Ref411425792"/>
      <w:r w:rsidRPr="003665C8">
        <w:t>C</w:t>
      </w:r>
      <w:r>
        <w:t>onflict of</w:t>
      </w:r>
      <w:r w:rsidRPr="003665C8">
        <w:t xml:space="preserve"> I</w:t>
      </w:r>
      <w:r>
        <w:t>nterest</w:t>
      </w:r>
      <w:r w:rsidRPr="003665C8">
        <w:t xml:space="preserve"> </w:t>
      </w:r>
      <w:r>
        <w:t>and</w:t>
      </w:r>
      <w:r w:rsidRPr="003665C8">
        <w:t xml:space="preserve"> G</w:t>
      </w:r>
      <w:r>
        <w:t>ood</w:t>
      </w:r>
      <w:r w:rsidRPr="003665C8">
        <w:t xml:space="preserve"> F</w:t>
      </w:r>
      <w:r>
        <w:t>aith</w:t>
      </w:r>
      <w:bookmarkEnd w:id="96"/>
      <w:bookmarkEnd w:id="97"/>
    </w:p>
    <w:p w14:paraId="24777FCD" w14:textId="3CDCD90A" w:rsidR="00AA272F" w:rsidRPr="00A35288" w:rsidRDefault="000B64C5" w:rsidP="00AA272F">
      <w:pPr>
        <w:pStyle w:val="Clause"/>
      </w:pPr>
      <w:r>
        <w:t>Further to C3.</w:t>
      </w:r>
      <w:r w:rsidR="00FC02A8">
        <w:t>3</w:t>
      </w:r>
      <w:r>
        <w:t xml:space="preserve">, </w:t>
      </w:r>
      <w:r w:rsidR="00AA272F">
        <w:t xml:space="preserve">Bidders, by responding to this </w:t>
      </w:r>
      <w:r w:rsidR="006B4592">
        <w:t>Tender</w:t>
      </w:r>
      <w:r w:rsidR="00AA272F">
        <w:t>, d</w:t>
      </w:r>
      <w:r w:rsidR="00AA272F" w:rsidRPr="00A35288">
        <w:t>eclare</w:t>
      </w:r>
      <w:r w:rsidR="00AA272F">
        <w:t xml:space="preserve"> that no Conflict of Interest currently exists, or is reasonably expected to </w:t>
      </w:r>
      <w:r w:rsidR="00AA272F" w:rsidRPr="00A35288">
        <w:t>exist in the future.</w:t>
      </w:r>
    </w:p>
    <w:p w14:paraId="176E9E89" w14:textId="77777777" w:rsidR="00AA272F" w:rsidRPr="00A35288" w:rsidRDefault="00AA272F" w:rsidP="00AA272F">
      <w:pPr>
        <w:pStyle w:val="Clause"/>
      </w:pPr>
      <w:bookmarkStart w:id="100" w:name="_Ref504989330"/>
      <w:r w:rsidRPr="0019628E">
        <w:t xml:space="preserve">Conflict of Interest means any situation or circumstance where a </w:t>
      </w:r>
      <w:r>
        <w:t xml:space="preserve">Bidder or </w:t>
      </w:r>
      <w:r w:rsidRPr="00183BB4">
        <w:t>employee of the Bidder proposed for the Work</w:t>
      </w:r>
      <w:r>
        <w:rPr>
          <w:color w:val="FF0000"/>
        </w:rPr>
        <w:t xml:space="preserve"> </w:t>
      </w:r>
      <w:r w:rsidRPr="00A35288">
        <w:t>has</w:t>
      </w:r>
      <w:r>
        <w:t>:</w:t>
      </w:r>
      <w:bookmarkEnd w:id="100"/>
    </w:p>
    <w:p w14:paraId="09C4B70E" w14:textId="77777777" w:rsidR="00AA272F" w:rsidRDefault="00AA272F" w:rsidP="00AA272F">
      <w:pPr>
        <w:pStyle w:val="ClauseList"/>
      </w:pPr>
      <w:r w:rsidRPr="00A35288">
        <w:t>other commitments</w:t>
      </w:r>
      <w:r>
        <w:t>;</w:t>
      </w:r>
    </w:p>
    <w:p w14:paraId="5AAF39EC" w14:textId="77777777" w:rsidR="00AA272F" w:rsidRDefault="00AA272F" w:rsidP="00AA272F">
      <w:pPr>
        <w:pStyle w:val="ClauseList"/>
      </w:pPr>
      <w:r w:rsidRPr="00A35288">
        <w:t>relationships</w:t>
      </w:r>
      <w:r>
        <w:t>;</w:t>
      </w:r>
    </w:p>
    <w:p w14:paraId="0F4E0886" w14:textId="77777777" w:rsidR="00AA272F" w:rsidRDefault="00AA272F" w:rsidP="00AA272F">
      <w:pPr>
        <w:pStyle w:val="ClauseList"/>
      </w:pPr>
      <w:r w:rsidRPr="00A35288">
        <w:t>financial interests</w:t>
      </w:r>
      <w:r>
        <w:t>;</w:t>
      </w:r>
      <w:r w:rsidRPr="00A35288">
        <w:t xml:space="preserve"> or </w:t>
      </w:r>
    </w:p>
    <w:p w14:paraId="3FA9C4D6" w14:textId="77777777" w:rsidR="00AA272F" w:rsidRDefault="00AA272F" w:rsidP="00AA272F">
      <w:pPr>
        <w:pStyle w:val="ClauseList"/>
      </w:pPr>
      <w:r w:rsidRPr="00A35288">
        <w:t>involvement in</w:t>
      </w:r>
      <w:r w:rsidRPr="00A35288">
        <w:rPr>
          <w:spacing w:val="-30"/>
        </w:rPr>
        <w:t xml:space="preserve"> </w:t>
      </w:r>
      <w:r w:rsidRPr="00A35288">
        <w:t>ongoing</w:t>
      </w:r>
      <w:r w:rsidRPr="00A35288">
        <w:rPr>
          <w:w w:val="99"/>
        </w:rPr>
        <w:t xml:space="preserve"> </w:t>
      </w:r>
      <w:r w:rsidRPr="00A35288">
        <w:t>litigation</w:t>
      </w:r>
      <w:r>
        <w:t>;</w:t>
      </w:r>
    </w:p>
    <w:p w14:paraId="6EF11C82" w14:textId="77777777" w:rsidR="00AA272F" w:rsidRPr="00A35288" w:rsidRDefault="00AA272F" w:rsidP="00AA272F">
      <w:pPr>
        <w:pStyle w:val="ClauseList"/>
        <w:numPr>
          <w:ilvl w:val="0"/>
          <w:numId w:val="0"/>
        </w:numPr>
        <w:ind w:left="864"/>
      </w:pPr>
      <w:r>
        <w:t>that could or would be seen to:</w:t>
      </w:r>
    </w:p>
    <w:p w14:paraId="32DF8E1B" w14:textId="77777777" w:rsidR="00AA272F" w:rsidRPr="00A35288" w:rsidRDefault="00AA272F" w:rsidP="00AA272F">
      <w:pPr>
        <w:pStyle w:val="ClauseSubList"/>
      </w:pPr>
      <w:r w:rsidRPr="00A35288">
        <w:lastRenderedPageBreak/>
        <w:t>exercise an improper influence over the</w:t>
      </w:r>
      <w:r w:rsidRPr="00A35288">
        <w:rPr>
          <w:spacing w:val="-24"/>
        </w:rPr>
        <w:t xml:space="preserve"> </w:t>
      </w:r>
      <w:r w:rsidRPr="00A35288">
        <w:t>objective,</w:t>
      </w:r>
      <w:r w:rsidRPr="00A35288">
        <w:rPr>
          <w:w w:val="99"/>
        </w:rPr>
        <w:t xml:space="preserve"> </w:t>
      </w:r>
      <w:r w:rsidRPr="00A35288">
        <w:t>unbiased and impartial exercise of the independent judgment of the City</w:t>
      </w:r>
      <w:r>
        <w:t xml:space="preserve"> with respect to the evaluation of Bids or award of the Contract</w:t>
      </w:r>
      <w:r w:rsidRPr="00A35288">
        <w:t>;</w:t>
      </w:r>
      <w:r w:rsidRPr="00A35288">
        <w:rPr>
          <w:spacing w:val="-28"/>
        </w:rPr>
        <w:t xml:space="preserve"> </w:t>
      </w:r>
      <w:r w:rsidRPr="00A35288">
        <w:t>or</w:t>
      </w:r>
    </w:p>
    <w:p w14:paraId="455B646B" w14:textId="77777777" w:rsidR="00AA272F" w:rsidRPr="00A35288" w:rsidRDefault="00AA272F" w:rsidP="00AA272F">
      <w:pPr>
        <w:pStyle w:val="ClauseSubList"/>
      </w:pPr>
      <w:r w:rsidRPr="00A35288">
        <w:t>compromise, impair or be incompatible with the</w:t>
      </w:r>
      <w:r w:rsidRPr="00A35288">
        <w:rPr>
          <w:spacing w:val="-24"/>
        </w:rPr>
        <w:t xml:space="preserve"> </w:t>
      </w:r>
      <w:r w:rsidRPr="00A35288">
        <w:t>effective</w:t>
      </w:r>
      <w:r w:rsidRPr="00A35288">
        <w:rPr>
          <w:w w:val="99"/>
        </w:rPr>
        <w:t xml:space="preserve"> </w:t>
      </w:r>
      <w:r w:rsidRPr="00A35288">
        <w:t xml:space="preserve">performance of a </w:t>
      </w:r>
      <w:r>
        <w:t>Bidder’s obligations under the</w:t>
      </w:r>
      <w:r w:rsidRPr="00A35288">
        <w:rPr>
          <w:spacing w:val="-6"/>
        </w:rPr>
        <w:t xml:space="preserve"> </w:t>
      </w:r>
      <w:r>
        <w:t>Contract</w:t>
      </w:r>
      <w:r w:rsidRPr="00A35288">
        <w:t>;</w:t>
      </w:r>
    </w:p>
    <w:p w14:paraId="5E284911" w14:textId="77777777" w:rsidR="00AA272F" w:rsidRPr="00A35288" w:rsidRDefault="00AA272F" w:rsidP="00AA272F">
      <w:pPr>
        <w:pStyle w:val="ClauseList"/>
      </w:pPr>
      <w:r w:rsidRPr="00A35288">
        <w:t xml:space="preserve">has contractual or other obligations to the City that could or </w:t>
      </w:r>
      <w:r>
        <w:t>w</w:t>
      </w:r>
      <w:r w:rsidRPr="00A35288">
        <w:t>ould be seen to have</w:t>
      </w:r>
      <w:r w:rsidRPr="00A35288">
        <w:rPr>
          <w:spacing w:val="-31"/>
        </w:rPr>
        <w:t xml:space="preserve"> </w:t>
      </w:r>
      <w:r w:rsidRPr="00A35288">
        <w:t>been</w:t>
      </w:r>
      <w:r w:rsidRPr="00A35288">
        <w:rPr>
          <w:w w:val="99"/>
        </w:rPr>
        <w:t xml:space="preserve"> </w:t>
      </w:r>
      <w:r w:rsidRPr="00A35288">
        <w:t>compromised or impaired as a result of</w:t>
      </w:r>
      <w:r w:rsidR="005D5B2B">
        <w:t xml:space="preserve"> their </w:t>
      </w:r>
      <w:r w:rsidRPr="00A35288">
        <w:t xml:space="preserve">participation in the </w:t>
      </w:r>
      <w:r w:rsidR="006B4592">
        <w:t>Tender</w:t>
      </w:r>
      <w:r w:rsidRPr="00183BB4">
        <w:t xml:space="preserve"> </w:t>
      </w:r>
      <w:r>
        <w:t>p</w:t>
      </w:r>
      <w:r w:rsidRPr="00183BB4">
        <w:t>rocess</w:t>
      </w:r>
      <w:r w:rsidRPr="00183BB4">
        <w:rPr>
          <w:spacing w:val="-28"/>
        </w:rPr>
        <w:t xml:space="preserve"> </w:t>
      </w:r>
      <w:r w:rsidRPr="00183BB4">
        <w:t>or</w:t>
      </w:r>
      <w:r w:rsidRPr="00183BB4">
        <w:rPr>
          <w:spacing w:val="-1"/>
          <w:w w:val="99"/>
        </w:rPr>
        <w:t xml:space="preserve"> </w:t>
      </w:r>
      <w:r w:rsidRPr="00183BB4">
        <w:t>the Work;</w:t>
      </w:r>
      <w:r w:rsidRPr="00A35288">
        <w:rPr>
          <w:spacing w:val="-1"/>
        </w:rPr>
        <w:t xml:space="preserve"> </w:t>
      </w:r>
      <w:r w:rsidRPr="00A35288">
        <w:t>or</w:t>
      </w:r>
    </w:p>
    <w:p w14:paraId="4A87F61B" w14:textId="77777777" w:rsidR="00AA272F" w:rsidRPr="00A35288" w:rsidRDefault="00AA272F" w:rsidP="00AA272F">
      <w:pPr>
        <w:pStyle w:val="ClauseList"/>
      </w:pPr>
      <w:r w:rsidRPr="00A35288">
        <w:t xml:space="preserve">has knowledge of confidential information (other than </w:t>
      </w:r>
      <w:r>
        <w:t>c</w:t>
      </w:r>
      <w:r w:rsidRPr="00A35288">
        <w:t xml:space="preserve">onfidential </w:t>
      </w:r>
      <w:r>
        <w:t>i</w:t>
      </w:r>
      <w:r w:rsidRPr="00A35288">
        <w:t>nformation</w:t>
      </w:r>
      <w:r w:rsidRPr="00A35288">
        <w:rPr>
          <w:spacing w:val="-36"/>
        </w:rPr>
        <w:t xml:space="preserve"> </w:t>
      </w:r>
      <w:r>
        <w:rPr>
          <w:spacing w:val="-36"/>
        </w:rPr>
        <w:t xml:space="preserve"> </w:t>
      </w:r>
      <w:r w:rsidRPr="00A35288">
        <w:t>disclosed</w:t>
      </w:r>
      <w:r w:rsidRPr="00A35288">
        <w:rPr>
          <w:spacing w:val="-1"/>
          <w:w w:val="99"/>
        </w:rPr>
        <w:t xml:space="preserve"> </w:t>
      </w:r>
      <w:r w:rsidRPr="00A35288">
        <w:t xml:space="preserve">by the City in the normal course of the </w:t>
      </w:r>
      <w:r w:rsidR="006B4592">
        <w:t>Tender</w:t>
      </w:r>
      <w:r w:rsidRPr="00183BB4">
        <w:t xml:space="preserve"> </w:t>
      </w:r>
      <w:r>
        <w:t>p</w:t>
      </w:r>
      <w:r w:rsidRPr="00183BB4">
        <w:t>rocess</w:t>
      </w:r>
      <w:r w:rsidRPr="00A35288">
        <w:t>) of strategic and/or</w:t>
      </w:r>
      <w:r w:rsidRPr="00A35288">
        <w:rPr>
          <w:spacing w:val="-24"/>
        </w:rPr>
        <w:t xml:space="preserve"> </w:t>
      </w:r>
      <w:r w:rsidRPr="00A35288">
        <w:t xml:space="preserve">material relevance to the </w:t>
      </w:r>
      <w:r w:rsidR="006B4592">
        <w:t>Tender</w:t>
      </w:r>
      <w:r w:rsidRPr="00183BB4">
        <w:t xml:space="preserve"> </w:t>
      </w:r>
      <w:r>
        <w:t>p</w:t>
      </w:r>
      <w:r w:rsidRPr="00183BB4">
        <w:t xml:space="preserve">rocess or to the Work </w:t>
      </w:r>
      <w:r w:rsidRPr="00A35288">
        <w:t>that is not available to other</w:t>
      </w:r>
      <w:r>
        <w:t xml:space="preserve"> b</w:t>
      </w:r>
      <w:r w:rsidRPr="00183BB4">
        <w:rPr>
          <w:w w:val="99"/>
        </w:rPr>
        <w:t xml:space="preserve">idders </w:t>
      </w:r>
      <w:r w:rsidRPr="00A35288">
        <w:t>and</w:t>
      </w:r>
      <w:r w:rsidRPr="00A35288">
        <w:rPr>
          <w:spacing w:val="-4"/>
        </w:rPr>
        <w:t xml:space="preserve"> </w:t>
      </w:r>
      <w:r w:rsidRPr="00A35288">
        <w:t>that</w:t>
      </w:r>
      <w:r w:rsidRPr="00A35288">
        <w:rPr>
          <w:spacing w:val="-4"/>
        </w:rPr>
        <w:t xml:space="preserve"> </w:t>
      </w:r>
      <w:r w:rsidRPr="00A35288">
        <w:t>could</w:t>
      </w:r>
      <w:r w:rsidRPr="00A35288">
        <w:rPr>
          <w:spacing w:val="-4"/>
        </w:rPr>
        <w:t xml:space="preserve"> </w:t>
      </w:r>
      <w:r w:rsidRPr="00A35288">
        <w:t>or</w:t>
      </w:r>
      <w:r w:rsidRPr="00A35288">
        <w:rPr>
          <w:spacing w:val="-3"/>
        </w:rPr>
        <w:t xml:space="preserve"> </w:t>
      </w:r>
      <w:r>
        <w:t>w</w:t>
      </w:r>
      <w:r w:rsidRPr="00A35288">
        <w:t>ould be seen</w:t>
      </w:r>
      <w:r w:rsidRPr="00A35288">
        <w:rPr>
          <w:spacing w:val="-4"/>
        </w:rPr>
        <w:t xml:space="preserve"> </w:t>
      </w:r>
      <w:r w:rsidRPr="00A35288">
        <w:t>to give th</w:t>
      </w:r>
      <w:r>
        <w:t>at</w:t>
      </w:r>
      <w:r w:rsidRPr="00A35288">
        <w:t xml:space="preserve"> </w:t>
      </w:r>
      <w:r w:rsidRPr="00183BB4">
        <w:t xml:space="preserve">Bidder </w:t>
      </w:r>
      <w:r w:rsidRPr="00A35288">
        <w:t>an</w:t>
      </w:r>
      <w:r w:rsidRPr="00A35288">
        <w:rPr>
          <w:spacing w:val="-4"/>
        </w:rPr>
        <w:t xml:space="preserve"> </w:t>
      </w:r>
      <w:r w:rsidRPr="00A35288">
        <w:t>unfair</w:t>
      </w:r>
      <w:r w:rsidRPr="00A35288">
        <w:rPr>
          <w:spacing w:val="-3"/>
        </w:rPr>
        <w:t xml:space="preserve"> </w:t>
      </w:r>
      <w:r w:rsidRPr="00A35288">
        <w:t>competitive</w:t>
      </w:r>
      <w:r w:rsidRPr="00A35288">
        <w:rPr>
          <w:spacing w:val="-4"/>
        </w:rPr>
        <w:t xml:space="preserve"> </w:t>
      </w:r>
      <w:r w:rsidRPr="00A35288">
        <w:t>advantage.</w:t>
      </w:r>
    </w:p>
    <w:p w14:paraId="5CF936FC" w14:textId="24411F84" w:rsidR="00AA272F" w:rsidRPr="0060405C" w:rsidRDefault="00AA272F" w:rsidP="00AA272F">
      <w:pPr>
        <w:pStyle w:val="Clause"/>
      </w:pPr>
      <w:bookmarkStart w:id="101" w:name="_bookmark27"/>
      <w:bookmarkStart w:id="102" w:name="_Ref491272425"/>
      <w:bookmarkStart w:id="103" w:name="_Ref508182280"/>
      <w:bookmarkEnd w:id="101"/>
      <w:r w:rsidRPr="0060405C">
        <w:t>In connection with</w:t>
      </w:r>
      <w:r w:rsidR="005D5B2B">
        <w:t xml:space="preserve"> their </w:t>
      </w:r>
      <w:r w:rsidRPr="00183BB4">
        <w:t xml:space="preserve">Bid, each </w:t>
      </w:r>
      <w:r>
        <w:t xml:space="preserve">entity identified </w:t>
      </w:r>
      <w:r w:rsidRPr="00657CFC">
        <w:t xml:space="preserve">in </w:t>
      </w:r>
      <w:r w:rsidRPr="00657CFC">
        <w:fldChar w:fldCharType="begin"/>
      </w:r>
      <w:r w:rsidRPr="00657CFC">
        <w:instrText xml:space="preserve"> REF _Ref504989330 \r \h </w:instrText>
      </w:r>
      <w:r>
        <w:instrText xml:space="preserve"> \* MERGEFORMAT </w:instrText>
      </w:r>
      <w:r w:rsidRPr="00657CFC">
        <w:fldChar w:fldCharType="separate"/>
      </w:r>
      <w:r w:rsidR="005721AF">
        <w:t>B12.2</w:t>
      </w:r>
      <w:r w:rsidRPr="00657CFC">
        <w:fldChar w:fldCharType="end"/>
      </w:r>
      <w:r w:rsidRPr="00657CFC">
        <w:t xml:space="preserve"> shall</w:t>
      </w:r>
      <w:bookmarkEnd w:id="102"/>
      <w:r>
        <w:t>:</w:t>
      </w:r>
      <w:bookmarkEnd w:id="103"/>
    </w:p>
    <w:p w14:paraId="5FBF3ED5" w14:textId="77777777" w:rsidR="00AA272F" w:rsidRPr="00A35288" w:rsidRDefault="00AA272F" w:rsidP="00AA272F">
      <w:pPr>
        <w:pStyle w:val="ClauseList"/>
      </w:pPr>
      <w:r w:rsidRPr="00A35288">
        <w:t>avoid any perceived, potential or actual Conflict of Interest in relation to the</w:t>
      </w:r>
      <w:r w:rsidRPr="0060405C">
        <w:t xml:space="preserve"> </w:t>
      </w:r>
      <w:r>
        <w:t xml:space="preserve">procurement process and the </w:t>
      </w:r>
      <w:r w:rsidRPr="00183BB4">
        <w:t>Work</w:t>
      </w:r>
      <w:r w:rsidRPr="00A35288">
        <w:t>;</w:t>
      </w:r>
    </w:p>
    <w:p w14:paraId="46DA50B0" w14:textId="77777777" w:rsidR="00AA272F" w:rsidRPr="00A35288" w:rsidRDefault="00AA272F" w:rsidP="00AA272F">
      <w:pPr>
        <w:pStyle w:val="ClauseList"/>
      </w:pPr>
      <w:r w:rsidRPr="00A35288">
        <w:t>upon discovering any</w:t>
      </w:r>
      <w:r w:rsidRPr="0060405C">
        <w:t xml:space="preserve"> </w:t>
      </w:r>
      <w:r w:rsidRPr="00A35288">
        <w:t>perceived, potential</w:t>
      </w:r>
      <w:r w:rsidRPr="0060405C">
        <w:t xml:space="preserve"> </w:t>
      </w:r>
      <w:r w:rsidRPr="00A35288">
        <w:t>or</w:t>
      </w:r>
      <w:r w:rsidRPr="0060405C">
        <w:t xml:space="preserve"> </w:t>
      </w:r>
      <w:r w:rsidRPr="00A35288">
        <w:t>actual</w:t>
      </w:r>
      <w:r w:rsidRPr="0060405C">
        <w:t xml:space="preserve"> </w:t>
      </w:r>
      <w:r w:rsidRPr="00A35288">
        <w:t>Conflict</w:t>
      </w:r>
      <w:r w:rsidRPr="0060405C">
        <w:t xml:space="preserve"> </w:t>
      </w:r>
      <w:r w:rsidRPr="00A35288">
        <w:t>of Interest</w:t>
      </w:r>
      <w:r w:rsidRPr="0060405C">
        <w:t xml:space="preserve"> </w:t>
      </w:r>
      <w:r w:rsidRPr="00A35288">
        <w:t>at any</w:t>
      </w:r>
      <w:r w:rsidRPr="0060405C">
        <w:t xml:space="preserve"> </w:t>
      </w:r>
      <w:r w:rsidRPr="00A35288">
        <w:t>time</w:t>
      </w:r>
      <w:r w:rsidRPr="0060405C">
        <w:t xml:space="preserve"> </w:t>
      </w:r>
      <w:r w:rsidRPr="00A35288">
        <w:t>during</w:t>
      </w:r>
      <w:r w:rsidRPr="0060405C">
        <w:t xml:space="preserve"> </w:t>
      </w:r>
      <w:r w:rsidRPr="00A35288">
        <w:t>the</w:t>
      </w:r>
      <w:r>
        <w:t xml:space="preserve"> </w:t>
      </w:r>
      <w:r w:rsidR="006B4592">
        <w:t>Tender</w:t>
      </w:r>
      <w:r w:rsidRPr="00183BB4">
        <w:t xml:space="preserve"> </w:t>
      </w:r>
      <w:r>
        <w:t>process</w:t>
      </w:r>
      <w:r w:rsidRPr="00A35288">
        <w:t>, promptly disclose a detailed description of the Conflict of Interest to</w:t>
      </w:r>
      <w:r w:rsidRPr="0060405C">
        <w:t xml:space="preserve"> </w:t>
      </w:r>
      <w:r w:rsidRPr="00A35288">
        <w:t>the</w:t>
      </w:r>
      <w:r w:rsidRPr="0060405C">
        <w:t xml:space="preserve"> </w:t>
      </w:r>
      <w:r w:rsidRPr="00A35288">
        <w:t xml:space="preserve">City in a written statement to the </w:t>
      </w:r>
      <w:r w:rsidRPr="00183BB4">
        <w:t xml:space="preserve">Contract Administrator; </w:t>
      </w:r>
      <w:r w:rsidRPr="00A35288">
        <w:t>and</w:t>
      </w:r>
    </w:p>
    <w:p w14:paraId="40564B93" w14:textId="77777777" w:rsidR="00AA272F" w:rsidRPr="00A35288" w:rsidRDefault="00AA272F" w:rsidP="00AA272F">
      <w:pPr>
        <w:pStyle w:val="ClauseList"/>
      </w:pPr>
      <w:r w:rsidRPr="00A35288">
        <w:t xml:space="preserve">provide the City with the proposed means to </w:t>
      </w:r>
      <w:r>
        <w:t xml:space="preserve">avoid or </w:t>
      </w:r>
      <w:r w:rsidRPr="00A35288">
        <w:t>mitigate, to</w:t>
      </w:r>
      <w:r w:rsidRPr="0060405C">
        <w:t xml:space="preserve"> </w:t>
      </w:r>
      <w:r w:rsidRPr="00A35288">
        <w:t>the</w:t>
      </w:r>
      <w:r w:rsidRPr="0060405C">
        <w:t xml:space="preserve"> </w:t>
      </w:r>
      <w:r w:rsidRPr="00A35288">
        <w:t>greatest extent practicable, any perceived, potential or actual Conflict of Interest and</w:t>
      </w:r>
      <w:r w:rsidRPr="0060405C">
        <w:t xml:space="preserve"> </w:t>
      </w:r>
      <w:r w:rsidRPr="00A35288">
        <w:t>shall</w:t>
      </w:r>
      <w:r w:rsidRPr="0060405C">
        <w:t xml:space="preserve"> </w:t>
      </w:r>
      <w:r w:rsidRPr="00A35288">
        <w:t>submit any additional information to the City that the City considers necessary to</w:t>
      </w:r>
      <w:r w:rsidRPr="0060405C">
        <w:t xml:space="preserve"> </w:t>
      </w:r>
      <w:r w:rsidRPr="00A35288">
        <w:t>properly</w:t>
      </w:r>
      <w:r w:rsidRPr="0060405C">
        <w:t xml:space="preserve"> </w:t>
      </w:r>
      <w:bookmarkStart w:id="104" w:name="_bookmark28"/>
      <w:bookmarkEnd w:id="104"/>
      <w:r w:rsidRPr="00A35288">
        <w:t>assess the perceived, potential or actual Conflict of</w:t>
      </w:r>
      <w:r w:rsidRPr="0060405C">
        <w:t xml:space="preserve"> </w:t>
      </w:r>
      <w:r w:rsidRPr="00A35288">
        <w:t>Interest.</w:t>
      </w:r>
    </w:p>
    <w:p w14:paraId="499E25DC" w14:textId="76A2F770" w:rsidR="00AA272F" w:rsidRPr="0019628E" w:rsidRDefault="00AA272F" w:rsidP="00AA272F">
      <w:pPr>
        <w:pStyle w:val="Clause"/>
      </w:pPr>
      <w:bookmarkStart w:id="105" w:name="_Ref491272475"/>
      <w:r w:rsidRPr="00EF35A4">
        <w:t>Without limiting</w:t>
      </w:r>
      <w:r>
        <w:t xml:space="preserve"> </w:t>
      </w:r>
      <w:r>
        <w:fldChar w:fldCharType="begin"/>
      </w:r>
      <w:r>
        <w:instrText xml:space="preserve"> REF _Ref508182280 \r \h </w:instrText>
      </w:r>
      <w:r>
        <w:fldChar w:fldCharType="separate"/>
      </w:r>
      <w:r w:rsidR="005721AF">
        <w:t>B12.3</w:t>
      </w:r>
      <w:r>
        <w:fldChar w:fldCharType="end"/>
      </w:r>
      <w:r>
        <w:t>,</w:t>
      </w:r>
      <w:r w:rsidRPr="00EF35A4">
        <w:t xml:space="preserve"> the City may, in</w:t>
      </w:r>
      <w:r w:rsidR="005D5B2B">
        <w:t xml:space="preserve"> their </w:t>
      </w:r>
      <w:r w:rsidRPr="00EF35A4">
        <w:t>sole discretion, waive any and all perceived, potential or actual Conflicts of Interest</w:t>
      </w:r>
      <w:r w:rsidRPr="0019628E">
        <w:t>. The City’s waiver may be based upon such terms and conditions as the City, in</w:t>
      </w:r>
      <w:r w:rsidR="005D5B2B">
        <w:t xml:space="preserve"> their </w:t>
      </w:r>
      <w:r w:rsidRPr="0019628E">
        <w:t xml:space="preserve">sole discretion, requires to satisfy itself that the Conflict of Interest has been appropriately avoided or mitigated, including requiring the </w:t>
      </w:r>
      <w:r w:rsidRPr="00183BB4">
        <w:t xml:space="preserve">Bidder </w:t>
      </w:r>
      <w:r w:rsidRPr="0019628E">
        <w:t>to put into place such policies, procedures, measures and other safeguards as may be required by and be acceptable to the City, in</w:t>
      </w:r>
      <w:r w:rsidR="005D5B2B">
        <w:t xml:space="preserve"> their </w:t>
      </w:r>
      <w:r w:rsidRPr="0019628E">
        <w:t>sole discretion, to avoid or mitigate the impact of such Conflict of Interest.</w:t>
      </w:r>
      <w:bookmarkEnd w:id="105"/>
    </w:p>
    <w:p w14:paraId="531F527F" w14:textId="1D873007" w:rsidR="00AA272F" w:rsidRPr="00EF35A4" w:rsidRDefault="00AA272F" w:rsidP="00AA272F">
      <w:pPr>
        <w:pStyle w:val="Clause"/>
      </w:pPr>
      <w:bookmarkStart w:id="106" w:name="_bookmark29"/>
      <w:bookmarkStart w:id="107" w:name="_Ref484166725"/>
      <w:bookmarkEnd w:id="106"/>
      <w:r w:rsidRPr="00EF35A4">
        <w:t>Without limiting</w:t>
      </w:r>
      <w:r>
        <w:t xml:space="preserve"> </w:t>
      </w:r>
      <w:r>
        <w:fldChar w:fldCharType="begin"/>
      </w:r>
      <w:r>
        <w:instrText xml:space="preserve"> REF _Ref508182280 \r \h </w:instrText>
      </w:r>
      <w:r>
        <w:fldChar w:fldCharType="separate"/>
      </w:r>
      <w:r w:rsidR="005721AF">
        <w:t>B12.3</w:t>
      </w:r>
      <w:r>
        <w:fldChar w:fldCharType="end"/>
      </w:r>
      <w:r w:rsidRPr="00EF35A4">
        <w:t>, and in addition to all contractual or other rights or rights at law or in equity or legislation that may be available to the City, the City may, in</w:t>
      </w:r>
      <w:r w:rsidR="005D5B2B">
        <w:t xml:space="preserve"> their </w:t>
      </w:r>
      <w:r w:rsidRPr="00EF35A4">
        <w:t>sole discretion:</w:t>
      </w:r>
      <w:bookmarkEnd w:id="107"/>
    </w:p>
    <w:p w14:paraId="73ACA95A" w14:textId="77777777" w:rsidR="00AA272F" w:rsidRPr="00183BB4" w:rsidRDefault="00AA272F" w:rsidP="00AA272F">
      <w:pPr>
        <w:pStyle w:val="ClauseList"/>
      </w:pPr>
      <w:r w:rsidRPr="00EF35A4">
        <w:t xml:space="preserve">disqualify a </w:t>
      </w:r>
      <w:r>
        <w:t>Bidder</w:t>
      </w:r>
      <w:r w:rsidRPr="00EF35A4">
        <w:t xml:space="preserve"> that fails to disclose a perceived, potential or actual Conflict</w:t>
      </w:r>
      <w:r w:rsidRPr="00EF35A4">
        <w:rPr>
          <w:spacing w:val="-32"/>
        </w:rPr>
        <w:t xml:space="preserve">  </w:t>
      </w:r>
      <w:r w:rsidRPr="00EF35A4">
        <w:t>of</w:t>
      </w:r>
      <w:r w:rsidRPr="00EF35A4">
        <w:rPr>
          <w:spacing w:val="-1"/>
          <w:w w:val="99"/>
        </w:rPr>
        <w:t xml:space="preserve"> </w:t>
      </w:r>
      <w:r w:rsidRPr="00EF35A4">
        <w:t xml:space="preserve">Interest of the </w:t>
      </w:r>
      <w:r w:rsidRPr="00183BB4">
        <w:t>Bidder o</w:t>
      </w:r>
      <w:r w:rsidRPr="00EF35A4">
        <w:t>r any of</w:t>
      </w:r>
      <w:r w:rsidR="005D5B2B">
        <w:t xml:space="preserve"> their </w:t>
      </w:r>
      <w:r w:rsidRPr="00183BB4">
        <w:t>employees proposed for the Work;</w:t>
      </w:r>
    </w:p>
    <w:p w14:paraId="41E9CC05" w14:textId="77777777" w:rsidR="00AA272F" w:rsidRPr="00EF35A4" w:rsidRDefault="00AA272F" w:rsidP="00AA272F">
      <w:pPr>
        <w:pStyle w:val="ClauseList"/>
      </w:pPr>
      <w:r w:rsidRPr="00EF35A4">
        <w:t xml:space="preserve">require the removal or replacement of </w:t>
      </w:r>
      <w:r w:rsidRPr="00183BB4">
        <w:t xml:space="preserve">any employees proposed for the Work that </w:t>
      </w:r>
      <w:r w:rsidRPr="00EF35A4">
        <w:t>has</w:t>
      </w:r>
      <w:r w:rsidRPr="00EF35A4">
        <w:rPr>
          <w:spacing w:val="-37"/>
        </w:rPr>
        <w:t xml:space="preserve"> </w:t>
      </w:r>
      <w:r w:rsidRPr="00EF35A4">
        <w:t>a</w:t>
      </w:r>
      <w:r w:rsidRPr="00EF35A4">
        <w:rPr>
          <w:w w:val="99"/>
        </w:rPr>
        <w:t xml:space="preserve"> </w:t>
      </w:r>
      <w:r w:rsidRPr="00EF35A4">
        <w:t>perceived, actual or potential Conflict of Interest that the City, in</w:t>
      </w:r>
      <w:r w:rsidR="005D5B2B">
        <w:t xml:space="preserve"> their </w:t>
      </w:r>
      <w:r w:rsidRPr="00EF35A4">
        <w:t>sole</w:t>
      </w:r>
      <w:r w:rsidRPr="00EF35A4">
        <w:rPr>
          <w:spacing w:val="-24"/>
        </w:rPr>
        <w:t xml:space="preserve"> </w:t>
      </w:r>
      <w:r w:rsidRPr="00EF35A4">
        <w:t>discretion,</w:t>
      </w:r>
      <w:r w:rsidRPr="00EF35A4">
        <w:rPr>
          <w:spacing w:val="-1"/>
          <w:w w:val="99"/>
        </w:rPr>
        <w:t xml:space="preserve"> </w:t>
      </w:r>
      <w:r w:rsidRPr="00EF35A4">
        <w:t>determines cannot be avoided or mitigated;</w:t>
      </w:r>
    </w:p>
    <w:p w14:paraId="4144AC11" w14:textId="4BBE6C56" w:rsidR="00AA272F" w:rsidRPr="00EF35A4" w:rsidRDefault="00AA272F" w:rsidP="00AA272F">
      <w:pPr>
        <w:pStyle w:val="ClauseList"/>
      </w:pPr>
      <w:r w:rsidRPr="00EF35A4">
        <w:t xml:space="preserve">disqualify a </w:t>
      </w:r>
      <w:r w:rsidRPr="007A2A8F">
        <w:t>Bidder</w:t>
      </w:r>
      <w:r>
        <w:t xml:space="preserve"> or</w:t>
      </w:r>
      <w:r w:rsidRPr="007A2A8F">
        <w:t xml:space="preserve"> employees proposed for the Work </w:t>
      </w:r>
      <w:r w:rsidRPr="00EF35A4">
        <w:t>that fails to comply with</w:t>
      </w:r>
      <w:r w:rsidRPr="00EF35A4">
        <w:rPr>
          <w:spacing w:val="-29"/>
        </w:rPr>
        <w:t xml:space="preserve"> </w:t>
      </w:r>
      <w:r w:rsidRPr="00EF35A4">
        <w:t>any</w:t>
      </w:r>
      <w:r w:rsidRPr="00EF35A4">
        <w:rPr>
          <w:w w:val="99"/>
        </w:rPr>
        <w:t xml:space="preserve"> </w:t>
      </w:r>
      <w:r w:rsidRPr="00EF35A4">
        <w:t>requirements prescribed by the City pursuant to</w:t>
      </w:r>
      <w:r>
        <w:t xml:space="preserve"> </w:t>
      </w:r>
      <w:r>
        <w:rPr>
          <w:highlight w:val="yellow"/>
        </w:rPr>
        <w:fldChar w:fldCharType="begin"/>
      </w:r>
      <w:r>
        <w:instrText xml:space="preserve"> REF _Ref491272475 \r \h </w:instrText>
      </w:r>
      <w:r>
        <w:rPr>
          <w:highlight w:val="yellow"/>
        </w:rPr>
      </w:r>
      <w:r>
        <w:rPr>
          <w:highlight w:val="yellow"/>
        </w:rPr>
        <w:fldChar w:fldCharType="separate"/>
      </w:r>
      <w:r w:rsidR="005721AF">
        <w:t>B12.4</w:t>
      </w:r>
      <w:r>
        <w:rPr>
          <w:highlight w:val="yellow"/>
        </w:rPr>
        <w:fldChar w:fldCharType="end"/>
      </w:r>
      <w:r w:rsidRPr="00EF35A4">
        <w:t xml:space="preserve"> to avoid or mitigate</w:t>
      </w:r>
      <w:r w:rsidRPr="00EF35A4">
        <w:rPr>
          <w:spacing w:val="-33"/>
        </w:rPr>
        <w:t xml:space="preserve">  </w:t>
      </w:r>
      <w:r w:rsidRPr="00EF35A4">
        <w:t>a</w:t>
      </w:r>
      <w:r w:rsidRPr="00EF35A4">
        <w:rPr>
          <w:w w:val="99"/>
        </w:rPr>
        <w:t xml:space="preserve"> </w:t>
      </w:r>
      <w:r w:rsidRPr="00EF35A4">
        <w:t>Conflict of Interest; and</w:t>
      </w:r>
    </w:p>
    <w:p w14:paraId="0289D043" w14:textId="77777777" w:rsidR="00AA272F" w:rsidRPr="00EF35A4" w:rsidRDefault="00AA272F" w:rsidP="00AA272F">
      <w:pPr>
        <w:pStyle w:val="ClauseList"/>
      </w:pPr>
      <w:r w:rsidRPr="00EF35A4">
        <w:t xml:space="preserve">disqualify a </w:t>
      </w:r>
      <w:r w:rsidRPr="007A2A8F">
        <w:t>Bidder if the Bidder, or one of</w:t>
      </w:r>
      <w:r w:rsidR="005D5B2B">
        <w:t xml:space="preserve"> their </w:t>
      </w:r>
      <w:r w:rsidRPr="007A2A8F">
        <w:t>employees proposed for the Work,</w:t>
      </w:r>
      <w:r w:rsidRPr="007A2A8F">
        <w:rPr>
          <w:w w:val="99"/>
        </w:rPr>
        <w:t xml:space="preserve"> </w:t>
      </w:r>
      <w:r w:rsidRPr="007A2A8F">
        <w:t xml:space="preserve">has a </w:t>
      </w:r>
      <w:r w:rsidRPr="00EF35A4">
        <w:t>perceived, potential or actual Conflict of Interest that, in the City’s sole</w:t>
      </w:r>
      <w:r w:rsidRPr="00EF35A4">
        <w:rPr>
          <w:spacing w:val="-34"/>
        </w:rPr>
        <w:t xml:space="preserve"> </w:t>
      </w:r>
      <w:r w:rsidRPr="00EF35A4">
        <w:t>discretion,</w:t>
      </w:r>
      <w:r w:rsidRPr="00EF35A4">
        <w:rPr>
          <w:w w:val="99"/>
        </w:rPr>
        <w:t xml:space="preserve"> </w:t>
      </w:r>
      <w:r w:rsidRPr="00EF35A4">
        <w:t>cannot be avoided or mitigated, or otherwise</w:t>
      </w:r>
      <w:r w:rsidRPr="00EF35A4">
        <w:rPr>
          <w:spacing w:val="-6"/>
        </w:rPr>
        <w:t xml:space="preserve"> </w:t>
      </w:r>
      <w:r w:rsidRPr="00EF35A4">
        <w:t>resolved.</w:t>
      </w:r>
    </w:p>
    <w:p w14:paraId="7C0743C6" w14:textId="77777777" w:rsidR="00AA272F" w:rsidRDefault="00AA272F" w:rsidP="00AA272F">
      <w:pPr>
        <w:pStyle w:val="Clause"/>
      </w:pPr>
      <w:r w:rsidRPr="00EF35A4">
        <w:t xml:space="preserve">The final determination of whether a perceived, potential or actual Conflict of Interest exists </w:t>
      </w:r>
      <w:bookmarkStart w:id="108" w:name="_bookmark30"/>
      <w:bookmarkEnd w:id="108"/>
      <w:r w:rsidRPr="00EF35A4">
        <w:t>shall be made by the City, in</w:t>
      </w:r>
      <w:r w:rsidR="005D5B2B">
        <w:t xml:space="preserve"> their </w:t>
      </w:r>
      <w:r w:rsidRPr="00EF35A4">
        <w:t>sole discretion.</w:t>
      </w:r>
    </w:p>
    <w:p w14:paraId="3DBFEDEE" w14:textId="77777777" w:rsidR="00C62626" w:rsidRDefault="00C62626">
      <w:pPr>
        <w:pStyle w:val="CLAUSEHEADING"/>
      </w:pPr>
      <w:bookmarkStart w:id="109" w:name="_Ref511031028"/>
      <w:bookmarkStart w:id="110" w:name="_Toc212454112"/>
      <w:r>
        <w:t>Q</w:t>
      </w:r>
      <w:bookmarkEnd w:id="87"/>
      <w:r>
        <w:t>ualification</w:t>
      </w:r>
      <w:bookmarkEnd w:id="88"/>
      <w:bookmarkEnd w:id="89"/>
      <w:bookmarkEnd w:id="90"/>
      <w:bookmarkEnd w:id="91"/>
      <w:bookmarkEnd w:id="92"/>
      <w:bookmarkEnd w:id="93"/>
      <w:bookmarkEnd w:id="95"/>
      <w:bookmarkEnd w:id="98"/>
      <w:bookmarkEnd w:id="99"/>
      <w:bookmarkEnd w:id="109"/>
      <w:bookmarkEnd w:id="110"/>
    </w:p>
    <w:p w14:paraId="07179CB4" w14:textId="77777777" w:rsidR="00C62626" w:rsidRDefault="00C62626">
      <w:pPr>
        <w:pStyle w:val="Clause"/>
      </w:pPr>
      <w:r>
        <w:t>The Bidder shall:</w:t>
      </w:r>
    </w:p>
    <w:p w14:paraId="2FE365AE" w14:textId="77777777" w:rsidR="00C62626" w:rsidRDefault="00C62626">
      <w:pPr>
        <w:pStyle w:val="ClauseList"/>
      </w:pPr>
      <w:r>
        <w:t>undertake to be in good standing under The Corporations Act (Manitoba), or properly registered under The Business Names Registration Act (Manitoba), or otherwise properly registered, licensed or permitted by law to carry on business in Manitoba;</w:t>
      </w:r>
      <w:r w:rsidR="00F20A7B">
        <w:t xml:space="preserve"> and</w:t>
      </w:r>
    </w:p>
    <w:p w14:paraId="41C09835" w14:textId="77777777" w:rsidR="00C62626" w:rsidRDefault="00C62626">
      <w:pPr>
        <w:pStyle w:val="ClauseList"/>
      </w:pPr>
      <w:r>
        <w:lastRenderedPageBreak/>
        <w:t>be financially capable of carrying out the terms of the Contract;</w:t>
      </w:r>
      <w:r w:rsidR="00F20A7B">
        <w:t xml:space="preserve"> and</w:t>
      </w:r>
    </w:p>
    <w:p w14:paraId="149BF47C" w14:textId="77777777" w:rsidR="00C62626" w:rsidRDefault="00C62626">
      <w:pPr>
        <w:pStyle w:val="ClauseList"/>
      </w:pPr>
      <w:r>
        <w:t>have all the necessary experience, capital, organization, and equipment to perform the Work in strict accordance with the terms</w:t>
      </w:r>
      <w:r w:rsidR="00F20A7B">
        <w:t xml:space="preserve"> and provisions of the Contract.</w:t>
      </w:r>
    </w:p>
    <w:p w14:paraId="3DFEFA9C" w14:textId="77777777" w:rsidR="00EB4D4C" w:rsidRDefault="00EB4D4C" w:rsidP="00EB4D4C">
      <w:pPr>
        <w:pStyle w:val="Clause"/>
      </w:pPr>
      <w:r>
        <w:t>The Bidder and any proposed Subcontractor (for the portion of the Work proposed to be subcontracted to them) shall:</w:t>
      </w:r>
    </w:p>
    <w:p w14:paraId="79E10A09" w14:textId="77777777" w:rsidR="00EB4D4C" w:rsidRDefault="00EB4D4C" w:rsidP="00EB4D4C">
      <w:pPr>
        <w:pStyle w:val="ClauseList"/>
      </w:pPr>
      <w:r>
        <w:t>be responsible and not be suspended, debarred or in default of any obligations to the City</w:t>
      </w:r>
      <w:r w:rsidR="001218A6">
        <w:t xml:space="preserve">. </w:t>
      </w:r>
      <w:r>
        <w:t xml:space="preserve"> </w:t>
      </w:r>
      <w:r w:rsidR="001218A6">
        <w:t>A</w:t>
      </w:r>
      <w:r>
        <w:t xml:space="preserve"> list of suspended or debarred individuals and companies is available on the Information Connection page at The City of Winnipeg, Corporate Finance, </w:t>
      </w:r>
      <w:r w:rsidR="00E137C6">
        <w:t>Purchasing</w:t>
      </w:r>
      <w:r>
        <w:t xml:space="preserve"> </w:t>
      </w:r>
      <w:r w:rsidR="007B7310">
        <w:t>Division</w:t>
      </w:r>
      <w:r>
        <w:t xml:space="preserve"> </w:t>
      </w:r>
      <w:r w:rsidR="008029FF">
        <w:t>web</w:t>
      </w:r>
      <w:r>
        <w:t xml:space="preserve">site at </w:t>
      </w:r>
      <w:hyperlink r:id="rId18" w:history="1">
        <w:r w:rsidR="00BB44BC">
          <w:rPr>
            <w:rStyle w:val="Hyperlink"/>
          </w:rPr>
          <w:t>https://www.winnipeg.ca/matmgt/Templates/files/debar.pdf</w:t>
        </w:r>
      </w:hyperlink>
    </w:p>
    <w:p w14:paraId="494AF387" w14:textId="77777777" w:rsidR="00F20A7B" w:rsidRDefault="00F20A7B" w:rsidP="00F20A7B">
      <w:pPr>
        <w:pStyle w:val="Clause"/>
      </w:pPr>
      <w:r>
        <w:t>The Bidder and/or any proposed Subcontractor (for the portion of the Work proposed to be subcontracted to them) shall:</w:t>
      </w:r>
    </w:p>
    <w:p w14:paraId="5B6D7069" w14:textId="77777777" w:rsidR="00F20A7B" w:rsidRDefault="00F20A7B" w:rsidP="00F20A7B">
      <w:pPr>
        <w:pStyle w:val="ClauseList"/>
      </w:pPr>
      <w:r>
        <w:t>have successfully carried out work similar in nature, scope and value to the Work; and</w:t>
      </w:r>
    </w:p>
    <w:p w14:paraId="107E5B57" w14:textId="77777777" w:rsidR="00F20A7B" w:rsidRDefault="008C7CE3" w:rsidP="00F20A7B">
      <w:pPr>
        <w:pStyle w:val="ClauseList"/>
      </w:pPr>
      <w:r>
        <w:t>be</w:t>
      </w:r>
      <w:r w:rsidR="00F20A7B">
        <w:t xml:space="preserve"> fully capable of performing the Work required to be in strict accordance with the terms and provisions of the Contract; and</w:t>
      </w:r>
    </w:p>
    <w:p w14:paraId="5A82E15C" w14:textId="77777777" w:rsidR="00F20A7B" w:rsidRDefault="00F20A7B" w:rsidP="00F20A7B">
      <w:pPr>
        <w:pStyle w:val="ClauseList"/>
      </w:pPr>
      <w:bookmarkStart w:id="111" w:name="_Ref151346724"/>
      <w:r>
        <w:t>have a written workplace safety and health program if required pursuant to The Workplace Safety and Health Act (Manitoba);</w:t>
      </w:r>
      <w:bookmarkEnd w:id="111"/>
    </w:p>
    <w:p w14:paraId="6A0C6E92" w14:textId="66C7D708" w:rsidR="00C24075" w:rsidRDefault="00C24075" w:rsidP="00F20A7B">
      <w:pPr>
        <w:pStyle w:val="ClauseList"/>
      </w:pPr>
      <w:bookmarkStart w:id="112" w:name="_Ref97900545"/>
      <w:r w:rsidRPr="000F5195">
        <w:t xml:space="preserve">have completed the Accessible Customer Service online training required by the Accessibility for Manitobans Act (AMA) (see </w:t>
      </w:r>
      <w:r>
        <w:fldChar w:fldCharType="begin"/>
      </w:r>
      <w:r>
        <w:instrText xml:space="preserve"> REF _Ref97894350 \w \h </w:instrText>
      </w:r>
      <w:r>
        <w:fldChar w:fldCharType="separate"/>
      </w:r>
      <w:r w:rsidR="005721AF">
        <w:t>B13.5</w:t>
      </w:r>
      <w:r>
        <w:fldChar w:fldCharType="end"/>
      </w:r>
      <w:r>
        <w:t xml:space="preserve"> </w:t>
      </w:r>
      <w:r w:rsidRPr="000F5195">
        <w:t>and</w:t>
      </w:r>
      <w:r w:rsidR="002E2DB2">
        <w:t xml:space="preserve"> C6.19</w:t>
      </w:r>
      <w:r w:rsidRPr="000F5195">
        <w:t>)</w:t>
      </w:r>
      <w:bookmarkEnd w:id="112"/>
    </w:p>
    <w:p w14:paraId="79FAC34F" w14:textId="2FE1802F" w:rsidR="006E6BC4" w:rsidRDefault="006E6BC4" w:rsidP="006E6BC4">
      <w:pPr>
        <w:pStyle w:val="ClauseList"/>
        <w:numPr>
          <w:ilvl w:val="3"/>
          <w:numId w:val="1"/>
        </w:numPr>
      </w:pPr>
      <w:r>
        <w:rPr>
          <w:rStyle w:val="CommentFont"/>
        </w:rPr>
        <w:t>SPEC NOTE:</w:t>
      </w:r>
      <w:r w:rsidRPr="00AE22B2">
        <w:t xml:space="preserve"> </w:t>
      </w:r>
      <w:r w:rsidRPr="00AE22B2">
        <w:rPr>
          <w:rStyle w:val="CommentFont"/>
        </w:rPr>
        <w:t xml:space="preserve">Adjust </w:t>
      </w:r>
      <w:r>
        <w:rPr>
          <w:rStyle w:val="CommentFont"/>
        </w:rPr>
        <w:t xml:space="preserve">open for acceptance </w:t>
      </w:r>
      <w:r w:rsidRPr="00AE22B2">
        <w:rPr>
          <w:rStyle w:val="CommentFont"/>
        </w:rPr>
        <w:t xml:space="preserve">dates in Form A </w:t>
      </w:r>
      <w:r w:rsidR="00FE0015">
        <w:rPr>
          <w:rStyle w:val="CommentFont"/>
        </w:rPr>
        <w:t xml:space="preserve">clause </w:t>
      </w:r>
      <w:r w:rsidR="007C08E6">
        <w:rPr>
          <w:rStyle w:val="CommentFont"/>
        </w:rPr>
        <w:t>9</w:t>
      </w:r>
      <w:r w:rsidR="00FE0015">
        <w:rPr>
          <w:rStyle w:val="CommentFont"/>
        </w:rPr>
        <w:t xml:space="preserve"> Time</w:t>
      </w:r>
      <w:r>
        <w:rPr>
          <w:rStyle w:val="CommentFont"/>
        </w:rPr>
        <w:t xml:space="preserve"> to</w:t>
      </w:r>
      <w:r w:rsidRPr="00AE22B2">
        <w:rPr>
          <w:rStyle w:val="CommentFont"/>
        </w:rPr>
        <w:t xml:space="preserve"> allow sufficient time for clearances</w:t>
      </w:r>
      <w:r w:rsidR="00FD41E6" w:rsidRPr="00FD41E6">
        <w:rPr>
          <w:i/>
          <w:vanish/>
          <w:color w:val="FF0000"/>
          <w:u w:val="single"/>
        </w:rPr>
        <w:t>.</w:t>
      </w:r>
      <w:r w:rsidR="00034870" w:rsidRPr="00EE59F9">
        <w:rPr>
          <w:rFonts w:eastAsia="Calibri" w:cs="Arial"/>
          <w:color w:val="FF0000"/>
          <w:szCs w:val="20"/>
        </w:rPr>
        <w:t xml:space="preserve"> </w:t>
      </w:r>
      <w:r w:rsidR="00034870" w:rsidRPr="00034870">
        <w:rPr>
          <w:rStyle w:val="CommentFont"/>
        </w:rPr>
        <w:t>**for work within Winnipeg Police Services facilities, WPS requires a signed non-disclosure agreement signed by the successful Contractor</w:t>
      </w:r>
      <w:r>
        <w:rPr>
          <w:rStyle w:val="CommentFont"/>
        </w:rPr>
        <w:t xml:space="preserve"> </w:t>
      </w:r>
      <w:r>
        <w:t xml:space="preserve">upon request of the Contract Administrator, </w:t>
      </w:r>
      <w:r w:rsidR="00F46BCE">
        <w:t>provide</w:t>
      </w:r>
      <w:r>
        <w:t xml:space="preserve"> </w:t>
      </w:r>
      <w:r w:rsidR="00C6751B">
        <w:t xml:space="preserve">the </w:t>
      </w:r>
      <w:r>
        <w:t xml:space="preserve">Security Clearances in accordance with </w:t>
      </w:r>
      <w:r w:rsidR="007764FC">
        <w:fldChar w:fldCharType="begin"/>
      </w:r>
      <w:r w:rsidR="007764FC">
        <w:instrText xml:space="preserve"> REF _Ref349913819 \r \h </w:instrText>
      </w:r>
      <w:r w:rsidR="007764FC">
        <w:fldChar w:fldCharType="separate"/>
      </w:r>
      <w:r w:rsidR="005721AF">
        <w:t xml:space="preserve">PART F - </w:t>
      </w:r>
      <w:r w:rsidR="007764FC">
        <w:fldChar w:fldCharType="end"/>
      </w:r>
      <w:r>
        <w:t xml:space="preserve"> ;</w:t>
      </w:r>
    </w:p>
    <w:p w14:paraId="24239999" w14:textId="77777777" w:rsidR="006E6BC4" w:rsidRPr="006E6BC4" w:rsidRDefault="00F20A7B" w:rsidP="006E6BC4">
      <w:pPr>
        <w:pStyle w:val="ClauseList"/>
        <w:rPr>
          <w:rStyle w:val="CommentFont"/>
          <w:i w:val="0"/>
          <w:vanish w:val="0"/>
          <w:color w:val="auto"/>
        </w:rPr>
      </w:pPr>
      <w:r>
        <w:t>^</w:t>
      </w:r>
      <w:r>
        <w:rPr>
          <w:rStyle w:val="CommentFont"/>
        </w:rPr>
        <w:t>SPEC NOTE: Identify any additional contract-specific qualification requirements for specialty contracts, e.g., a requirement that the bidder‘s proposed Supervisor have specific related experience.</w:t>
      </w:r>
      <w:bookmarkStart w:id="113" w:name="_Ref90960478"/>
      <w:bookmarkStart w:id="114" w:name="_Ref481912033"/>
    </w:p>
    <w:p w14:paraId="04C84BA4" w14:textId="74824835" w:rsidR="00EB1BF5" w:rsidRDefault="00EB1BF5" w:rsidP="00EB1BF5">
      <w:pPr>
        <w:pStyle w:val="Clause"/>
      </w:pPr>
      <w:bookmarkStart w:id="115" w:name="_Ref477423052"/>
      <w:bookmarkEnd w:id="113"/>
      <w:r>
        <w:t xml:space="preserve">Further to </w:t>
      </w:r>
      <w:r>
        <w:fldChar w:fldCharType="begin"/>
      </w:r>
      <w:r>
        <w:instrText xml:space="preserve"> REF _Ref151346724 \r \h </w:instrText>
      </w:r>
      <w:r>
        <w:fldChar w:fldCharType="separate"/>
      </w:r>
      <w:r w:rsidR="005721AF">
        <w:t>B13.3(c)</w:t>
      </w:r>
      <w:r>
        <w:fldChar w:fldCharType="end"/>
      </w:r>
      <w:r>
        <w:t>, the Bidder shall,</w:t>
      </w:r>
      <w:r w:rsidRPr="00AA6C5D">
        <w:t xml:space="preserve"> </w:t>
      </w:r>
      <w:r>
        <w:t>within five (5) Business Days of a request by the Contract Administrator, provide proof satisfactory to the Contract Administrator that the Bidder/Subcontractor</w:t>
      </w:r>
      <w:r w:rsidRPr="00296103">
        <w:rPr>
          <w:rFonts w:cs="Arial"/>
        </w:rPr>
        <w:t xml:space="preserve"> </w:t>
      </w:r>
      <w:r>
        <w:rPr>
          <w:rFonts w:cs="Arial"/>
        </w:rPr>
        <w:t xml:space="preserve">has a workplace safety </w:t>
      </w:r>
      <w:r>
        <w:t>and health</w:t>
      </w:r>
      <w:r>
        <w:rPr>
          <w:rFonts w:cs="Arial"/>
        </w:rPr>
        <w:t xml:space="preserve"> program </w:t>
      </w:r>
      <w:r w:rsidRPr="00115E02">
        <w:rPr>
          <w:rFonts w:cs="Arial"/>
        </w:rPr>
        <w:t>me</w:t>
      </w:r>
      <w:r>
        <w:rPr>
          <w:rFonts w:cs="Arial"/>
        </w:rPr>
        <w:t>e</w:t>
      </w:r>
      <w:r w:rsidRPr="00115E02">
        <w:rPr>
          <w:rFonts w:cs="Arial"/>
        </w:rPr>
        <w:t>t</w:t>
      </w:r>
      <w:r>
        <w:rPr>
          <w:rFonts w:cs="Arial"/>
        </w:rPr>
        <w:t>ing</w:t>
      </w:r>
      <w:r w:rsidRPr="00115E02">
        <w:rPr>
          <w:rFonts w:cs="Arial"/>
        </w:rPr>
        <w:t xml:space="preserve"> the </w:t>
      </w:r>
      <w:r>
        <w:rPr>
          <w:rFonts w:cs="Arial"/>
        </w:rPr>
        <w:t>requirements of The Workplace Safety and Health Act</w:t>
      </w:r>
      <w:r w:rsidRPr="00115E02">
        <w:rPr>
          <w:rFonts w:cs="Arial"/>
        </w:rPr>
        <w:t xml:space="preserve"> </w:t>
      </w:r>
      <w:r>
        <w:rPr>
          <w:rFonts w:cs="Arial"/>
        </w:rPr>
        <w:t xml:space="preserve">(Manitoba), </w:t>
      </w:r>
      <w:r w:rsidRPr="00115E02">
        <w:rPr>
          <w:rFonts w:cs="Arial"/>
        </w:rPr>
        <w:t>by providing</w:t>
      </w:r>
      <w:r>
        <w:t>:</w:t>
      </w:r>
      <w:bookmarkEnd w:id="115"/>
    </w:p>
    <w:p w14:paraId="130A89E1" w14:textId="77777777" w:rsidR="00EB1BF5" w:rsidRDefault="00EB1BF5" w:rsidP="00EB1BF5">
      <w:pPr>
        <w:pStyle w:val="ClauseList"/>
      </w:pPr>
      <w:r>
        <w:t>Written confirmation of a safety and health certification meeting SAFE Work Manitoba’s SAFE Work Certified Standard (e.g., COR™ and SECOR™)</w:t>
      </w:r>
      <w:r w:rsidR="00F87C2B">
        <w:t xml:space="preserve"> </w:t>
      </w:r>
      <w:r w:rsidR="00F23971">
        <w:t>in the form of:</w:t>
      </w:r>
    </w:p>
    <w:p w14:paraId="1658322A" w14:textId="77777777" w:rsidR="00EB1BF5" w:rsidRDefault="00EB1BF5" w:rsidP="00EB1BF5">
      <w:pPr>
        <w:pStyle w:val="ClauseSubList"/>
      </w:pPr>
      <w:r>
        <w:t>a copy of their valid Manitoba COR certificate and Letter of Good Standing (or Manitoba equivalency) as issued under the Certificate of Recognition (COR) Program administered by the Construction Safety Association of Manitoba or by the Manitoba Heavy Construction Association’s WORKSAFELY™ COR™ Program; or</w:t>
      </w:r>
    </w:p>
    <w:p w14:paraId="50893C4A" w14:textId="77777777" w:rsidR="00EB1BF5" w:rsidRDefault="00EB1BF5" w:rsidP="00EB1BF5">
      <w:pPr>
        <w:pStyle w:val="ClauseSubList"/>
      </w:pPr>
      <w:r>
        <w:t>a copy of their valid Manitoba SECOR™ certificate and Letter of Good Standing (or Manitoba equivalency) as issued under the Small Employer Certificate of Recognition Program (SECOR™) administered by the Construction Safety Association of Manitoba or by the Manitoba Heavy Construction Association’s WORKSAFELY™ COR™ Program</w:t>
      </w:r>
      <w:r w:rsidR="00F87C2B">
        <w:t>;</w:t>
      </w:r>
      <w:r>
        <w:t xml:space="preserve"> or</w:t>
      </w:r>
    </w:p>
    <w:p w14:paraId="3BDAC437" w14:textId="77777777" w:rsidR="00EB1BF5" w:rsidRDefault="00605CB7" w:rsidP="00EB1BF5">
      <w:pPr>
        <w:pStyle w:val="ClauseList"/>
      </w:pPr>
      <w:bookmarkStart w:id="116" w:name="_Hlk194308939"/>
      <w:r>
        <w:t xml:space="preserve">a report or letter to that effect from an independent reviewer acceptable to the City.  A list of acceptable reviewers and the review template are available at </w:t>
      </w:r>
      <w:hyperlink r:id="rId19" w:history="1">
        <w:r w:rsidRPr="008F78B0">
          <w:rPr>
            <w:rStyle w:val="Hyperlink"/>
          </w:rPr>
          <w:t>http://www.winnipeg.ca/matmgt/Safety/default.stm</w:t>
        </w:r>
      </w:hyperlink>
      <w:r>
        <w:t>.</w:t>
      </w:r>
      <w:bookmarkEnd w:id="116"/>
    </w:p>
    <w:p w14:paraId="52A649F2" w14:textId="6FB5E674" w:rsidR="00C24075" w:rsidRDefault="00C24075">
      <w:pPr>
        <w:pStyle w:val="Clause"/>
      </w:pPr>
      <w:bookmarkStart w:id="117" w:name="_Ref97894350"/>
      <w:r w:rsidRPr="00C6553B">
        <w:t xml:space="preserve">Further to </w:t>
      </w:r>
      <w:r>
        <w:fldChar w:fldCharType="begin"/>
      </w:r>
      <w:r>
        <w:instrText xml:space="preserve"> REF _Ref97900545 \w \h </w:instrText>
      </w:r>
      <w:r>
        <w:fldChar w:fldCharType="separate"/>
      </w:r>
      <w:r w:rsidR="005721AF">
        <w:t>B13.3(d)</w:t>
      </w:r>
      <w:r>
        <w:fldChar w:fldCharType="end"/>
      </w:r>
      <w:r w:rsidRPr="00C6553B">
        <w:t xml:space="preserve">, the Bidder acknowledges </w:t>
      </w:r>
      <w:r w:rsidR="007E7CCF">
        <w:t xml:space="preserve">that </w:t>
      </w:r>
      <w:r w:rsidRPr="00C6553B">
        <w:t>they and all Subcontractors have obtained training required by the Accessibility for Manitobans Act (AMA) available at</w:t>
      </w:r>
      <w:r w:rsidR="00AC2FB0">
        <w:t xml:space="preserve"> </w:t>
      </w:r>
      <w:hyperlink r:id="rId20" w:history="1">
        <w:r w:rsidR="00AC2FB0" w:rsidRPr="008F78B0">
          <w:rPr>
            <w:rStyle w:val="Hyperlink"/>
          </w:rPr>
          <w:t>https://accessibilitymb.ca/resources-events-and-training/online-training.html</w:t>
        </w:r>
      </w:hyperlink>
      <w:r w:rsidR="00B57D0F">
        <w:t xml:space="preserve"> </w:t>
      </w:r>
      <w:r w:rsidRPr="00C6553B">
        <w:t>for anyone that may have any interaction with the public on behalf of the City of Winnipeg</w:t>
      </w:r>
      <w:r>
        <w:t>.</w:t>
      </w:r>
      <w:bookmarkEnd w:id="117"/>
    </w:p>
    <w:p w14:paraId="506FAC32" w14:textId="6122F79D" w:rsidR="00BE4F0C" w:rsidRPr="00E05929" w:rsidRDefault="00BE4F0C" w:rsidP="00BE4F0C">
      <w:pPr>
        <w:tabs>
          <w:tab w:val="left" w:pos="720"/>
        </w:tabs>
        <w:spacing w:before="200"/>
        <w:ind w:left="864" w:hanging="864"/>
        <w:rPr>
          <w:vanish/>
          <w:color w:val="FF0000"/>
        </w:rPr>
      </w:pPr>
      <w:bookmarkStart w:id="118" w:name="_Hlk116027791"/>
      <w:r w:rsidRPr="00E05929">
        <w:rPr>
          <w:i/>
          <w:vanish/>
          <w:color w:val="FF0000"/>
        </w:rPr>
        <w:t>SPEC NOTE</w:t>
      </w:r>
      <w:r w:rsidRPr="00E05929">
        <w:rPr>
          <w:b/>
          <w:bCs/>
          <w:i/>
          <w:vanish/>
          <w:color w:val="FF0000"/>
        </w:rPr>
        <w:t xml:space="preserve">: </w:t>
      </w:r>
      <w:r>
        <w:rPr>
          <w:i/>
          <w:vanish/>
          <w:color w:val="FF0000"/>
        </w:rPr>
        <w:t xml:space="preserve"> revise the number of days as required but be advised that </w:t>
      </w:r>
      <w:r w:rsidRPr="00101C82">
        <w:rPr>
          <w:b/>
          <w:i/>
          <w:vanish/>
          <w:color w:val="FF0000"/>
        </w:rPr>
        <w:t xml:space="preserve">the Contract Administrator MUST adhere to the number of days </w:t>
      </w:r>
      <w:r>
        <w:rPr>
          <w:b/>
          <w:i/>
          <w:vanish/>
          <w:color w:val="FF0000"/>
        </w:rPr>
        <w:t>stated</w:t>
      </w:r>
      <w:r w:rsidR="009936C8">
        <w:rPr>
          <w:b/>
          <w:i/>
          <w:vanish/>
          <w:color w:val="FF0000"/>
        </w:rPr>
        <w:t>,</w:t>
      </w:r>
      <w:r>
        <w:rPr>
          <w:b/>
          <w:i/>
          <w:vanish/>
          <w:color w:val="FF0000"/>
        </w:rPr>
        <w:t xml:space="preserve"> </w:t>
      </w:r>
      <w:r w:rsidRPr="00101C82">
        <w:rPr>
          <w:b/>
          <w:i/>
          <w:vanish/>
          <w:color w:val="FF0000"/>
        </w:rPr>
        <w:t>without exception</w:t>
      </w:r>
      <w:r w:rsidRPr="00E05929">
        <w:rPr>
          <w:i/>
          <w:vanish/>
          <w:color w:val="FF0000"/>
        </w:rPr>
        <w:t>.</w:t>
      </w:r>
    </w:p>
    <w:bookmarkEnd w:id="118"/>
    <w:p w14:paraId="672DC77D" w14:textId="77777777" w:rsidR="00C62626" w:rsidRDefault="00C62626">
      <w:pPr>
        <w:pStyle w:val="Clause"/>
      </w:pPr>
      <w:r>
        <w:lastRenderedPageBreak/>
        <w:t>The Bidder shall submit, within three (3) Business Days of a request by the Contract Administrator, proof satisfactory to the Contract Administrator of the qualifications of the Bidder and of any proposed Subcontractor.</w:t>
      </w:r>
      <w:bookmarkEnd w:id="114"/>
    </w:p>
    <w:p w14:paraId="624AF1A1" w14:textId="77777777" w:rsidR="00C62626" w:rsidRDefault="00C62626">
      <w:pPr>
        <w:pStyle w:val="Clause"/>
      </w:pPr>
      <w:bookmarkStart w:id="119" w:name="_Ref481912049"/>
      <w:r>
        <w:t>The Bidder shall provide, on the request of the Contract Administrator, full access to any of the Bidder's equipment and facilities to confirm, to the Contract Administrator’s satisfaction, that the Bidder's equipment and facilities are adequate to perform the Work.</w:t>
      </w:r>
      <w:bookmarkEnd w:id="119"/>
    </w:p>
    <w:p w14:paraId="7024AAEA" w14:textId="77777777" w:rsidR="00C62626" w:rsidRDefault="00C62626">
      <w:pPr>
        <w:pStyle w:val="CLAUSEHEADING"/>
      </w:pPr>
      <w:bookmarkStart w:id="120" w:name="_Ref481903546"/>
      <w:bookmarkStart w:id="121" w:name="_Toc482432346"/>
      <w:bookmarkStart w:id="122" w:name="_Toc3968680"/>
      <w:bookmarkStart w:id="123" w:name="_Toc212454113"/>
      <w:r>
        <w:t>Bid Security</w:t>
      </w:r>
      <w:bookmarkEnd w:id="120"/>
      <w:bookmarkEnd w:id="121"/>
      <w:bookmarkEnd w:id="122"/>
      <w:bookmarkEnd w:id="123"/>
    </w:p>
    <w:p w14:paraId="49BDD5C2" w14:textId="77777777" w:rsidR="00BA313C" w:rsidRDefault="00831BED" w:rsidP="00831BED">
      <w:pPr>
        <w:pStyle w:val="Clause"/>
      </w:pPr>
      <w:bookmarkStart w:id="124" w:name="_Ref481904255"/>
      <w:r w:rsidRPr="00831BED">
        <w:t>The Bidder shall include in</w:t>
      </w:r>
      <w:r w:rsidR="005D5B2B">
        <w:t xml:space="preserve"> their </w:t>
      </w:r>
      <w:r w:rsidRPr="00831BED">
        <w:t>Bid Submission bid security in the form of a digital bid bond, in the amount of at least ten percent (10%) of the Total Bid Price, and agreement to bond of a company registered to conduct the business of a surety in Manitoba, in Form G1: B</w:t>
      </w:r>
      <w:r w:rsidR="009E5500">
        <w:t xml:space="preserve">id Bond and Agreement to Bond, </w:t>
      </w:r>
      <w:r w:rsidRPr="00831BED">
        <w:t>available</w:t>
      </w:r>
      <w:r w:rsidR="00AC2FB0">
        <w:t xml:space="preserve">: </w:t>
      </w:r>
      <w:hyperlink r:id="rId21" w:history="1">
        <w:r w:rsidR="00AC2FB0">
          <w:rPr>
            <w:rStyle w:val="Hyperlink"/>
          </w:rPr>
          <w:t>https://www.winnipeg.ca/media/4929/</w:t>
        </w:r>
      </w:hyperlink>
      <w:r w:rsidR="00BA313C" w:rsidRPr="00103756">
        <w:t>.</w:t>
      </w:r>
    </w:p>
    <w:bookmarkEnd w:id="124"/>
    <w:p w14:paraId="12BE4BF8" w14:textId="77777777" w:rsidR="00AA6162" w:rsidRDefault="00AA6162" w:rsidP="00AA6162">
      <w:pPr>
        <w:pStyle w:val="Clause"/>
      </w:pPr>
      <w:r>
        <w:t>Bid security shall be submitted in a digital format meeting the following criteria:</w:t>
      </w:r>
    </w:p>
    <w:p w14:paraId="2975306D" w14:textId="77777777" w:rsidR="00831BED" w:rsidRDefault="00831BED" w:rsidP="00AA6162">
      <w:pPr>
        <w:pStyle w:val="ClauseList"/>
      </w:pPr>
      <w:bookmarkStart w:id="125" w:name="_Ref7093202"/>
      <w:r>
        <w:t>The version submitted by the Bidder must have valid digital signatures and seals;</w:t>
      </w:r>
    </w:p>
    <w:p w14:paraId="0FCF9C71" w14:textId="77777777" w:rsidR="00AA6162" w:rsidRDefault="00AA6162" w:rsidP="00AA6162">
      <w:pPr>
        <w:pStyle w:val="ClauseList"/>
      </w:pPr>
      <w:r>
        <w:t>The version submitted by the Bidder must be verifiable by the City with respect to the totality and wholeness of the bond form, including: the content; all digital signatures</w:t>
      </w:r>
      <w:r w:rsidR="00831BED">
        <w:t xml:space="preserve"> and</w:t>
      </w:r>
      <w:r>
        <w:t xml:space="preserve"> digital seals; with the surety company, or an approved verification service provider of the surety company.</w:t>
      </w:r>
      <w:bookmarkEnd w:id="125"/>
    </w:p>
    <w:p w14:paraId="2AB16289" w14:textId="77777777" w:rsidR="00AA6162" w:rsidRDefault="00AA6162" w:rsidP="00AA6162">
      <w:pPr>
        <w:pStyle w:val="ClauseList"/>
      </w:pPr>
      <w:r>
        <w:t xml:space="preserve">The version submitted must be viewable, printable and storable in standard electronic file formats compatible with the City, and in a single file. Allowable formats include pdf. </w:t>
      </w:r>
    </w:p>
    <w:p w14:paraId="721DE02F" w14:textId="77777777" w:rsidR="00AA6162" w:rsidRDefault="00AA6162" w:rsidP="00AA6162">
      <w:pPr>
        <w:pStyle w:val="ClauseList"/>
      </w:pPr>
      <w:r>
        <w:t>The verification may be conducted by the City immediately or at any time during the life of the bond and at the discretion of the City with no requirement for passwords or fees.</w:t>
      </w:r>
    </w:p>
    <w:p w14:paraId="7F2E50AC" w14:textId="1188DAB8" w:rsidR="00AA6162" w:rsidRDefault="00AA6162" w:rsidP="00AA6162">
      <w:pPr>
        <w:pStyle w:val="ClauseList"/>
      </w:pPr>
      <w:r>
        <w:t xml:space="preserve">The results of the verification must provide a clear, immediate and printable indication of pass or fail regarding </w:t>
      </w:r>
      <w:r>
        <w:fldChar w:fldCharType="begin"/>
      </w:r>
      <w:r>
        <w:instrText xml:space="preserve"> REF _Ref7093202 \w \h </w:instrText>
      </w:r>
      <w:r>
        <w:fldChar w:fldCharType="separate"/>
      </w:r>
      <w:r w:rsidR="005721AF">
        <w:t>B14.2(a)</w:t>
      </w:r>
      <w:r>
        <w:fldChar w:fldCharType="end"/>
      </w:r>
      <w:r>
        <w:t>.</w:t>
      </w:r>
    </w:p>
    <w:p w14:paraId="2ED9E260" w14:textId="6527E31B" w:rsidR="00AA6162" w:rsidRDefault="00AA6162" w:rsidP="00AA6162">
      <w:pPr>
        <w:pStyle w:val="Clause"/>
      </w:pPr>
      <w:r>
        <w:t xml:space="preserve">Bonds failing the verification process will not be considered to be valid and the bid shall be determined to be non-responsive in accordance with </w:t>
      </w:r>
      <w:r>
        <w:fldChar w:fldCharType="begin"/>
      </w:r>
      <w:r>
        <w:instrText xml:space="preserve"> REF _Ref481903985 \w \h </w:instrText>
      </w:r>
      <w:r>
        <w:fldChar w:fldCharType="separate"/>
      </w:r>
      <w:r w:rsidR="005721AF">
        <w:t>B18.1(a)</w:t>
      </w:r>
      <w:r>
        <w:fldChar w:fldCharType="end"/>
      </w:r>
      <w:r>
        <w:t>.</w:t>
      </w:r>
    </w:p>
    <w:p w14:paraId="77CE5B82" w14:textId="77777777" w:rsidR="00AA6162" w:rsidRDefault="00AA6162" w:rsidP="00AA6162">
      <w:pPr>
        <w:pStyle w:val="Clause"/>
      </w:pPr>
      <w:r>
        <w:t>Bonds passing the verification process will be treated as original and authentic.</w:t>
      </w:r>
    </w:p>
    <w:p w14:paraId="429973E0" w14:textId="77777777" w:rsidR="00037839" w:rsidRDefault="00037839" w:rsidP="00037839">
      <w:pPr>
        <w:pStyle w:val="SubClause"/>
      </w:pPr>
      <w:r>
        <w:t>If the Bidder submits alternative bids, the bid security shall be in the amount of the specified percentage of the highest Total Bid Price submitted.</w:t>
      </w:r>
    </w:p>
    <w:p w14:paraId="13FF36B6" w14:textId="77777777" w:rsidR="00037839" w:rsidRDefault="00037839" w:rsidP="00037839">
      <w:pPr>
        <w:pStyle w:val="Clause"/>
      </w:pPr>
      <w:r>
        <w:t xml:space="preserve">The bid security of the successful Bidder and the next two lowest evaluated responsive and responsible Bidders will be released by the City when a Contract for the Work has been duly </w:t>
      </w:r>
      <w:r w:rsidR="00010BE5">
        <w:t>formed with</w:t>
      </w:r>
      <w:r>
        <w:t xml:space="preserve"> the successful Bidder and the contract securities are furnished as provided herein.  The bid securities of all other Bidders will be released when a Contract is awarded.</w:t>
      </w:r>
    </w:p>
    <w:p w14:paraId="40E2B1E5" w14:textId="77777777" w:rsidR="00C62626" w:rsidRDefault="00037839" w:rsidP="00037839">
      <w:pPr>
        <w:pStyle w:val="Clause"/>
      </w:pPr>
      <w:r>
        <w:t xml:space="preserve">The bid securities of all Bidders will be released by the City as soon as practicable following notification by the Contract Administrator to the Bidders that no award of Contract will be made pursuant to the </w:t>
      </w:r>
      <w:r w:rsidR="006B4592">
        <w:t>Tender</w:t>
      </w:r>
      <w:r>
        <w:t>.</w:t>
      </w:r>
    </w:p>
    <w:p w14:paraId="53CF667F" w14:textId="77777777" w:rsidR="006058D5" w:rsidRDefault="006058D5" w:rsidP="006058D5">
      <w:pPr>
        <w:pStyle w:val="CLAUSEHEADING"/>
      </w:pPr>
      <w:bookmarkStart w:id="126" w:name="_Ref482428113"/>
      <w:bookmarkStart w:id="127" w:name="_Ref482428137"/>
      <w:bookmarkStart w:id="128" w:name="_Toc482432347"/>
      <w:bookmarkStart w:id="129" w:name="_Toc3968681"/>
      <w:bookmarkStart w:id="130" w:name="_Toc59508914"/>
      <w:bookmarkStart w:id="131" w:name="_Toc212454114"/>
      <w:bookmarkStart w:id="132" w:name="_Toc482432348"/>
      <w:bookmarkStart w:id="133" w:name="_Ref482432967"/>
      <w:bookmarkStart w:id="134" w:name="_Ref482433137"/>
      <w:bookmarkStart w:id="135" w:name="_Ref482433281"/>
      <w:bookmarkStart w:id="136" w:name="_Ref482434388"/>
      <w:bookmarkStart w:id="137" w:name="_Toc3968682"/>
      <w:r>
        <w:t xml:space="preserve">Opening of </w:t>
      </w:r>
      <w:bookmarkEnd w:id="126"/>
      <w:bookmarkEnd w:id="127"/>
      <w:bookmarkEnd w:id="128"/>
      <w:bookmarkEnd w:id="129"/>
      <w:r>
        <w:rPr>
          <w:rFonts w:cs="Arial"/>
        </w:rPr>
        <w:t xml:space="preserve">Bids </w:t>
      </w:r>
      <w:r w:rsidR="00EE3F32">
        <w:rPr>
          <w:rFonts w:cs="Arial"/>
        </w:rPr>
        <w:t>and</w:t>
      </w:r>
      <w:r>
        <w:rPr>
          <w:rFonts w:cs="Arial"/>
        </w:rPr>
        <w:t xml:space="preserve"> Release of Information</w:t>
      </w:r>
      <w:bookmarkEnd w:id="130"/>
      <w:bookmarkEnd w:id="131"/>
    </w:p>
    <w:p w14:paraId="569BFAD7" w14:textId="77777777" w:rsidR="000A0908" w:rsidRDefault="006058D5" w:rsidP="000A0908">
      <w:pPr>
        <w:pStyle w:val="Clause"/>
      </w:pPr>
      <w:r>
        <w:t xml:space="preserve">Bids will </w:t>
      </w:r>
      <w:r w:rsidR="000A0908">
        <w:t xml:space="preserve">not </w:t>
      </w:r>
      <w:r>
        <w:t>be opened publicly</w:t>
      </w:r>
      <w:r w:rsidR="000A0908">
        <w:t xml:space="preserve">. </w:t>
      </w:r>
    </w:p>
    <w:p w14:paraId="38F2E8BE" w14:textId="77777777" w:rsidR="006058D5" w:rsidRDefault="00F9742D" w:rsidP="006058D5">
      <w:pPr>
        <w:pStyle w:val="Clause"/>
      </w:pPr>
      <w:bookmarkStart w:id="138" w:name="_Ref54169652"/>
      <w:bookmarkStart w:id="139" w:name="_Ref149377675"/>
      <w:r>
        <w:t xml:space="preserve">Following the </w:t>
      </w:r>
      <w:r w:rsidR="00830AA3">
        <w:t>S</w:t>
      </w:r>
      <w:r>
        <w:t xml:space="preserve">ubmission </w:t>
      </w:r>
      <w:r w:rsidR="00830AA3">
        <w:t>D</w:t>
      </w:r>
      <w:r>
        <w:t>eadline</w:t>
      </w:r>
      <w:r w:rsidR="006058D5">
        <w:t xml:space="preserve">, the names of the Bidders and their Total Bid Prices (unevaluated and pending review and verification of conformance with requirements) will be available </w:t>
      </w:r>
      <w:bookmarkEnd w:id="138"/>
      <w:r w:rsidR="00C20295">
        <w:t>on the</w:t>
      </w:r>
      <w:r w:rsidR="00C20295" w:rsidRPr="00A41DBE">
        <w:t xml:space="preserve"> </w:t>
      </w:r>
      <w:bookmarkEnd w:id="139"/>
      <w:r w:rsidR="000A0908">
        <w:t xml:space="preserve">MERX website at </w:t>
      </w:r>
      <w:hyperlink r:id="rId22" w:history="1">
        <w:r w:rsidR="000A0908" w:rsidRPr="00473D48">
          <w:rPr>
            <w:rStyle w:val="Hyperlink"/>
          </w:rPr>
          <w:t>www.merx.com</w:t>
        </w:r>
      </w:hyperlink>
      <w:r w:rsidR="000A0908">
        <w:t>.</w:t>
      </w:r>
      <w:r w:rsidR="009925B6">
        <w:t xml:space="preserve"> </w:t>
      </w:r>
    </w:p>
    <w:p w14:paraId="59D7844F" w14:textId="77777777" w:rsidR="00C20295" w:rsidRDefault="000A0908" w:rsidP="00C20295">
      <w:pPr>
        <w:pStyle w:val="Clause"/>
      </w:pPr>
      <w:r>
        <w:t xml:space="preserve">After award of Contract, the name(s) of the successful Bidder(s) and their Contract amount(s) will be available on the MERX website at </w:t>
      </w:r>
      <w:hyperlink r:id="rId23" w:history="1">
        <w:r w:rsidRPr="002C7DAB">
          <w:rPr>
            <w:rStyle w:val="Hyperlink"/>
          </w:rPr>
          <w:t>www.merx.com</w:t>
        </w:r>
      </w:hyperlink>
      <w:r>
        <w:t>.</w:t>
      </w:r>
      <w:r w:rsidR="009925B6">
        <w:t xml:space="preserve"> </w:t>
      </w:r>
    </w:p>
    <w:p w14:paraId="3BFBA8E2" w14:textId="77777777" w:rsidR="006058D5" w:rsidRDefault="00E632C1" w:rsidP="00E632C1">
      <w:pPr>
        <w:pStyle w:val="Clause"/>
      </w:pPr>
      <w:bookmarkStart w:id="140" w:name="_Ref503440077"/>
      <w:r>
        <w:t xml:space="preserve">The Bidder is advised that any information contained in any Bid may be released if required by The Freedom of Information and Protection of Privacy Act (Manitoba), by other authorities </w:t>
      </w:r>
      <w:r>
        <w:lastRenderedPageBreak/>
        <w:t>having jurisdiction, or by law or by City policy or procedures (which may include access by members of City Council).</w:t>
      </w:r>
      <w:bookmarkEnd w:id="140"/>
    </w:p>
    <w:p w14:paraId="408ACC4E" w14:textId="77777777" w:rsidR="00772A1D" w:rsidRDefault="00772A1D" w:rsidP="00772A1D">
      <w:pPr>
        <w:pStyle w:val="SubClause"/>
      </w:pPr>
      <w:r w:rsidRPr="006B4525">
        <w:t xml:space="preserve">To the extent permitted, the City shall treat as confidential information, those aspects of a </w:t>
      </w:r>
      <w:r>
        <w:t>Bid</w:t>
      </w:r>
      <w:r w:rsidRPr="006B4525">
        <w:t xml:space="preserve"> Submission identified by the </w:t>
      </w:r>
      <w:r>
        <w:t>Bidder</w:t>
      </w:r>
      <w:r w:rsidRPr="006B4525">
        <w:t xml:space="preserve"> as such in accordance with and by reference to Part 2, Section 17 or Section 18 or Section 26 of The Freedom of Information and Protection of Privacy Act (Manitoba), as amended.</w:t>
      </w:r>
    </w:p>
    <w:p w14:paraId="27CC9CE3" w14:textId="77777777" w:rsidR="00C62626" w:rsidRDefault="00C62626">
      <w:pPr>
        <w:pStyle w:val="CLAUSEHEADING"/>
      </w:pPr>
      <w:bookmarkStart w:id="141" w:name="_Toc212454115"/>
      <w:r>
        <w:t>Irrevocable Bid</w:t>
      </w:r>
      <w:bookmarkEnd w:id="132"/>
      <w:bookmarkEnd w:id="133"/>
      <w:bookmarkEnd w:id="134"/>
      <w:bookmarkEnd w:id="135"/>
      <w:bookmarkEnd w:id="136"/>
      <w:bookmarkEnd w:id="137"/>
      <w:bookmarkEnd w:id="141"/>
    </w:p>
    <w:p w14:paraId="6FAB6E0E" w14:textId="77777777" w:rsidR="00C62626" w:rsidRDefault="00C62626">
      <w:pPr>
        <w:pStyle w:val="Clause"/>
      </w:pPr>
      <w:r>
        <w:t xml:space="preserve">The Bid(s) submitted by the Bidder shall be irrevocable for the time period specified in Paragraph </w:t>
      </w:r>
      <w:r w:rsidR="001351D3">
        <w:t>11</w:t>
      </w:r>
      <w:r>
        <w:t xml:space="preserve"> of </w:t>
      </w:r>
      <w:r w:rsidR="00975E7F">
        <w:t>Form A: Bid/Proposal</w:t>
      </w:r>
      <w:r>
        <w:t>.</w:t>
      </w:r>
    </w:p>
    <w:p w14:paraId="1EA9F4C4" w14:textId="77777777" w:rsidR="00C62626" w:rsidRDefault="00037839">
      <w:pPr>
        <w:pStyle w:val="Clause"/>
      </w:pPr>
      <w:bookmarkStart w:id="142" w:name="_Ref481903910"/>
      <w:r w:rsidRPr="00DB6A2A">
        <w:t xml:space="preserve">The acceptance by the City of any Bid shall not release the Bids of the next two lowest evaluated responsive Bidders and these Bidders shall be bound by their Bids on such Work until a Contract for the Work has been duly </w:t>
      </w:r>
      <w:r w:rsidR="00010BE5">
        <w:t>formed</w:t>
      </w:r>
      <w:r w:rsidRPr="00DB6A2A">
        <w:t xml:space="preserve"> and the </w:t>
      </w:r>
      <w:r>
        <w:t>contract securities</w:t>
      </w:r>
      <w:r w:rsidRPr="00DB6A2A">
        <w:t xml:space="preserve"> have been furnished as herein provided, but any Bid shall be deemed to have lapsed unless accepted within the time period</w:t>
      </w:r>
      <w:r>
        <w:t xml:space="preserve"> specified in</w:t>
      </w:r>
      <w:r w:rsidR="00C62626">
        <w:t xml:space="preserve"> Paragraph </w:t>
      </w:r>
      <w:r w:rsidR="001351D3">
        <w:t>11</w:t>
      </w:r>
      <w:r w:rsidR="00C62626">
        <w:t xml:space="preserve"> of </w:t>
      </w:r>
      <w:r w:rsidR="00975E7F">
        <w:t>Form A: Bid/Proposal</w:t>
      </w:r>
      <w:r w:rsidR="00C62626">
        <w:t>.</w:t>
      </w:r>
      <w:bookmarkEnd w:id="142"/>
    </w:p>
    <w:p w14:paraId="791FC968" w14:textId="77777777" w:rsidR="00C62626" w:rsidRDefault="00C62626">
      <w:pPr>
        <w:pStyle w:val="CLAUSEHEADING"/>
      </w:pPr>
      <w:bookmarkStart w:id="143" w:name="_Toc482432349"/>
      <w:bookmarkStart w:id="144" w:name="_Ref482432970"/>
      <w:bookmarkStart w:id="145" w:name="_Ref482433138"/>
      <w:bookmarkStart w:id="146" w:name="_Ref482433284"/>
      <w:bookmarkStart w:id="147" w:name="_Ref482434404"/>
      <w:bookmarkStart w:id="148" w:name="_Toc3968683"/>
      <w:bookmarkStart w:id="149" w:name="_Toc212454116"/>
      <w:r>
        <w:t>Withdrawal of Bids</w:t>
      </w:r>
      <w:bookmarkEnd w:id="143"/>
      <w:bookmarkEnd w:id="144"/>
      <w:bookmarkEnd w:id="145"/>
      <w:bookmarkEnd w:id="146"/>
      <w:bookmarkEnd w:id="147"/>
      <w:bookmarkEnd w:id="148"/>
      <w:bookmarkEnd w:id="149"/>
    </w:p>
    <w:p w14:paraId="537EA28D" w14:textId="77777777" w:rsidR="00C62626" w:rsidRDefault="00C62626">
      <w:pPr>
        <w:pStyle w:val="Clause"/>
      </w:pPr>
      <w:r>
        <w:t>A Bidder may withdraw</w:t>
      </w:r>
      <w:r w:rsidR="00FC0130">
        <w:t xml:space="preserve"> their </w:t>
      </w:r>
      <w:r>
        <w:t>Bid without penalty at any time prior to the Submission Deadline.</w:t>
      </w:r>
    </w:p>
    <w:p w14:paraId="3C2EDA28" w14:textId="77777777" w:rsidR="00C62626" w:rsidRDefault="00C62626">
      <w:pPr>
        <w:pStyle w:val="CLAUSEHEADING"/>
      </w:pPr>
      <w:bookmarkStart w:id="150" w:name="_Ref482428074"/>
      <w:bookmarkStart w:id="151" w:name="_Ref482428193"/>
      <w:bookmarkStart w:id="152" w:name="_Ref482429611"/>
      <w:bookmarkStart w:id="153" w:name="_Ref482429751"/>
      <w:bookmarkStart w:id="154" w:name="_Toc482432350"/>
      <w:bookmarkStart w:id="155" w:name="_Toc3968684"/>
      <w:bookmarkStart w:id="156" w:name="_Toc212454117"/>
      <w:r>
        <w:t>Evaluation of Bids</w:t>
      </w:r>
      <w:bookmarkEnd w:id="150"/>
      <w:bookmarkEnd w:id="151"/>
      <w:bookmarkEnd w:id="152"/>
      <w:bookmarkEnd w:id="153"/>
      <w:bookmarkEnd w:id="154"/>
      <w:bookmarkEnd w:id="155"/>
      <w:bookmarkEnd w:id="156"/>
    </w:p>
    <w:p w14:paraId="6C740FB0" w14:textId="77777777" w:rsidR="00C62626" w:rsidRDefault="00C62626">
      <w:pPr>
        <w:pStyle w:val="Clause"/>
      </w:pPr>
      <w:bookmarkStart w:id="157" w:name="_Ref481913964"/>
      <w:r>
        <w:t>Award of the Contract shall be based on the following bid evaluation criteria:</w:t>
      </w:r>
      <w:bookmarkEnd w:id="157"/>
    </w:p>
    <w:p w14:paraId="3B8AC701" w14:textId="28B2B4FB" w:rsidR="00C62626" w:rsidRDefault="00C62626">
      <w:pPr>
        <w:pStyle w:val="ClauseList"/>
      </w:pPr>
      <w:bookmarkStart w:id="158" w:name="_Ref481903985"/>
      <w:r>
        <w:t xml:space="preserve">compliance by the Bidder with the requirements of the </w:t>
      </w:r>
      <w:r w:rsidR="006B4592">
        <w:t>Tender</w:t>
      </w:r>
      <w:r w:rsidR="00E931E0">
        <w:t>, or acceptable deviation therefrom</w:t>
      </w:r>
      <w:r w:rsidR="009B655A">
        <w:t xml:space="preserve"> (pass/fail)</w:t>
      </w:r>
      <w:r>
        <w:t>;</w:t>
      </w:r>
      <w:bookmarkEnd w:id="158"/>
    </w:p>
    <w:p w14:paraId="560132C6" w14:textId="33DABCAB" w:rsidR="00C62626" w:rsidRDefault="00C62626">
      <w:pPr>
        <w:pStyle w:val="ClauseList"/>
      </w:pPr>
      <w:bookmarkStart w:id="159" w:name="_Ref481904004"/>
      <w:r>
        <w:t xml:space="preserve">qualifications of the Bidder and the Subcontractors, if any, pursuant to </w:t>
      </w:r>
      <w:r w:rsidR="00AC36FD">
        <w:fldChar w:fldCharType="begin"/>
      </w:r>
      <w:r w:rsidR="00AC36FD">
        <w:instrText xml:space="preserve"> REF _Ref511031028 \r \h </w:instrText>
      </w:r>
      <w:r w:rsidR="00AC36FD">
        <w:fldChar w:fldCharType="separate"/>
      </w:r>
      <w:r w:rsidR="005721AF">
        <w:t>B13</w:t>
      </w:r>
      <w:r w:rsidR="00AC36FD">
        <w:fldChar w:fldCharType="end"/>
      </w:r>
      <w:r w:rsidR="00AC36FD">
        <w:t xml:space="preserve"> </w:t>
      </w:r>
      <w:r w:rsidR="009B655A">
        <w:t>(pass/fail)</w:t>
      </w:r>
      <w:r>
        <w:t>;</w:t>
      </w:r>
      <w:bookmarkEnd w:id="159"/>
    </w:p>
    <w:p w14:paraId="0705C5BA" w14:textId="77777777" w:rsidR="00C62626" w:rsidRDefault="00C62626">
      <w:pPr>
        <w:pStyle w:val="ClauseList"/>
      </w:pPr>
      <w:bookmarkStart w:id="160" w:name="_Ref481904028"/>
      <w:r>
        <w:t>Total Bid Price;</w:t>
      </w:r>
      <w:bookmarkEnd w:id="160"/>
    </w:p>
    <w:p w14:paraId="037F245A" w14:textId="242CF13E" w:rsidR="00C62626" w:rsidRDefault="00C62626">
      <w:pPr>
        <w:pStyle w:val="ClauseList"/>
      </w:pPr>
      <w:r>
        <w:t xml:space="preserve">economic analysis of any approved alternative pursuant to </w:t>
      </w:r>
      <w:r>
        <w:fldChar w:fldCharType="begin"/>
      </w:r>
      <w:r>
        <w:instrText xml:space="preserve"> REF _Ref481903960 \r \h </w:instrText>
      </w:r>
      <w:r>
        <w:fldChar w:fldCharType="separate"/>
      </w:r>
      <w:r w:rsidR="005721AF">
        <w:t>B7</w:t>
      </w:r>
      <w:r>
        <w:fldChar w:fldCharType="end"/>
      </w:r>
      <w:r>
        <w:t>.</w:t>
      </w:r>
    </w:p>
    <w:p w14:paraId="3FA23184" w14:textId="77777777" w:rsidR="00C62626" w:rsidRDefault="00C62626">
      <w:pPr>
        <w:pStyle w:val="Comment"/>
      </w:pPr>
      <w:r>
        <w:t>SPEC NOTE: Replace Total Bid Price with “evaluated Bid Price” where evaluation criteria will be used to add to or subtract from the Total Bid Price to reflect other costs.  Include any and all other criteria that will be used to evaluate Bids.</w:t>
      </w:r>
    </w:p>
    <w:p w14:paraId="4C525DDC" w14:textId="1B899E70" w:rsidR="00C62626" w:rsidRDefault="00C62626">
      <w:pPr>
        <w:pStyle w:val="Clause"/>
      </w:pPr>
      <w:r>
        <w:t xml:space="preserve">Further to </w:t>
      </w:r>
      <w:r>
        <w:fldChar w:fldCharType="begin"/>
      </w:r>
      <w:r>
        <w:instrText xml:space="preserve"> REF _Ref481903985 \r \h </w:instrText>
      </w:r>
      <w:r>
        <w:fldChar w:fldCharType="separate"/>
      </w:r>
      <w:r w:rsidR="005721AF">
        <w:t>B18.1(a)</w:t>
      </w:r>
      <w:r>
        <w:fldChar w:fldCharType="end"/>
      </w:r>
      <w:r>
        <w:t xml:space="preserve">, the Award Authority may reject a Bid as being non-responsive if the </w:t>
      </w:r>
      <w:r w:rsidR="00CD44A2">
        <w:t>Bid</w:t>
      </w:r>
      <w:r>
        <w:t xml:space="preserve"> is incomplete, obscure or conditional, or contains additions, deletions, alterations or other irregularities.  The Award Authority may reject all or any part of any Bid, or waive technical requirements</w:t>
      </w:r>
      <w:r w:rsidR="008A1F4D">
        <w:t xml:space="preserve"> or minor informalities or irregularities,</w:t>
      </w:r>
      <w:r>
        <w:t xml:space="preserve"> if the interests of the City so require.</w:t>
      </w:r>
    </w:p>
    <w:p w14:paraId="0EE790A6" w14:textId="74BDFF0F" w:rsidR="00C62626" w:rsidRDefault="00C62626">
      <w:pPr>
        <w:pStyle w:val="Clause"/>
      </w:pPr>
      <w:r>
        <w:t xml:space="preserve">Further to </w:t>
      </w:r>
      <w:r>
        <w:fldChar w:fldCharType="begin"/>
      </w:r>
      <w:r>
        <w:instrText xml:space="preserve"> REF _Ref481904004 \r \h </w:instrText>
      </w:r>
      <w:r>
        <w:fldChar w:fldCharType="separate"/>
      </w:r>
      <w:r w:rsidR="005721AF">
        <w:t>B18.1(b)</w:t>
      </w:r>
      <w:r>
        <w:fldChar w:fldCharType="end"/>
      </w:r>
      <w:r>
        <w:t>, the Award Authority shall reject any Bid submitted by a Bidder who does not demonstrate, in</w:t>
      </w:r>
      <w:r w:rsidR="00FC0130">
        <w:t xml:space="preserve"> their </w:t>
      </w:r>
      <w:r w:rsidR="00CD44A2">
        <w:t>Bid</w:t>
      </w:r>
      <w:r>
        <w:t xml:space="preserve"> or in other information required to be submitted, that </w:t>
      </w:r>
      <w:r w:rsidR="00B67014">
        <w:t>they are</w:t>
      </w:r>
      <w:r>
        <w:t xml:space="preserve"> qualified.</w:t>
      </w:r>
    </w:p>
    <w:p w14:paraId="1A92399F" w14:textId="76F480B6" w:rsidR="002535C2" w:rsidRDefault="002535C2" w:rsidP="002535C2">
      <w:pPr>
        <w:pStyle w:val="Comment"/>
      </w:pPr>
      <w:bookmarkStart w:id="161" w:name="_Hlk210031866"/>
      <w:r>
        <w:t xml:space="preserve">SPEC NOTE:  Delete </w:t>
      </w:r>
      <w:r>
        <w:fldChar w:fldCharType="begin"/>
      </w:r>
      <w:r>
        <w:instrText xml:space="preserve"> REF _Ref34988980 \r \h </w:instrText>
      </w:r>
      <w:r>
        <w:fldChar w:fldCharType="separate"/>
      </w:r>
      <w:r w:rsidR="005721AF">
        <w:t>B18.4</w:t>
      </w:r>
      <w:r>
        <w:fldChar w:fldCharType="end"/>
      </w:r>
      <w:r>
        <w:t xml:space="preserve"> if NOT stating the available funds in Scope of Work </w:t>
      </w:r>
      <w:r>
        <w:fldChar w:fldCharType="begin"/>
      </w:r>
      <w:r>
        <w:instrText xml:space="preserve"> REF _Ref151541456 \r \h </w:instrText>
      </w:r>
      <w:r>
        <w:fldChar w:fldCharType="separate"/>
      </w:r>
      <w:r w:rsidR="005721AF">
        <w:t>D2.4</w:t>
      </w:r>
      <w:r>
        <w:fldChar w:fldCharType="end"/>
      </w:r>
      <w:r>
        <w:t xml:space="preserve">. </w:t>
      </w:r>
    </w:p>
    <w:p w14:paraId="76B93F15" w14:textId="5F0A7F5C" w:rsidR="002535C2" w:rsidRPr="0059645B" w:rsidRDefault="002535C2" w:rsidP="002535C2">
      <w:pPr>
        <w:pStyle w:val="Clause"/>
      </w:pPr>
      <w:bookmarkStart w:id="162" w:name="_Ref34988980"/>
      <w:r w:rsidRPr="00021AF9">
        <w:t>Further to</w:t>
      </w:r>
      <w:r>
        <w:t xml:space="preserve"> </w:t>
      </w:r>
      <w:r>
        <w:fldChar w:fldCharType="begin"/>
      </w:r>
      <w:r>
        <w:instrText xml:space="preserve"> REF _Ref481904028 \r \h </w:instrText>
      </w:r>
      <w:r>
        <w:fldChar w:fldCharType="separate"/>
      </w:r>
      <w:r w:rsidR="005721AF">
        <w:t>B18.1(c)</w:t>
      </w:r>
      <w:r>
        <w:fldChar w:fldCharType="end"/>
      </w:r>
      <w:r w:rsidRPr="00021AF9">
        <w:t xml:space="preserve"> the Award Authority may reject a </w:t>
      </w:r>
      <w:r>
        <w:t>Bid</w:t>
      </w:r>
      <w:r w:rsidRPr="00021AF9">
        <w:t xml:space="preserve"> as being non-responsive if it exceeds the </w:t>
      </w:r>
      <w:r>
        <w:t>funds available</w:t>
      </w:r>
      <w:r w:rsidRPr="00021AF9">
        <w:t xml:space="preserve"> as shown in </w:t>
      </w:r>
      <w:r>
        <w:fldChar w:fldCharType="begin"/>
      </w:r>
      <w:r>
        <w:instrText xml:space="preserve"> REF _Ref151541456 \r \h </w:instrText>
      </w:r>
      <w:r>
        <w:fldChar w:fldCharType="separate"/>
      </w:r>
      <w:r w:rsidR="005721AF">
        <w:t>D2.4</w:t>
      </w:r>
      <w:r>
        <w:fldChar w:fldCharType="end"/>
      </w:r>
      <w:r w:rsidRPr="00021AF9">
        <w:t>.</w:t>
      </w:r>
      <w:bookmarkEnd w:id="162"/>
    </w:p>
    <w:p w14:paraId="64A4EDF8" w14:textId="3F21E438" w:rsidR="00C62626" w:rsidRDefault="00C62626">
      <w:pPr>
        <w:pStyle w:val="Clause"/>
      </w:pPr>
      <w:bookmarkStart w:id="163" w:name="_Ref13061262"/>
      <w:bookmarkEnd w:id="161"/>
      <w:r>
        <w:t xml:space="preserve">Further to </w:t>
      </w:r>
      <w:r>
        <w:fldChar w:fldCharType="begin"/>
      </w:r>
      <w:r>
        <w:instrText xml:space="preserve"> REF _Ref481904028 \r \h </w:instrText>
      </w:r>
      <w:r>
        <w:fldChar w:fldCharType="separate"/>
      </w:r>
      <w:r w:rsidR="005721AF">
        <w:t>B18.1(c)</w:t>
      </w:r>
      <w:r>
        <w:fldChar w:fldCharType="end"/>
      </w:r>
      <w:r>
        <w:t>, the Total Bid Price shall be the sum of the quantities multiplied by the unit prices for each item shown on Form B: Prices.</w:t>
      </w:r>
      <w:bookmarkEnd w:id="163"/>
    </w:p>
    <w:p w14:paraId="07164E0A" w14:textId="6D8642BE" w:rsidR="009B6B52" w:rsidRPr="007127CB" w:rsidRDefault="009B6B52" w:rsidP="0075054C">
      <w:pPr>
        <w:pStyle w:val="SubClause"/>
      </w:pPr>
      <w:bookmarkStart w:id="164" w:name="_Ref198533717"/>
      <w:r w:rsidRPr="0044433D">
        <w:rPr>
          <w:szCs w:val="20"/>
        </w:rPr>
        <w:t xml:space="preserve">Further to </w:t>
      </w:r>
      <w:r>
        <w:rPr>
          <w:szCs w:val="20"/>
        </w:rPr>
        <w:fldChar w:fldCharType="begin"/>
      </w:r>
      <w:r>
        <w:rPr>
          <w:szCs w:val="20"/>
        </w:rPr>
        <w:instrText xml:space="preserve"> REF _Ref481903985 \w \h </w:instrText>
      </w:r>
      <w:r>
        <w:rPr>
          <w:szCs w:val="20"/>
        </w:rPr>
      </w:r>
      <w:r>
        <w:rPr>
          <w:szCs w:val="20"/>
        </w:rPr>
        <w:fldChar w:fldCharType="separate"/>
      </w:r>
      <w:r w:rsidR="005721AF">
        <w:rPr>
          <w:szCs w:val="20"/>
        </w:rPr>
        <w:t>B18.1(a)</w:t>
      </w:r>
      <w:r>
        <w:rPr>
          <w:szCs w:val="20"/>
        </w:rPr>
        <w:fldChar w:fldCharType="end"/>
      </w:r>
      <w:r w:rsidRPr="0044433D">
        <w:rPr>
          <w:szCs w:val="20"/>
        </w:rPr>
        <w:t>, in the event th</w:t>
      </w:r>
      <w:r>
        <w:rPr>
          <w:szCs w:val="20"/>
        </w:rPr>
        <w:t>a</w:t>
      </w:r>
      <w:r w:rsidRPr="0044433D">
        <w:rPr>
          <w:szCs w:val="20"/>
        </w:rPr>
        <w:t>t a unit price is not provided on Form B:</w:t>
      </w:r>
      <w:r>
        <w:rPr>
          <w:szCs w:val="20"/>
        </w:rPr>
        <w:t xml:space="preserve"> </w:t>
      </w:r>
      <w:r w:rsidRPr="0044433D">
        <w:rPr>
          <w:szCs w:val="20"/>
        </w:rPr>
        <w:t xml:space="preserve">Prices, the City </w:t>
      </w:r>
      <w:r>
        <w:rPr>
          <w:szCs w:val="20"/>
        </w:rPr>
        <w:t>may</w:t>
      </w:r>
      <w:r w:rsidRPr="0044433D">
        <w:rPr>
          <w:szCs w:val="20"/>
        </w:rPr>
        <w:t xml:space="preserve"> determine the unit price by dividing the Amount (extended price) by the approximate quantity, for the purposes of evaluation and payment</w:t>
      </w:r>
      <w:r w:rsidRPr="00A1100C">
        <w:rPr>
          <w:color w:val="000080"/>
          <w:szCs w:val="20"/>
        </w:rPr>
        <w:t>.</w:t>
      </w:r>
      <w:bookmarkEnd w:id="164"/>
    </w:p>
    <w:p w14:paraId="00B9DDCF" w14:textId="77777777" w:rsidR="007127CB" w:rsidRDefault="007127CB" w:rsidP="007127CB">
      <w:pPr>
        <w:pStyle w:val="SubClause"/>
      </w:pPr>
      <w:r w:rsidRPr="007127CB">
        <w:t>Where MRST is shown on Form B as a separate line item, if that Line item is not completed, the MRST shall be considered to be included in the Total Bid Price.</w:t>
      </w:r>
    </w:p>
    <w:p w14:paraId="62A11D2E" w14:textId="4A87BD93" w:rsidR="007127CB" w:rsidRDefault="007127CB" w:rsidP="007127CB">
      <w:pPr>
        <w:pStyle w:val="SubClause"/>
      </w:pPr>
      <w:r w:rsidRPr="00A375A7">
        <w:lastRenderedPageBreak/>
        <w:t xml:space="preserve">Bidders are advised that the calculation indicated in </w:t>
      </w:r>
      <w:r>
        <w:fldChar w:fldCharType="begin"/>
      </w:r>
      <w:r>
        <w:instrText xml:space="preserve"> REF _Ref13061262 \r \h </w:instrText>
      </w:r>
      <w:r>
        <w:fldChar w:fldCharType="separate"/>
      </w:r>
      <w:r w:rsidR="005721AF">
        <w:t>B18.5</w:t>
      </w:r>
      <w:r>
        <w:fldChar w:fldCharType="end"/>
      </w:r>
      <w:r>
        <w:t xml:space="preserve"> </w:t>
      </w:r>
      <w:r w:rsidRPr="00A375A7">
        <w:t>will prevail over the Total Bid Price entered in MERX.</w:t>
      </w:r>
    </w:p>
    <w:p w14:paraId="7DBC8A14" w14:textId="6404AA05" w:rsidR="00244ABA" w:rsidRPr="00BF668D" w:rsidRDefault="00244ABA" w:rsidP="00244ABA">
      <w:pPr>
        <w:pStyle w:val="Comment"/>
      </w:pPr>
      <w:r w:rsidRPr="00BF668D">
        <w:t>SPEC NOTE: include if using Site Occupanc</w:t>
      </w:r>
      <w:r w:rsidR="00B45C31" w:rsidRPr="00BF668D">
        <w:t>y</w:t>
      </w:r>
      <w:r w:rsidRPr="00BF668D">
        <w:t xml:space="preserve"> </w:t>
      </w:r>
      <w:r w:rsidR="00ED5605" w:rsidRPr="00BF668D">
        <w:t xml:space="preserve">in </w:t>
      </w:r>
      <w:r w:rsidR="009B6B52">
        <w:fldChar w:fldCharType="begin"/>
      </w:r>
      <w:r w:rsidR="009B6B52">
        <w:instrText xml:space="preserve"> REF _Ref94776690 \w \h </w:instrText>
      </w:r>
      <w:r w:rsidR="009B6B52">
        <w:fldChar w:fldCharType="separate"/>
      </w:r>
      <w:r w:rsidR="005721AF">
        <w:t>D18</w:t>
      </w:r>
      <w:r w:rsidR="009B6B52">
        <w:fldChar w:fldCharType="end"/>
      </w:r>
      <w:r w:rsidR="00ED5605" w:rsidRPr="00BF668D">
        <w:t xml:space="preserve"> and include applicable line items on Form B Prices</w:t>
      </w:r>
      <w:r w:rsidRPr="00BF668D">
        <w:t xml:space="preserve"> </w:t>
      </w:r>
    </w:p>
    <w:p w14:paraId="450A272A" w14:textId="444B3E71" w:rsidR="00244ABA" w:rsidRPr="00BF668D" w:rsidRDefault="00244ABA" w:rsidP="005F4E9A">
      <w:pPr>
        <w:pStyle w:val="SubClause"/>
      </w:pPr>
      <w:r w:rsidRPr="00BF668D">
        <w:t xml:space="preserve">Further to </w:t>
      </w:r>
      <w:r w:rsidR="00B45C31" w:rsidRPr="00BF668D">
        <w:fldChar w:fldCharType="begin"/>
      </w:r>
      <w:r w:rsidR="00B45C31" w:rsidRPr="00BF668D">
        <w:instrText xml:space="preserve"> REF _Ref481904028 \r \h </w:instrText>
      </w:r>
      <w:r w:rsidR="00BF668D">
        <w:instrText xml:space="preserve"> \* MERGEFORMAT </w:instrText>
      </w:r>
      <w:r w:rsidR="00B45C31" w:rsidRPr="00BF668D">
        <w:fldChar w:fldCharType="separate"/>
      </w:r>
      <w:r w:rsidR="005721AF">
        <w:t>B18.1(c)</w:t>
      </w:r>
      <w:r w:rsidR="00B45C31" w:rsidRPr="00BF668D">
        <w:fldChar w:fldCharType="end"/>
      </w:r>
      <w:r w:rsidR="00B45C31" w:rsidRPr="00BF668D">
        <w:t>,</w:t>
      </w:r>
      <w:r w:rsidRPr="00BF668D">
        <w:t xml:space="preserve"> the Total Bid Price shall include Site Occupancy Costs and Daily Equipment Costs as shown on Form B: Prices. Site Occupancy Costs shall be the Initial Span bid in the </w:t>
      </w:r>
      <w:r w:rsidR="00BF668D" w:rsidRPr="00BF668D">
        <w:t>Working Days</w:t>
      </w:r>
      <w:r w:rsidRPr="00BF668D">
        <w:t>, multiplied by the Site Occupancy Unit Price listed in Form B: Prices.  Daily Equipment Costs are formulated as described in</w:t>
      </w:r>
      <w:r w:rsidR="00775CF2">
        <w:t xml:space="preserve"> </w:t>
      </w:r>
      <w:r w:rsidRPr="00BF668D">
        <w:t xml:space="preserve"> E</w:t>
      </w:r>
      <w:r w:rsidR="00814C0E" w:rsidRPr="00BF668D">
        <w:t>##</w:t>
      </w:r>
      <w:r w:rsidR="00BF668D" w:rsidRPr="00BF668D">
        <w:t xml:space="preserve"> </w:t>
      </w:r>
      <w:r w:rsidR="00BF668D" w:rsidRPr="005F4E9A">
        <w:rPr>
          <w:i/>
          <w:vanish/>
          <w:color w:val="FF0000"/>
        </w:rPr>
        <w:t xml:space="preserve">SPEC </w:t>
      </w:r>
      <w:r w:rsidR="00A93979" w:rsidRPr="005F4E9A">
        <w:rPr>
          <w:i/>
          <w:vanish/>
          <w:color w:val="FF0000"/>
        </w:rPr>
        <w:t>NOTE</w:t>
      </w:r>
      <w:r w:rsidR="00BF668D" w:rsidRPr="005F4E9A">
        <w:rPr>
          <w:i/>
          <w:vanish/>
          <w:color w:val="FF0000"/>
        </w:rPr>
        <w:t>: include cross reference</w:t>
      </w:r>
      <w:r w:rsidR="00775CF2" w:rsidRPr="005F4E9A">
        <w:rPr>
          <w:i/>
          <w:vanish/>
          <w:color w:val="FF0000"/>
        </w:rPr>
        <w:t xml:space="preserve"> to this clause in part E</w:t>
      </w:r>
      <w:r w:rsidR="00BF668D" w:rsidRPr="00BF668D">
        <w:t xml:space="preserve"> </w:t>
      </w:r>
    </w:p>
    <w:p w14:paraId="318D4083" w14:textId="77777777" w:rsidR="00C62626" w:rsidRDefault="00C62626">
      <w:pPr>
        <w:pStyle w:val="CLAUSEHEADING"/>
      </w:pPr>
      <w:bookmarkStart w:id="165" w:name="_Ref482429145"/>
      <w:bookmarkStart w:id="166" w:name="_Toc482432351"/>
      <w:bookmarkStart w:id="167" w:name="_Toc3968685"/>
      <w:bookmarkStart w:id="168" w:name="_Toc212454118"/>
      <w:r>
        <w:t>Award of Contract</w:t>
      </w:r>
      <w:bookmarkEnd w:id="165"/>
      <w:bookmarkEnd w:id="166"/>
      <w:bookmarkEnd w:id="167"/>
      <w:bookmarkEnd w:id="168"/>
    </w:p>
    <w:p w14:paraId="12F0BBA8" w14:textId="77777777" w:rsidR="00C62626" w:rsidRDefault="00C62626">
      <w:pPr>
        <w:pStyle w:val="Clause"/>
      </w:pPr>
      <w:r>
        <w:t xml:space="preserve">The </w:t>
      </w:r>
      <w:r w:rsidR="00AF1B2E">
        <w:t>City</w:t>
      </w:r>
      <w:r>
        <w:t xml:space="preserve"> will give notice of the award of the Contract or will give notice that no award will be made.</w:t>
      </w:r>
    </w:p>
    <w:p w14:paraId="385BDC3F" w14:textId="77777777" w:rsidR="00C62626" w:rsidRDefault="00C62626">
      <w:pPr>
        <w:pStyle w:val="Clause"/>
      </w:pPr>
      <w:bookmarkStart w:id="169" w:name="_Ref481904129"/>
      <w:r>
        <w:t>The City will have no obligation to award a Contract to a Bidder, even though one or all of the Bidders are determined to be qualified, and the Bids are determined to be responsive.</w:t>
      </w:r>
      <w:bookmarkEnd w:id="169"/>
    </w:p>
    <w:p w14:paraId="371D29EA" w14:textId="50563DCF" w:rsidR="00C62626" w:rsidRDefault="00C62626">
      <w:pPr>
        <w:pStyle w:val="SubClause"/>
      </w:pPr>
      <w:r>
        <w:t xml:space="preserve">Without limiting the generality of </w:t>
      </w:r>
      <w:r>
        <w:fldChar w:fldCharType="begin"/>
      </w:r>
      <w:r>
        <w:instrText xml:space="preserve"> REF _Ref481904129 \r \h </w:instrText>
      </w:r>
      <w:r>
        <w:fldChar w:fldCharType="separate"/>
      </w:r>
      <w:r w:rsidR="005721AF">
        <w:t>B19.2</w:t>
      </w:r>
      <w:r>
        <w:fldChar w:fldCharType="end"/>
      </w:r>
      <w:r>
        <w:t>, the City will have no obligation to award a Contract where:</w:t>
      </w:r>
    </w:p>
    <w:p w14:paraId="74DDC55B" w14:textId="77777777" w:rsidR="00C62626" w:rsidRDefault="00C62626">
      <w:pPr>
        <w:pStyle w:val="SubClauseList"/>
      </w:pPr>
      <w:bookmarkStart w:id="170" w:name="_Ref527099050"/>
      <w:r>
        <w:t>the prices exceed the available City funds for the Work;</w:t>
      </w:r>
      <w:bookmarkEnd w:id="170"/>
    </w:p>
    <w:p w14:paraId="7AE91B9B" w14:textId="77777777" w:rsidR="00C62626" w:rsidRDefault="00C62626">
      <w:pPr>
        <w:pStyle w:val="SubClauseList"/>
      </w:pPr>
      <w:r>
        <w:t>the prices are materially in excess of the prices received for similar work in the past;</w:t>
      </w:r>
    </w:p>
    <w:p w14:paraId="5BD50AB5" w14:textId="77777777" w:rsidR="00C62626" w:rsidRDefault="00C62626">
      <w:pPr>
        <w:pStyle w:val="SubClauseList"/>
      </w:pPr>
      <w:r>
        <w:t>the prices are materially in excess of the City’s cost to perform the Work, or a significant portion thereof, with</w:t>
      </w:r>
      <w:r w:rsidR="005D5B2B">
        <w:t xml:space="preserve"> their </w:t>
      </w:r>
      <w:r>
        <w:t>own forces;</w:t>
      </w:r>
    </w:p>
    <w:p w14:paraId="1708B645" w14:textId="77777777" w:rsidR="00C62626" w:rsidRDefault="00C62626">
      <w:pPr>
        <w:pStyle w:val="SubClauseList"/>
      </w:pPr>
      <w:r>
        <w:t>only one Bid is received; or</w:t>
      </w:r>
    </w:p>
    <w:p w14:paraId="444539DA" w14:textId="77777777" w:rsidR="00C62626" w:rsidRDefault="00C62626">
      <w:pPr>
        <w:pStyle w:val="SubClauseList"/>
      </w:pPr>
      <w:r>
        <w:t>in the judgment of the Award Authority, the interests of the City would best be served by not awarding a Contract.</w:t>
      </w:r>
    </w:p>
    <w:p w14:paraId="2EC9304C" w14:textId="3DB2067F" w:rsidR="00AF1C5B" w:rsidRDefault="00AF1C5B" w:rsidP="00AF1C5B">
      <w:pPr>
        <w:pStyle w:val="Comment"/>
      </w:pPr>
      <w:r w:rsidRPr="00AF1C5B">
        <w:rPr>
          <w:b/>
          <w:caps/>
        </w:rPr>
        <w:t>Spec Note</w:t>
      </w:r>
      <w:r>
        <w:t xml:space="preserve">: Delete </w:t>
      </w:r>
      <w:r>
        <w:fldChar w:fldCharType="begin"/>
      </w:r>
      <w:r>
        <w:instrText xml:space="preserve"> REF _Ref425934418 \r \h </w:instrText>
      </w:r>
      <w:r>
        <w:fldChar w:fldCharType="separate"/>
      </w:r>
      <w:r w:rsidR="005721AF">
        <w:t>B19.3</w:t>
      </w:r>
      <w:r>
        <w:fldChar w:fldCharType="end"/>
      </w:r>
      <w:r>
        <w:t xml:space="preserve"> if not required</w:t>
      </w:r>
      <w:r w:rsidR="00197C3C">
        <w:t xml:space="preserve"> or if fully funded under the Capital Budget.</w:t>
      </w:r>
    </w:p>
    <w:p w14:paraId="774E8DC0" w14:textId="77777777" w:rsidR="00AF1C5B" w:rsidRDefault="00AF1C5B" w:rsidP="00AF1C5B">
      <w:pPr>
        <w:pStyle w:val="Clause"/>
      </w:pPr>
      <w:bookmarkStart w:id="171" w:name="_Ref425934418"/>
      <w:r>
        <w:t xml:space="preserve">The Work of this Contract is contingent upon Council approval of sufficient funding in the </w:t>
      </w:r>
      <w:r>
        <w:rPr>
          <w:rFonts w:cs="Arial"/>
          <w:szCs w:val="20"/>
          <w:lang w:eastAsia="en-CA"/>
        </w:rPr>
        <w:t>^</w:t>
      </w:r>
      <w:r>
        <w:rPr>
          <w:rStyle w:val="CommentFont"/>
          <w:szCs w:val="20"/>
        </w:rPr>
        <w:t xml:space="preserve"> Enter the Year   </w:t>
      </w:r>
      <w:r>
        <w:rPr>
          <w:rStyle w:val="CommentFont"/>
          <w:vanish w:val="0"/>
          <w:szCs w:val="20"/>
        </w:rPr>
        <w:t xml:space="preserve"> </w:t>
      </w:r>
      <w:r>
        <w:t>Capital Budget.  If the Capital Budget approved by Council does not include sufficient funding for the Work, the City will have no obligation to award a Contract.</w:t>
      </w:r>
      <w:bookmarkEnd w:id="171"/>
    </w:p>
    <w:p w14:paraId="1BA0FD28" w14:textId="0A113F1E" w:rsidR="007D35E0" w:rsidRPr="007B4AA2" w:rsidRDefault="007D35E0" w:rsidP="007D35E0">
      <w:pPr>
        <w:pStyle w:val="Comment"/>
      </w:pPr>
      <w:bookmarkStart w:id="172" w:name="_Hlk127429750"/>
      <w:bookmarkStart w:id="173" w:name="_Hlk127429761"/>
      <w:r w:rsidRPr="007B4AA2">
        <w:t xml:space="preserve">SPEC NOTE: Delete </w:t>
      </w:r>
      <w:r w:rsidRPr="007B4AA2">
        <w:fldChar w:fldCharType="begin"/>
      </w:r>
      <w:r w:rsidRPr="007B4AA2">
        <w:instrText xml:space="preserve"> REF _Ref535307228 \r \h  \* MERGEFORMAT </w:instrText>
      </w:r>
      <w:r w:rsidRPr="007B4AA2">
        <w:fldChar w:fldCharType="separate"/>
      </w:r>
      <w:r w:rsidR="005721AF">
        <w:t>B19.4</w:t>
      </w:r>
      <w:r w:rsidRPr="007B4AA2">
        <w:fldChar w:fldCharType="end"/>
      </w:r>
      <w:r w:rsidRPr="007B4AA2">
        <w:t xml:space="preserve"> if 3rd Party Funding is confirmed</w:t>
      </w:r>
      <w:bookmarkEnd w:id="172"/>
      <w:r w:rsidRPr="007B4AA2">
        <w:t>.</w:t>
      </w:r>
    </w:p>
    <w:p w14:paraId="0A1CAB7F" w14:textId="33DB9CEB" w:rsidR="007D35E0" w:rsidRPr="00FD4AFA" w:rsidRDefault="007D35E0" w:rsidP="007D35E0">
      <w:pPr>
        <w:pStyle w:val="Clause"/>
      </w:pPr>
      <w:bookmarkStart w:id="174" w:name="_Ref535307228"/>
      <w:bookmarkEnd w:id="173"/>
      <w:r w:rsidRPr="007B4AA2">
        <w:rPr>
          <w:rFonts w:cs="Arial"/>
        </w:rPr>
        <w:t xml:space="preserve">If funding for the Work is provided to the City of Winnipeg by the Government of Manitoba and/or the Government of Canada, Bidders are advised that the terms of </w:t>
      </w:r>
      <w:r w:rsidR="00862A30">
        <w:rPr>
          <w:rFonts w:cs="Arial"/>
        </w:rPr>
        <w:t xml:space="preserve">C24 </w:t>
      </w:r>
      <w:r w:rsidRPr="007B4AA2">
        <w:rPr>
          <w:rFonts w:cs="Arial"/>
        </w:rPr>
        <w:t>shall immediately take effect upon confirmation of such funding, regardless of when funding is confirmed.</w:t>
      </w:r>
      <w:bookmarkEnd w:id="174"/>
    </w:p>
    <w:p w14:paraId="08EBD0F3" w14:textId="358BA12A" w:rsidR="00FD4AFA" w:rsidRPr="007B4AA2" w:rsidRDefault="00FD4AFA" w:rsidP="00FD4AFA">
      <w:pPr>
        <w:pStyle w:val="Comment"/>
      </w:pPr>
      <w:r w:rsidRPr="007B4AA2">
        <w:t xml:space="preserve">SPEC NOTE: Delete </w:t>
      </w:r>
      <w:r>
        <w:fldChar w:fldCharType="begin"/>
      </w:r>
      <w:r>
        <w:instrText xml:space="preserve"> REF _Ref127429797 \r \h </w:instrText>
      </w:r>
      <w:r>
        <w:fldChar w:fldCharType="separate"/>
      </w:r>
      <w:r w:rsidR="005721AF">
        <w:t>B19.5</w:t>
      </w:r>
      <w:r>
        <w:fldChar w:fldCharType="end"/>
      </w:r>
      <w:r>
        <w:t xml:space="preserve"> and </w:t>
      </w:r>
      <w:r>
        <w:fldChar w:fldCharType="begin"/>
      </w:r>
      <w:r>
        <w:instrText xml:space="preserve"> REF _Ref127429809 \r \h </w:instrText>
      </w:r>
      <w:r>
        <w:fldChar w:fldCharType="separate"/>
      </w:r>
      <w:r w:rsidR="005721AF">
        <w:t>B19.5.1</w:t>
      </w:r>
      <w:r>
        <w:fldChar w:fldCharType="end"/>
      </w:r>
      <w:r>
        <w:t xml:space="preserve"> are the LAST two clauses in Award of Contract </w:t>
      </w:r>
      <w:r>
        <w:rPr>
          <w:b/>
          <w:bCs/>
        </w:rPr>
        <w:t>do NOT delete</w:t>
      </w:r>
    </w:p>
    <w:p w14:paraId="59BBBB64" w14:textId="5C0564F4" w:rsidR="00C62626" w:rsidRDefault="002F7B41">
      <w:pPr>
        <w:pStyle w:val="Clause"/>
      </w:pPr>
      <w:bookmarkStart w:id="175" w:name="_Ref127429797"/>
      <w:r>
        <w:t>W</w:t>
      </w:r>
      <w:r w:rsidR="006B5F78">
        <w:t>here</w:t>
      </w:r>
      <w:r w:rsidR="00C62626">
        <w:t xml:space="preserve"> an award of Contract is made by the City, the award shall be made to the qualified Bidder submitting the lowest evaluated responsive Bid</w:t>
      </w:r>
      <w:r>
        <w:t xml:space="preserve">, in accordance with </w:t>
      </w:r>
      <w:r>
        <w:fldChar w:fldCharType="begin"/>
      </w:r>
      <w:r>
        <w:instrText xml:space="preserve"> REF _Ref482428074 \r \h </w:instrText>
      </w:r>
      <w:r>
        <w:fldChar w:fldCharType="separate"/>
      </w:r>
      <w:r w:rsidR="005721AF">
        <w:t>B18</w:t>
      </w:r>
      <w:r>
        <w:fldChar w:fldCharType="end"/>
      </w:r>
      <w:r w:rsidR="00C62626">
        <w:t>.</w:t>
      </w:r>
      <w:bookmarkEnd w:id="175"/>
    </w:p>
    <w:p w14:paraId="1210BF40" w14:textId="77777777" w:rsidR="00AA771E" w:rsidRDefault="00AA771E" w:rsidP="00AA771E">
      <w:pPr>
        <w:pStyle w:val="SubClause"/>
      </w:pPr>
      <w:bookmarkStart w:id="176" w:name="_Ref127429809"/>
      <w:r w:rsidRPr="00522657">
        <w:t>Following the award of contract, a Bidder will be provided with information related to the evaluation of</w:t>
      </w:r>
      <w:r w:rsidR="00FC0130">
        <w:t xml:space="preserve"> their </w:t>
      </w:r>
      <w:r>
        <w:t>Bid</w:t>
      </w:r>
      <w:r w:rsidRPr="00522657">
        <w:t xml:space="preserve"> upon written request to the Contract Administrator.</w:t>
      </w:r>
      <w:bookmarkEnd w:id="176"/>
    </w:p>
    <w:p w14:paraId="2785BE83" w14:textId="72C145E5" w:rsidR="00C62626" w:rsidRDefault="00C62626">
      <w:pPr>
        <w:pStyle w:val="Comment"/>
      </w:pPr>
      <w:r>
        <w:t xml:space="preserve">SPEC NOTE: </w:t>
      </w:r>
      <w:r>
        <w:fldChar w:fldCharType="begin"/>
      </w:r>
      <w:r>
        <w:instrText xml:space="preserve"> REF _Ref482429145 \r \h </w:instrText>
      </w:r>
      <w:r>
        <w:fldChar w:fldCharType="separate"/>
      </w:r>
      <w:r w:rsidR="005721AF">
        <w:t>B19</w:t>
      </w:r>
      <w:r>
        <w:fldChar w:fldCharType="end"/>
      </w:r>
      <w:r>
        <w:t xml:space="preserve"> Award of Contract must always be the last clause in the Bidding Procedures.</w:t>
      </w:r>
    </w:p>
    <w:p w14:paraId="50EA6D46" w14:textId="77777777" w:rsidR="00C62626" w:rsidRDefault="00C62626">
      <w:pPr>
        <w:sectPr w:rsidR="00C62626" w:rsidSect="00C55704">
          <w:headerReference w:type="default" r:id="rId24"/>
          <w:footerReference w:type="default" r:id="rId25"/>
          <w:endnotePr>
            <w:numFmt w:val="upperLetter"/>
          </w:endnotePr>
          <w:pgSz w:w="12240" w:h="15840" w:code="1"/>
          <w:pgMar w:top="1440" w:right="1440" w:bottom="432" w:left="1440" w:header="432" w:footer="432" w:gutter="0"/>
          <w:pgNumType w:start="1"/>
          <w:cols w:space="720"/>
        </w:sectPr>
      </w:pPr>
    </w:p>
    <w:p w14:paraId="4C6EED6C" w14:textId="77777777" w:rsidR="00C62626" w:rsidRDefault="00C62626">
      <w:pPr>
        <w:pStyle w:val="PARTHEADING"/>
      </w:pPr>
      <w:bookmarkStart w:id="177" w:name="_Toc212454119"/>
      <w:r>
        <w:lastRenderedPageBreak/>
        <w:t>General Conditions</w:t>
      </w:r>
      <w:bookmarkEnd w:id="177"/>
    </w:p>
    <w:p w14:paraId="56971DA7" w14:textId="77777777" w:rsidR="00C62626" w:rsidRDefault="00C62626" w:rsidP="00D1173E">
      <w:pPr>
        <w:pStyle w:val="CLAUSEHEADING"/>
        <w:numPr>
          <w:ilvl w:val="1"/>
          <w:numId w:val="12"/>
        </w:numPr>
      </w:pPr>
      <w:bookmarkStart w:id="178" w:name="_Toc212454120"/>
      <w:r>
        <w:t>General Conditions</w:t>
      </w:r>
      <w:bookmarkEnd w:id="178"/>
    </w:p>
    <w:p w14:paraId="7E596C33" w14:textId="4BDB8792" w:rsidR="00C62626" w:rsidRDefault="00C62626" w:rsidP="00D1173E">
      <w:pPr>
        <w:pStyle w:val="Clause"/>
        <w:numPr>
          <w:ilvl w:val="2"/>
          <w:numId w:val="11"/>
        </w:numPr>
      </w:pPr>
      <w:r>
        <w:t xml:space="preserve">The </w:t>
      </w:r>
      <w:r w:rsidRPr="00BE57DB">
        <w:rPr>
          <w:i/>
          <w:szCs w:val="20"/>
        </w:rPr>
        <w:t>General Conditions for Construction</w:t>
      </w:r>
      <w:r>
        <w:t xml:space="preserve"> (Revision </w:t>
      </w:r>
      <w:r w:rsidR="003431B6">
        <w:t>20</w:t>
      </w:r>
      <w:r w:rsidR="00BB44BC">
        <w:t>2</w:t>
      </w:r>
      <w:r w:rsidR="002535C2">
        <w:t>5</w:t>
      </w:r>
      <w:r w:rsidR="00E16603">
        <w:t>-</w:t>
      </w:r>
      <w:r w:rsidR="002535C2">
        <w:t>1</w:t>
      </w:r>
      <w:r w:rsidR="009936C8">
        <w:t>1</w:t>
      </w:r>
      <w:r w:rsidR="00E16603">
        <w:t>-</w:t>
      </w:r>
      <w:r w:rsidR="002535C2">
        <w:t>01</w:t>
      </w:r>
      <w:r>
        <w:t>) are applicable to the Work of the Contract.</w:t>
      </w:r>
    </w:p>
    <w:p w14:paraId="4798ED3E" w14:textId="77777777" w:rsidR="00BE20FD" w:rsidRDefault="00BE20FD" w:rsidP="00BE20FD">
      <w:pPr>
        <w:pStyle w:val="SubClause"/>
      </w:pPr>
      <w:r>
        <w:t xml:space="preserve">The </w:t>
      </w:r>
      <w:r w:rsidRPr="00BA78B1">
        <w:rPr>
          <w:i/>
          <w:szCs w:val="20"/>
        </w:rPr>
        <w:t xml:space="preserve">General Conditions for Construction </w:t>
      </w:r>
      <w:r>
        <w:t xml:space="preserve">are available on the Information Connection page at The City of Winnipeg, Corporate Finance, </w:t>
      </w:r>
      <w:r w:rsidR="00E137C6">
        <w:t>Purchasing</w:t>
      </w:r>
      <w:r w:rsidR="00CE30DA">
        <w:t xml:space="preserve"> </w:t>
      </w:r>
      <w:r w:rsidR="007B7310">
        <w:t>Division</w:t>
      </w:r>
      <w:r>
        <w:t xml:space="preserve"> </w:t>
      </w:r>
      <w:r w:rsidR="008029FF">
        <w:t>web</w:t>
      </w:r>
      <w:r>
        <w:t xml:space="preserve">site at </w:t>
      </w:r>
      <w:hyperlink r:id="rId26" w:history="1">
        <w:r w:rsidR="00BA70A6" w:rsidRPr="008A6D88">
          <w:rPr>
            <w:rStyle w:val="Hyperlink"/>
          </w:rPr>
          <w:t>http://www.winnipeg.ca/matmgt/gen_cond.stm</w:t>
        </w:r>
      </w:hyperlink>
      <w:r w:rsidR="00BA70A6">
        <w:t xml:space="preserve"> </w:t>
      </w:r>
    </w:p>
    <w:p w14:paraId="50D24228" w14:textId="77777777" w:rsidR="00C3063F" w:rsidRDefault="00C3063F" w:rsidP="00C3063F">
      <w:pPr>
        <w:pStyle w:val="Clause"/>
      </w:pPr>
      <w:r>
        <w:t xml:space="preserve">A reference in the </w:t>
      </w:r>
      <w:r w:rsidR="006B4592">
        <w:t>Tender</w:t>
      </w:r>
      <w:r>
        <w:t xml:space="preserve"> to </w:t>
      </w:r>
      <w:r w:rsidRPr="00FD7DF0">
        <w:t>a section, clause or subclause</w:t>
      </w:r>
      <w:r>
        <w:t xml:space="preserve"> with the prefix </w:t>
      </w:r>
      <w:r w:rsidRPr="00FD7DF0">
        <w:t>“</w:t>
      </w:r>
      <w:r w:rsidRPr="00282340">
        <w:rPr>
          <w:b/>
        </w:rPr>
        <w:t>C</w:t>
      </w:r>
      <w:r w:rsidRPr="00FD7DF0">
        <w:t xml:space="preserve">” designates a section, clause or subclause in the </w:t>
      </w:r>
      <w:r w:rsidRPr="00BA78B1">
        <w:rPr>
          <w:i/>
          <w:szCs w:val="20"/>
        </w:rPr>
        <w:t>General Conditions for Construction</w:t>
      </w:r>
      <w:r>
        <w:t>.</w:t>
      </w:r>
    </w:p>
    <w:p w14:paraId="2D40E22E" w14:textId="77777777" w:rsidR="00C62626" w:rsidRDefault="00C62626"/>
    <w:p w14:paraId="2D31DCE6" w14:textId="77777777" w:rsidR="00C62626" w:rsidRDefault="00C62626">
      <w:pPr>
        <w:sectPr w:rsidR="00C62626" w:rsidSect="00C55704">
          <w:headerReference w:type="default" r:id="rId27"/>
          <w:endnotePr>
            <w:numFmt w:val="upperLetter"/>
          </w:endnotePr>
          <w:pgSz w:w="12240" w:h="15840" w:code="1"/>
          <w:pgMar w:top="1440" w:right="1440" w:bottom="432" w:left="1440" w:header="432" w:footer="432" w:gutter="0"/>
          <w:pgNumType w:start="1"/>
          <w:cols w:space="720"/>
        </w:sectPr>
      </w:pPr>
    </w:p>
    <w:p w14:paraId="6CF42364" w14:textId="77777777" w:rsidR="00C62626" w:rsidRDefault="00C62626" w:rsidP="00D1173E">
      <w:pPr>
        <w:pStyle w:val="PARTHEADING"/>
        <w:numPr>
          <w:ilvl w:val="0"/>
          <w:numId w:val="10"/>
        </w:numPr>
      </w:pPr>
      <w:bookmarkStart w:id="179" w:name="_Toc482432353"/>
      <w:bookmarkStart w:id="180" w:name="_Toc3968686"/>
      <w:bookmarkStart w:id="181" w:name="_Toc212454121"/>
      <w:r>
        <w:lastRenderedPageBreak/>
        <w:t>Supplemental Conditions</w:t>
      </w:r>
      <w:bookmarkEnd w:id="179"/>
      <w:bookmarkEnd w:id="180"/>
      <w:bookmarkEnd w:id="181"/>
    </w:p>
    <w:p w14:paraId="6CFEAA3D" w14:textId="77777777" w:rsidR="00C62626" w:rsidRDefault="00C62626">
      <w:pPr>
        <w:pStyle w:val="SUBHEADING"/>
      </w:pPr>
      <w:bookmarkStart w:id="182" w:name="_Toc482432354"/>
      <w:bookmarkStart w:id="183" w:name="_Toc3968687"/>
      <w:bookmarkStart w:id="184" w:name="_Toc212454122"/>
      <w:r>
        <w:t>General</w:t>
      </w:r>
      <w:bookmarkEnd w:id="182"/>
      <w:bookmarkEnd w:id="183"/>
      <w:bookmarkEnd w:id="184"/>
    </w:p>
    <w:p w14:paraId="00D5CA32" w14:textId="77777777" w:rsidR="00C62626" w:rsidRDefault="00C62626">
      <w:pPr>
        <w:pStyle w:val="CLAUSEHEADING"/>
      </w:pPr>
      <w:bookmarkStart w:id="185" w:name="_Toc482432355"/>
      <w:bookmarkStart w:id="186" w:name="_Ref482496791"/>
      <w:bookmarkStart w:id="187" w:name="_Ref482497006"/>
      <w:bookmarkStart w:id="188" w:name="_Ref482497578"/>
      <w:bookmarkStart w:id="189" w:name="_Toc3968688"/>
      <w:bookmarkStart w:id="190" w:name="_Toc212454123"/>
      <w:r>
        <w:t>General</w:t>
      </w:r>
      <w:bookmarkEnd w:id="185"/>
      <w:bookmarkEnd w:id="186"/>
      <w:bookmarkEnd w:id="187"/>
      <w:bookmarkEnd w:id="188"/>
      <w:bookmarkEnd w:id="189"/>
      <w:r w:rsidR="00F6568C">
        <w:t xml:space="preserve"> Conditions</w:t>
      </w:r>
      <w:bookmarkEnd w:id="190"/>
    </w:p>
    <w:p w14:paraId="24BA8029" w14:textId="77777777" w:rsidR="00C62626" w:rsidRDefault="00C62626">
      <w:pPr>
        <w:pStyle w:val="Clause"/>
      </w:pPr>
      <w:r>
        <w:t xml:space="preserve">In addition to the </w:t>
      </w:r>
      <w:r w:rsidRPr="00BE57DB">
        <w:rPr>
          <w:i/>
          <w:szCs w:val="20"/>
        </w:rPr>
        <w:t>General Conditions for Construction</w:t>
      </w:r>
      <w:r>
        <w:t>, these Supplemental Conditions are applicable to the Work of the Contract.</w:t>
      </w:r>
    </w:p>
    <w:p w14:paraId="386B95D4" w14:textId="77777777" w:rsidR="00C62626" w:rsidRDefault="00C62626">
      <w:pPr>
        <w:pStyle w:val="CLAUSEHEADING"/>
      </w:pPr>
      <w:bookmarkStart w:id="191" w:name="_Toc482432356"/>
      <w:bookmarkStart w:id="192" w:name="_Ref482496795"/>
      <w:bookmarkStart w:id="193" w:name="_Ref482497007"/>
      <w:bookmarkStart w:id="194" w:name="_Ref482497008"/>
      <w:bookmarkStart w:id="195" w:name="_Ref482497582"/>
      <w:bookmarkStart w:id="196" w:name="_Toc3968689"/>
      <w:bookmarkStart w:id="197" w:name="_Toc212454124"/>
      <w:r>
        <w:t>Scope of Work</w:t>
      </w:r>
      <w:bookmarkEnd w:id="191"/>
      <w:bookmarkEnd w:id="192"/>
      <w:bookmarkEnd w:id="193"/>
      <w:bookmarkEnd w:id="194"/>
      <w:bookmarkEnd w:id="195"/>
      <w:bookmarkEnd w:id="196"/>
      <w:bookmarkEnd w:id="197"/>
    </w:p>
    <w:p w14:paraId="125FC75A" w14:textId="77777777" w:rsidR="00C62626" w:rsidRDefault="00C62626">
      <w:pPr>
        <w:pStyle w:val="Clause"/>
      </w:pPr>
      <w:bookmarkStart w:id="198" w:name="_Ref481907333"/>
      <w:r>
        <w:t>The Work to be done under the Contract shall consist of</w:t>
      </w:r>
      <w:bookmarkEnd w:id="198"/>
      <w:r>
        <w:t xml:space="preserve"> ^</w:t>
      </w:r>
      <w:r>
        <w:rPr>
          <w:rStyle w:val="CommentFont"/>
        </w:rPr>
        <w:t>SPEC NOTE: Insert a concise description of the Work.</w:t>
      </w:r>
    </w:p>
    <w:p w14:paraId="7F6F794B" w14:textId="77777777" w:rsidR="00C62626" w:rsidRDefault="00C62626">
      <w:pPr>
        <w:pStyle w:val="Clause"/>
      </w:pPr>
      <w:bookmarkStart w:id="199" w:name="_Ref481907346"/>
      <w:r>
        <w:t>The major components of the Work are as follows:</w:t>
      </w:r>
      <w:bookmarkEnd w:id="199"/>
    </w:p>
    <w:p w14:paraId="728D3BE3" w14:textId="065E8ED5" w:rsidR="00C62626" w:rsidRDefault="00C62626">
      <w:pPr>
        <w:pStyle w:val="Comment"/>
      </w:pPr>
      <w:r>
        <w:t xml:space="preserve">SPEC NOTE: List the major components of the Work for the </w:t>
      </w:r>
      <w:r w:rsidR="001D4FE5">
        <w:t>contract</w:t>
      </w:r>
      <w:r>
        <w:t xml:space="preserve"> if they are not all evident from the description in </w:t>
      </w:r>
      <w:r>
        <w:fldChar w:fldCharType="begin"/>
      </w:r>
      <w:r>
        <w:instrText xml:space="preserve"> REF _Ref481907333 \r \h  \* MERGEFORMAT </w:instrText>
      </w:r>
      <w:r>
        <w:fldChar w:fldCharType="separate"/>
      </w:r>
      <w:r w:rsidR="005721AF">
        <w:t>D2.1</w:t>
      </w:r>
      <w:r>
        <w:fldChar w:fldCharType="end"/>
      </w:r>
      <w:r>
        <w:t xml:space="preserve">.  Delete </w:t>
      </w:r>
      <w:r>
        <w:fldChar w:fldCharType="begin"/>
      </w:r>
      <w:r>
        <w:instrText xml:space="preserve"> REF _Ref481907346 \r \h  \* MERGEFORMAT </w:instrText>
      </w:r>
      <w:r>
        <w:fldChar w:fldCharType="separate"/>
      </w:r>
      <w:r w:rsidR="005721AF">
        <w:t>D2.2</w:t>
      </w:r>
      <w:r>
        <w:fldChar w:fldCharType="end"/>
      </w:r>
      <w:r>
        <w:t xml:space="preserve"> if all major components of the Work are evident from the description.</w:t>
      </w:r>
    </w:p>
    <w:p w14:paraId="2F3F673B" w14:textId="77777777" w:rsidR="00C62626" w:rsidRDefault="00C62626">
      <w:pPr>
        <w:pStyle w:val="ClauseList"/>
      </w:pPr>
      <w:r>
        <w:t>^</w:t>
      </w:r>
    </w:p>
    <w:p w14:paraId="2E680E56" w14:textId="77777777" w:rsidR="00C62626" w:rsidRDefault="00C62626">
      <w:pPr>
        <w:pStyle w:val="ClauseList"/>
      </w:pPr>
      <w:r>
        <w:t>^</w:t>
      </w:r>
    </w:p>
    <w:p w14:paraId="68FAD327" w14:textId="59CB1429" w:rsidR="005F75F7" w:rsidRDefault="005F75F7" w:rsidP="005F75F7">
      <w:pPr>
        <w:pStyle w:val="Clause"/>
        <w:numPr>
          <w:ilvl w:val="0"/>
          <w:numId w:val="0"/>
        </w:numPr>
        <w:tabs>
          <w:tab w:val="left" w:pos="720"/>
        </w:tabs>
        <w:rPr>
          <w:rStyle w:val="CommentFont"/>
          <w:szCs w:val="20"/>
        </w:rPr>
      </w:pPr>
      <w:r>
        <w:rPr>
          <w:rStyle w:val="CommentFont"/>
          <w:szCs w:val="20"/>
        </w:rPr>
        <w:t xml:space="preserve">SPEC NOTE: Delete </w:t>
      </w:r>
      <w:r>
        <w:rPr>
          <w:rStyle w:val="CommentFont"/>
          <w:szCs w:val="20"/>
        </w:rPr>
        <w:fldChar w:fldCharType="begin"/>
      </w:r>
      <w:r>
        <w:rPr>
          <w:rStyle w:val="CommentFont"/>
          <w:szCs w:val="20"/>
        </w:rPr>
        <w:instrText xml:space="preserve"> REF _Ref428799299 \r \h </w:instrText>
      </w:r>
      <w:r>
        <w:rPr>
          <w:rStyle w:val="CommentFont"/>
          <w:szCs w:val="20"/>
        </w:rPr>
      </w:r>
      <w:r>
        <w:rPr>
          <w:rStyle w:val="CommentFont"/>
          <w:szCs w:val="20"/>
        </w:rPr>
        <w:fldChar w:fldCharType="separate"/>
      </w:r>
      <w:r w:rsidR="005721AF">
        <w:rPr>
          <w:rStyle w:val="CommentFont"/>
          <w:szCs w:val="20"/>
        </w:rPr>
        <w:t>D2.3(a)</w:t>
      </w:r>
      <w:r>
        <w:rPr>
          <w:rStyle w:val="CommentFont"/>
          <w:szCs w:val="20"/>
        </w:rPr>
        <w:fldChar w:fldCharType="end"/>
      </w:r>
      <w:r>
        <w:rPr>
          <w:rStyle w:val="CommentFont"/>
          <w:szCs w:val="20"/>
        </w:rPr>
        <w:t xml:space="preserve"> if not required (buildings less than 500 sq. metres)</w:t>
      </w:r>
    </w:p>
    <w:p w14:paraId="79837E2B" w14:textId="77777777" w:rsidR="005F75F7" w:rsidRDefault="005F75F7" w:rsidP="00103B17">
      <w:pPr>
        <w:pStyle w:val="Clause"/>
      </w:pPr>
      <w:r>
        <w:t>The following shall apply to the Work:</w:t>
      </w:r>
    </w:p>
    <w:p w14:paraId="448C3341" w14:textId="77777777" w:rsidR="005F75F7" w:rsidRDefault="005F75F7" w:rsidP="00D1173E">
      <w:pPr>
        <w:pStyle w:val="ClauseList"/>
        <w:numPr>
          <w:ilvl w:val="3"/>
          <w:numId w:val="14"/>
        </w:numPr>
      </w:pPr>
      <w:bookmarkStart w:id="200" w:name="_Ref428799299"/>
      <w:r>
        <w:t>City of Winnipeg Green Building Policy: New City-Owned Buildings and major additions</w:t>
      </w:r>
      <w:bookmarkEnd w:id="200"/>
      <w:r>
        <w:t xml:space="preserve">; </w:t>
      </w:r>
    </w:p>
    <w:p w14:paraId="5197135D" w14:textId="77777777" w:rsidR="005F75F7" w:rsidRDefault="005F75F7" w:rsidP="005F75F7">
      <w:pPr>
        <w:pStyle w:val="ClauseList"/>
        <w:numPr>
          <w:ilvl w:val="0"/>
          <w:numId w:val="0"/>
        </w:numPr>
        <w:tabs>
          <w:tab w:val="left" w:pos="720"/>
        </w:tabs>
        <w:ind w:left="1296"/>
      </w:pPr>
      <w:hyperlink r:id="rId28" w:history="1">
        <w:r>
          <w:rPr>
            <w:rStyle w:val="Hyperlink"/>
          </w:rPr>
          <w:t>http://clkapps.winnipeg.ca/DMIS/DocExt/ViewDoc.asp?DocumentTypeId=2&amp;DocId=5989</w:t>
        </w:r>
      </w:hyperlink>
    </w:p>
    <w:p w14:paraId="2BCEACF4" w14:textId="77777777" w:rsidR="005F75F7" w:rsidRDefault="005F75F7" w:rsidP="00D1173E">
      <w:pPr>
        <w:pStyle w:val="ClauseList"/>
        <w:numPr>
          <w:ilvl w:val="3"/>
          <w:numId w:val="14"/>
        </w:numPr>
      </w:pPr>
      <w:r>
        <w:t>Universal Design Policy</w:t>
      </w:r>
    </w:p>
    <w:p w14:paraId="32CDE223" w14:textId="77777777" w:rsidR="005F75F7" w:rsidRDefault="005F75F7" w:rsidP="005F75F7">
      <w:pPr>
        <w:pStyle w:val="ClauseList"/>
        <w:numPr>
          <w:ilvl w:val="0"/>
          <w:numId w:val="0"/>
        </w:numPr>
        <w:tabs>
          <w:tab w:val="left" w:pos="720"/>
        </w:tabs>
        <w:ind w:left="1296"/>
      </w:pPr>
      <w:hyperlink r:id="rId29" w:history="1">
        <w:r>
          <w:rPr>
            <w:rStyle w:val="Hyperlink"/>
          </w:rPr>
          <w:t>http://clkapps.winnipeg.ca/DMIS/DocExt/ViewDoc.asp?DocumentTypeId=2&amp;DocId=3604</w:t>
        </w:r>
      </w:hyperlink>
    </w:p>
    <w:p w14:paraId="6D9483E3" w14:textId="55703583" w:rsidR="002535C2" w:rsidRDefault="002535C2" w:rsidP="002535C2">
      <w:pPr>
        <w:pStyle w:val="Comment"/>
      </w:pPr>
      <w:bookmarkStart w:id="201" w:name="_Hlk210031382"/>
      <w:r>
        <w:t xml:space="preserve">SPEC NOTE: Delete </w:t>
      </w:r>
      <w:r>
        <w:fldChar w:fldCharType="begin"/>
      </w:r>
      <w:r>
        <w:instrText xml:space="preserve"> REF _Ref151541456 \r \h </w:instrText>
      </w:r>
      <w:r>
        <w:fldChar w:fldCharType="separate"/>
      </w:r>
      <w:r w:rsidR="005721AF">
        <w:t>D2.4</w:t>
      </w:r>
      <w:r>
        <w:fldChar w:fldCharType="end"/>
      </w:r>
      <w:r>
        <w:t xml:space="preserve"> and </w:t>
      </w:r>
      <w:r>
        <w:fldChar w:fldCharType="begin"/>
      </w:r>
      <w:r>
        <w:instrText xml:space="preserve"> REF _Ref34988980 \r \h </w:instrText>
      </w:r>
      <w:r>
        <w:fldChar w:fldCharType="separate"/>
      </w:r>
      <w:r w:rsidR="005721AF">
        <w:t>B18.4</w:t>
      </w:r>
      <w:r>
        <w:fldChar w:fldCharType="end"/>
      </w:r>
      <w:r>
        <w:t xml:space="preserve"> if NOT stating the funds available. </w:t>
      </w:r>
      <w:r w:rsidRPr="00AF7782">
        <w:t xml:space="preserve">If available funds are </w:t>
      </w:r>
      <w:r>
        <w:rPr>
          <w:b/>
          <w:bCs/>
        </w:rPr>
        <w:t>NOT</w:t>
      </w:r>
      <w:r w:rsidRPr="00AF7782">
        <w:t xml:space="preserve"> listed, a future non-award due to bids exceeding the available funds will violate the various trade agreements (undisclosed evaluation criteria) and the non-award must be approved by the CFO. Please make choice wisely.</w:t>
      </w:r>
      <w:r>
        <w:t xml:space="preserve"> </w:t>
      </w:r>
    </w:p>
    <w:p w14:paraId="75949D03" w14:textId="77777777" w:rsidR="002535C2" w:rsidRDefault="002535C2" w:rsidP="002535C2">
      <w:pPr>
        <w:pStyle w:val="Clause"/>
        <w:numPr>
          <w:ilvl w:val="2"/>
          <w:numId w:val="1"/>
        </w:numPr>
      </w:pPr>
      <w:bookmarkStart w:id="202" w:name="_Ref151541456"/>
      <w:r w:rsidRPr="00B940C6">
        <w:t>The funds available for this contract are $</w:t>
      </w:r>
      <w:r>
        <w:t>^</w:t>
      </w:r>
      <w:r w:rsidRPr="00B940C6">
        <w:t>.</w:t>
      </w:r>
      <w:bookmarkEnd w:id="202"/>
    </w:p>
    <w:p w14:paraId="094649CE" w14:textId="77777777" w:rsidR="00C62626" w:rsidRDefault="00C62626">
      <w:pPr>
        <w:pStyle w:val="CLAUSEHEADING"/>
      </w:pPr>
      <w:bookmarkStart w:id="203" w:name="_Ref482427803"/>
      <w:bookmarkStart w:id="204" w:name="_Ref482427855"/>
      <w:bookmarkStart w:id="205" w:name="_Ref482429177"/>
      <w:bookmarkStart w:id="206" w:name="_Toc482432357"/>
      <w:bookmarkStart w:id="207" w:name="_Toc3968690"/>
      <w:bookmarkStart w:id="208" w:name="_Toc212454125"/>
      <w:bookmarkEnd w:id="201"/>
      <w:r>
        <w:t>Definitions</w:t>
      </w:r>
      <w:bookmarkEnd w:id="203"/>
      <w:bookmarkEnd w:id="204"/>
      <w:bookmarkEnd w:id="205"/>
      <w:bookmarkEnd w:id="206"/>
      <w:bookmarkEnd w:id="207"/>
      <w:bookmarkEnd w:id="208"/>
    </w:p>
    <w:p w14:paraId="688A119D" w14:textId="07FA4A28" w:rsidR="00C62626" w:rsidRDefault="00C62626">
      <w:pPr>
        <w:pStyle w:val="Comment"/>
      </w:pPr>
      <w:r>
        <w:t xml:space="preserve">SPEC NOTE: Include </w:t>
      </w:r>
      <w:r>
        <w:fldChar w:fldCharType="begin"/>
      </w:r>
      <w:r>
        <w:instrText xml:space="preserve"> REF _Ref482429177 \r \h </w:instrText>
      </w:r>
      <w:r>
        <w:fldChar w:fldCharType="separate"/>
      </w:r>
      <w:r w:rsidR="005721AF">
        <w:t>D3</w:t>
      </w:r>
      <w:r>
        <w:fldChar w:fldCharType="end"/>
      </w:r>
      <w:r>
        <w:t xml:space="preserve"> only if it is necessary to define any words, phrases, acronyms or abbreviations used in the </w:t>
      </w:r>
      <w:r w:rsidR="006B4592">
        <w:t>Tender</w:t>
      </w:r>
      <w:r>
        <w:t xml:space="preserve"> with a meaning other than in common English usage or where the definition in </w:t>
      </w:r>
      <w:r w:rsidR="00803A7B">
        <w:t>C</w:t>
      </w:r>
      <w:r>
        <w:t xml:space="preserve">1.1 must be modified. </w:t>
      </w:r>
    </w:p>
    <w:p w14:paraId="13D2B391" w14:textId="77777777" w:rsidR="00C62626" w:rsidRPr="00596CAD" w:rsidRDefault="00C62626">
      <w:pPr>
        <w:pStyle w:val="Clause"/>
      </w:pPr>
      <w:r w:rsidRPr="00596CAD">
        <w:t xml:space="preserve">When used in this </w:t>
      </w:r>
      <w:r w:rsidR="006B4592" w:rsidRPr="00596CAD">
        <w:t>Tender</w:t>
      </w:r>
      <w:r w:rsidRPr="00596CAD">
        <w:t>:</w:t>
      </w:r>
    </w:p>
    <w:p w14:paraId="153F7B00" w14:textId="77777777" w:rsidR="00893CDA" w:rsidRPr="00596CAD" w:rsidRDefault="00893CDA" w:rsidP="00893CDA">
      <w:pPr>
        <w:pStyle w:val="Comment"/>
      </w:pPr>
      <w:r w:rsidRPr="00596CAD">
        <w:t xml:space="preserve">SPEC NOTE: Define any words, phrases, acronyms or abbreviations used in the </w:t>
      </w:r>
      <w:r w:rsidR="006B4592" w:rsidRPr="00596CAD">
        <w:t>Tender</w:t>
      </w:r>
      <w:r w:rsidRPr="00596CAD">
        <w:t xml:space="preserve"> with a meaning other than in common English usage and not defined in </w:t>
      </w:r>
      <w:r w:rsidR="00803A7B" w:rsidRPr="00596CAD">
        <w:t>C</w:t>
      </w:r>
      <w:r w:rsidRPr="00596CAD">
        <w:t>1.1.</w:t>
      </w:r>
    </w:p>
    <w:p w14:paraId="3F5E60C1" w14:textId="77777777" w:rsidR="00B45C31" w:rsidRPr="00596CAD" w:rsidRDefault="00AC2FB0">
      <w:pPr>
        <w:pStyle w:val="ClauseList"/>
      </w:pPr>
      <w:r>
        <w:rPr>
          <w:b/>
          <w:bCs/>
          <w:lang w:val="en-US"/>
        </w:rPr>
        <w:t>“</w:t>
      </w:r>
      <w:r w:rsidR="00B45C31" w:rsidRPr="00596CAD">
        <w:rPr>
          <w:b/>
          <w:bCs/>
          <w:lang w:val="en-US"/>
        </w:rPr>
        <w:t xml:space="preserve">Initial Span” </w:t>
      </w:r>
      <w:r w:rsidR="00B45C31" w:rsidRPr="00596CAD">
        <w:rPr>
          <w:lang w:val="en-US"/>
        </w:rPr>
        <w:t xml:space="preserve">means the number of Working Days bid by the Contractor for Site Occupancy;  </w:t>
      </w:r>
    </w:p>
    <w:p w14:paraId="66A74351" w14:textId="77777777" w:rsidR="00D816E2" w:rsidRPr="00D816E2" w:rsidRDefault="00AC2FB0">
      <w:pPr>
        <w:pStyle w:val="ClauseList"/>
      </w:pPr>
      <w:bookmarkStart w:id="209" w:name="_Ref134521641"/>
      <w:r>
        <w:rPr>
          <w:b/>
          <w:bCs/>
          <w:lang w:val="en-US"/>
        </w:rPr>
        <w:t>“</w:t>
      </w:r>
      <w:r w:rsidR="00B45C31" w:rsidRPr="00596CAD">
        <w:rPr>
          <w:b/>
          <w:bCs/>
          <w:lang w:val="en-US"/>
        </w:rPr>
        <w:t xml:space="preserve">Site Occupancy” </w:t>
      </w:r>
      <w:r w:rsidR="00B45C31" w:rsidRPr="00596CAD">
        <w:rPr>
          <w:lang w:val="en-US"/>
        </w:rPr>
        <w:t>means a system for monitoring and administering progress of the Work. Site Occupancy involves the Contract Administrator setting a completion date for the Work along with a daily Contract administration cost (Site Occupancy cost) for each Working Day the Contractor is able to Work. The Contractor bids the number of anticipated Working Days to complete the Work, and depending on the actual Working Days to complete the Work, there may be a bonus payment or deduction applied to the final payment.</w:t>
      </w:r>
      <w:bookmarkEnd w:id="209"/>
      <w:r w:rsidR="00B45C31" w:rsidRPr="00596CAD">
        <w:rPr>
          <w:lang w:val="en-US"/>
        </w:rPr>
        <w:t xml:space="preserve"> </w:t>
      </w:r>
    </w:p>
    <w:p w14:paraId="39CE70D0" w14:textId="06E2E8D8" w:rsidR="00B45C31" w:rsidRPr="00596CAD" w:rsidRDefault="00B45C31" w:rsidP="00D816E2">
      <w:pPr>
        <w:pStyle w:val="ClauseList"/>
        <w:numPr>
          <w:ilvl w:val="0"/>
          <w:numId w:val="0"/>
        </w:numPr>
        <w:ind w:left="864"/>
      </w:pPr>
      <w:r w:rsidRPr="00596CAD">
        <w:rPr>
          <w:rStyle w:val="CommentFont"/>
        </w:rPr>
        <w:lastRenderedPageBreak/>
        <w:t>SPEC NOTE: delete Initial Span &amp; Site Occupancy definitions if not using Site Occupancy clauses in</w:t>
      </w:r>
      <w:r w:rsidR="00ED5605" w:rsidRPr="00596CAD">
        <w:rPr>
          <w:rStyle w:val="CommentFont"/>
        </w:rPr>
        <w:t xml:space="preserve"> </w:t>
      </w:r>
      <w:r w:rsidR="00D816E2">
        <w:rPr>
          <w:rStyle w:val="CommentFont"/>
        </w:rPr>
        <w:fldChar w:fldCharType="begin"/>
      </w:r>
      <w:r w:rsidR="00D816E2">
        <w:rPr>
          <w:rStyle w:val="CommentFont"/>
        </w:rPr>
        <w:instrText xml:space="preserve"> REF _Ref134521530 \r \h </w:instrText>
      </w:r>
      <w:r w:rsidR="00D816E2">
        <w:rPr>
          <w:rStyle w:val="CommentFont"/>
        </w:rPr>
      </w:r>
      <w:r w:rsidR="00D816E2">
        <w:rPr>
          <w:rStyle w:val="CommentFont"/>
        </w:rPr>
        <w:fldChar w:fldCharType="separate"/>
      </w:r>
      <w:r w:rsidR="005721AF">
        <w:rPr>
          <w:rStyle w:val="CommentFont"/>
        </w:rPr>
        <w:t>D13.4</w:t>
      </w:r>
      <w:r w:rsidR="00D816E2">
        <w:rPr>
          <w:rStyle w:val="CommentFont"/>
        </w:rPr>
        <w:fldChar w:fldCharType="end"/>
      </w:r>
      <w:r w:rsidR="00E12658">
        <w:rPr>
          <w:rStyle w:val="CommentFont"/>
        </w:rPr>
        <w:t xml:space="preserve">, </w:t>
      </w:r>
      <w:r w:rsidR="00E12658">
        <w:rPr>
          <w:rStyle w:val="CommentFont"/>
        </w:rPr>
        <w:fldChar w:fldCharType="begin"/>
      </w:r>
      <w:r w:rsidR="00E12658">
        <w:rPr>
          <w:rStyle w:val="CommentFont"/>
        </w:rPr>
        <w:instrText xml:space="preserve"> REF _Ref134521834 \r \h </w:instrText>
      </w:r>
      <w:r w:rsidR="00E12658">
        <w:rPr>
          <w:rStyle w:val="CommentFont"/>
        </w:rPr>
      </w:r>
      <w:r w:rsidR="00E12658">
        <w:rPr>
          <w:rStyle w:val="CommentFont"/>
        </w:rPr>
        <w:fldChar w:fldCharType="separate"/>
      </w:r>
      <w:r w:rsidR="005721AF">
        <w:rPr>
          <w:rStyle w:val="CommentFont"/>
        </w:rPr>
        <w:t>D16.4</w:t>
      </w:r>
      <w:r w:rsidR="00E12658">
        <w:rPr>
          <w:rStyle w:val="CommentFont"/>
        </w:rPr>
        <w:fldChar w:fldCharType="end"/>
      </w:r>
      <w:r w:rsidR="00D816E2">
        <w:rPr>
          <w:rStyle w:val="CommentFont"/>
        </w:rPr>
        <w:t xml:space="preserve"> and </w:t>
      </w:r>
      <w:r w:rsidR="00D816E2">
        <w:rPr>
          <w:rStyle w:val="CommentFont"/>
        </w:rPr>
        <w:fldChar w:fldCharType="begin"/>
      </w:r>
      <w:r w:rsidR="00D816E2">
        <w:rPr>
          <w:rStyle w:val="CommentFont"/>
        </w:rPr>
        <w:instrText xml:space="preserve"> REF _Ref94776690 \r \h </w:instrText>
      </w:r>
      <w:r w:rsidR="00D816E2">
        <w:rPr>
          <w:rStyle w:val="CommentFont"/>
        </w:rPr>
      </w:r>
      <w:r w:rsidR="00D816E2">
        <w:rPr>
          <w:rStyle w:val="CommentFont"/>
        </w:rPr>
        <w:fldChar w:fldCharType="separate"/>
      </w:r>
      <w:r w:rsidR="005721AF">
        <w:rPr>
          <w:rStyle w:val="CommentFont"/>
        </w:rPr>
        <w:t>D18</w:t>
      </w:r>
      <w:r w:rsidR="00D816E2">
        <w:rPr>
          <w:rStyle w:val="CommentFont"/>
        </w:rPr>
        <w:fldChar w:fldCharType="end"/>
      </w:r>
      <w:r w:rsidRPr="00596CAD">
        <w:rPr>
          <w:rStyle w:val="CommentFont"/>
        </w:rPr>
        <w:t>.</w:t>
      </w:r>
      <w:r w:rsidRPr="00596CAD">
        <w:rPr>
          <w:lang w:val="en-US"/>
        </w:rPr>
        <w:t xml:space="preserve"> </w:t>
      </w:r>
    </w:p>
    <w:p w14:paraId="35A95E2F" w14:textId="77777777" w:rsidR="00C62626" w:rsidRDefault="00C62626">
      <w:pPr>
        <w:pStyle w:val="ClauseList"/>
      </w:pPr>
      <w:r>
        <w:t>”</w:t>
      </w:r>
      <w:r>
        <w:rPr>
          <w:b/>
          <w:bCs/>
        </w:rPr>
        <w:t>^</w:t>
      </w:r>
      <w:r>
        <w:rPr>
          <w:rStyle w:val="CommentFont"/>
          <w:b/>
          <w:bCs/>
        </w:rPr>
        <w:t>term</w:t>
      </w:r>
      <w:r>
        <w:t>” means ^</w:t>
      </w:r>
      <w:r>
        <w:rPr>
          <w:rStyle w:val="CommentFont"/>
        </w:rPr>
        <w:t>definition</w:t>
      </w:r>
      <w:r>
        <w:t>;</w:t>
      </w:r>
    </w:p>
    <w:p w14:paraId="3D8EFDCD" w14:textId="77777777" w:rsidR="00C62626" w:rsidRDefault="00C62626">
      <w:pPr>
        <w:pStyle w:val="ClauseList"/>
      </w:pPr>
      <w:r>
        <w:t>”</w:t>
      </w:r>
      <w:r>
        <w:rPr>
          <w:b/>
          <w:bCs/>
        </w:rPr>
        <w:t>^</w:t>
      </w:r>
      <w:r>
        <w:rPr>
          <w:rStyle w:val="CommentFont"/>
          <w:b/>
          <w:bCs/>
        </w:rPr>
        <w:t>term</w:t>
      </w:r>
      <w:r>
        <w:t>” means ^</w:t>
      </w:r>
      <w:r>
        <w:rPr>
          <w:rStyle w:val="CommentFont"/>
        </w:rPr>
        <w:t>definition</w:t>
      </w:r>
      <w:r>
        <w:t>;</w:t>
      </w:r>
    </w:p>
    <w:p w14:paraId="31AB7B50" w14:textId="77777777" w:rsidR="00C62626" w:rsidRDefault="00C62626">
      <w:pPr>
        <w:pStyle w:val="ClauseList"/>
      </w:pPr>
      <w:r>
        <w:t>”</w:t>
      </w:r>
      <w:r>
        <w:rPr>
          <w:b/>
          <w:bCs/>
        </w:rPr>
        <w:t>^</w:t>
      </w:r>
      <w:r>
        <w:rPr>
          <w:rStyle w:val="CommentFont"/>
          <w:b/>
          <w:bCs/>
        </w:rPr>
        <w:t>term</w:t>
      </w:r>
      <w:r>
        <w:t>” means ^</w:t>
      </w:r>
      <w:r>
        <w:rPr>
          <w:rStyle w:val="CommentFont"/>
        </w:rPr>
        <w:t>definition</w:t>
      </w:r>
      <w:r>
        <w:t>.</w:t>
      </w:r>
    </w:p>
    <w:p w14:paraId="1AA67DBD" w14:textId="77777777" w:rsidR="00C62626" w:rsidRDefault="00C62626">
      <w:pPr>
        <w:pStyle w:val="Clause"/>
      </w:pPr>
      <w:r>
        <w:t xml:space="preserve">Notwithstanding </w:t>
      </w:r>
      <w:r w:rsidR="00803A7B">
        <w:t>C</w:t>
      </w:r>
      <w:r>
        <w:t xml:space="preserve">1.1, when used in this </w:t>
      </w:r>
      <w:r w:rsidR="006B4592">
        <w:t>Tender</w:t>
      </w:r>
      <w:r>
        <w:t>:</w:t>
      </w:r>
    </w:p>
    <w:p w14:paraId="00326EB1" w14:textId="77777777" w:rsidR="00893CDA" w:rsidRDefault="00893CDA" w:rsidP="00893CDA">
      <w:pPr>
        <w:pStyle w:val="Comment"/>
      </w:pPr>
      <w:r>
        <w:t xml:space="preserve">SPEC NOTE: Define any words, phrases, acronyms or abbreviations used in the </w:t>
      </w:r>
      <w:r w:rsidR="006B4592">
        <w:t>Tender</w:t>
      </w:r>
      <w:r>
        <w:t xml:space="preserve"> for which the meaning ascribed in </w:t>
      </w:r>
      <w:r w:rsidR="00803A7B">
        <w:t>C</w:t>
      </w:r>
      <w:r>
        <w:t>1.1 must be modified.</w:t>
      </w:r>
    </w:p>
    <w:p w14:paraId="29CD242A" w14:textId="77777777" w:rsidR="00C62626" w:rsidRDefault="00C62626">
      <w:pPr>
        <w:pStyle w:val="ClauseList"/>
      </w:pPr>
      <w:r>
        <w:t>”</w:t>
      </w:r>
      <w:r>
        <w:rPr>
          <w:b/>
          <w:bCs/>
        </w:rPr>
        <w:t>^</w:t>
      </w:r>
      <w:r>
        <w:rPr>
          <w:rStyle w:val="CommentFont"/>
          <w:b/>
          <w:bCs/>
        </w:rPr>
        <w:t>term</w:t>
      </w:r>
      <w:r>
        <w:t>” means ^</w:t>
      </w:r>
      <w:r>
        <w:rPr>
          <w:rStyle w:val="CommentFont"/>
        </w:rPr>
        <w:t>definition</w:t>
      </w:r>
      <w:r>
        <w:t>;</w:t>
      </w:r>
    </w:p>
    <w:p w14:paraId="3DF12B03" w14:textId="77777777" w:rsidR="00C62626" w:rsidRDefault="00C62626">
      <w:pPr>
        <w:pStyle w:val="ClauseList"/>
      </w:pPr>
      <w:r>
        <w:t>”</w:t>
      </w:r>
      <w:r>
        <w:rPr>
          <w:b/>
          <w:bCs/>
        </w:rPr>
        <w:t>^</w:t>
      </w:r>
      <w:r>
        <w:rPr>
          <w:rStyle w:val="CommentFont"/>
          <w:b/>
          <w:bCs/>
        </w:rPr>
        <w:t>term</w:t>
      </w:r>
      <w:r>
        <w:t>” means ^</w:t>
      </w:r>
      <w:r>
        <w:rPr>
          <w:rStyle w:val="CommentFont"/>
        </w:rPr>
        <w:t>definition</w:t>
      </w:r>
      <w:r>
        <w:t>;</w:t>
      </w:r>
    </w:p>
    <w:p w14:paraId="680BEC74" w14:textId="77777777" w:rsidR="00C62626" w:rsidRDefault="00C62626">
      <w:pPr>
        <w:pStyle w:val="ClauseList"/>
      </w:pPr>
      <w:r>
        <w:t>”</w:t>
      </w:r>
      <w:r>
        <w:rPr>
          <w:b/>
          <w:bCs/>
        </w:rPr>
        <w:t>^</w:t>
      </w:r>
      <w:r>
        <w:rPr>
          <w:rStyle w:val="CommentFont"/>
          <w:b/>
          <w:bCs/>
        </w:rPr>
        <w:t>term</w:t>
      </w:r>
      <w:r>
        <w:t>” means ^</w:t>
      </w:r>
      <w:r>
        <w:rPr>
          <w:rStyle w:val="CommentFont"/>
        </w:rPr>
        <w:t>definition</w:t>
      </w:r>
      <w:r>
        <w:t>;</w:t>
      </w:r>
    </w:p>
    <w:p w14:paraId="2C7AFA3B" w14:textId="77777777" w:rsidR="00C62626" w:rsidRDefault="00C62626">
      <w:pPr>
        <w:pStyle w:val="ClauseList"/>
      </w:pPr>
      <w:r>
        <w:t>”</w:t>
      </w:r>
      <w:r>
        <w:rPr>
          <w:b/>
          <w:bCs/>
        </w:rPr>
        <w:t>^</w:t>
      </w:r>
      <w:r>
        <w:rPr>
          <w:rStyle w:val="CommentFont"/>
          <w:b/>
          <w:bCs/>
        </w:rPr>
        <w:t>term</w:t>
      </w:r>
      <w:r>
        <w:t>” means ^</w:t>
      </w:r>
      <w:r>
        <w:rPr>
          <w:rStyle w:val="CommentFont"/>
        </w:rPr>
        <w:t>definition</w:t>
      </w:r>
      <w:r>
        <w:t>.</w:t>
      </w:r>
    </w:p>
    <w:p w14:paraId="04DE65FB" w14:textId="77777777" w:rsidR="00C62626" w:rsidRDefault="00C62626">
      <w:pPr>
        <w:pStyle w:val="CLAUSEHEADING"/>
      </w:pPr>
      <w:bookmarkStart w:id="210" w:name="_Ref482428021"/>
      <w:bookmarkStart w:id="211" w:name="_Ref482429216"/>
      <w:bookmarkStart w:id="212" w:name="_Toc482432358"/>
      <w:bookmarkStart w:id="213" w:name="_Toc3968691"/>
      <w:bookmarkStart w:id="214" w:name="_Toc212454126"/>
      <w:r>
        <w:t>Contract Administrator</w:t>
      </w:r>
      <w:bookmarkEnd w:id="210"/>
      <w:bookmarkEnd w:id="211"/>
      <w:bookmarkEnd w:id="212"/>
      <w:bookmarkEnd w:id="213"/>
      <w:bookmarkEnd w:id="214"/>
    </w:p>
    <w:p w14:paraId="62FAF8AB" w14:textId="77777777" w:rsidR="00C62626" w:rsidRDefault="00C62626">
      <w:pPr>
        <w:pStyle w:val="Comment"/>
      </w:pPr>
      <w:r>
        <w:t xml:space="preserve">VERSION 1 - Use this version if the Contract Administrator is a company, e.g., consulting firm.  Insert the name of the company and the name, title, telephone number and facsimile number of the individual representing the Contract Administrator.  The individual must be reasonably available throughout the </w:t>
      </w:r>
      <w:r w:rsidR="002A0414">
        <w:t>bidding</w:t>
      </w:r>
      <w:r>
        <w:t xml:space="preserve"> period.  Never name more than one person.</w:t>
      </w:r>
    </w:p>
    <w:p w14:paraId="51229196" w14:textId="77777777" w:rsidR="00C62626" w:rsidRDefault="00C62626">
      <w:pPr>
        <w:pStyle w:val="Clause"/>
      </w:pPr>
      <w:bookmarkStart w:id="215" w:name="_Ref481907464"/>
      <w:r>
        <w:t>The Contract Administrator is ^</w:t>
      </w:r>
      <w:r>
        <w:rPr>
          <w:rStyle w:val="CommentFont"/>
        </w:rPr>
        <w:t>company name</w:t>
      </w:r>
      <w:r>
        <w:t>, represented by:</w:t>
      </w:r>
      <w:bookmarkEnd w:id="215"/>
    </w:p>
    <w:p w14:paraId="3637FCB0" w14:textId="77777777" w:rsidR="00C62626" w:rsidRDefault="00C62626" w:rsidP="00392B77">
      <w:pPr>
        <w:spacing w:before="100"/>
        <w:ind w:left="864"/>
      </w:pPr>
      <w:r>
        <w:t>^</w:t>
      </w:r>
      <w:r>
        <w:rPr>
          <w:rStyle w:val="CommentFont"/>
        </w:rPr>
        <w:t>name</w:t>
      </w:r>
    </w:p>
    <w:p w14:paraId="1CE5B392" w14:textId="77777777" w:rsidR="00C62626" w:rsidRDefault="00C62626" w:rsidP="00392B77">
      <w:pPr>
        <w:ind w:left="864"/>
      </w:pPr>
      <w:r>
        <w:t>^</w:t>
      </w:r>
      <w:r>
        <w:rPr>
          <w:rStyle w:val="CommentFont"/>
        </w:rPr>
        <w:t>title</w:t>
      </w:r>
    </w:p>
    <w:p w14:paraId="3326B464" w14:textId="77777777" w:rsidR="00C62626" w:rsidRDefault="00C62626" w:rsidP="00392B77">
      <w:pPr>
        <w:ind w:left="864"/>
      </w:pPr>
    </w:p>
    <w:p w14:paraId="6EE33DB0" w14:textId="77777777" w:rsidR="00C62626" w:rsidRDefault="00C62626" w:rsidP="00392B77">
      <w:pPr>
        <w:tabs>
          <w:tab w:val="left" w:pos="2340"/>
        </w:tabs>
        <w:spacing w:before="100"/>
        <w:ind w:left="864"/>
      </w:pPr>
      <w:r>
        <w:t>Telephone No.</w:t>
      </w:r>
      <w:r>
        <w:tab/>
        <w:t>204 ^</w:t>
      </w:r>
      <w:r>
        <w:rPr>
          <w:rStyle w:val="CommentFont"/>
        </w:rPr>
        <w:t>tel. no.</w:t>
      </w:r>
    </w:p>
    <w:p w14:paraId="1EC26F38" w14:textId="77777777" w:rsidR="008C0571" w:rsidRDefault="008C0571" w:rsidP="008C0571">
      <w:pPr>
        <w:tabs>
          <w:tab w:val="left" w:pos="2340"/>
        </w:tabs>
        <w:ind w:left="864"/>
      </w:pPr>
      <w:r>
        <w:t>Email Address</w:t>
      </w:r>
      <w:r>
        <w:tab/>
        <w:t>^</w:t>
      </w:r>
      <w:r>
        <w:rPr>
          <w:rStyle w:val="CommentFont"/>
        </w:rPr>
        <w:t>email address.</w:t>
      </w:r>
    </w:p>
    <w:p w14:paraId="24316893" w14:textId="77777777" w:rsidR="00C62626" w:rsidRDefault="00C62626">
      <w:pPr>
        <w:pStyle w:val="Clause"/>
      </w:pPr>
      <w:r>
        <w:t>At the pre-construction meeting, ^</w:t>
      </w:r>
      <w:r>
        <w:rPr>
          <w:rStyle w:val="CommentFont"/>
        </w:rPr>
        <w:t>name</w:t>
      </w:r>
      <w:r>
        <w:t xml:space="preserve"> will identify additional personnel representing the Contract Administrator and their respective roles and responsibilities for the Work.</w:t>
      </w:r>
    </w:p>
    <w:p w14:paraId="16858FD8" w14:textId="77777777" w:rsidR="00C62626" w:rsidRDefault="00C62626">
      <w:pPr>
        <w:pStyle w:val="Comment"/>
      </w:pPr>
      <w:r>
        <w:t xml:space="preserve">VERSION 2 - Use this version if the Contract administrator is an individual, e.g., City employee.  Insert name, title, department name, telephone number and facsimile number of the City employee who is the Contract Administrator.  The Contract Administrator must be reasonably available throughout the </w:t>
      </w:r>
      <w:r w:rsidR="002A0414">
        <w:t>bidding</w:t>
      </w:r>
      <w:r>
        <w:t xml:space="preserve"> period.  Never name more than one person.</w:t>
      </w:r>
    </w:p>
    <w:p w14:paraId="1CEC0D0A" w14:textId="77777777" w:rsidR="00C62626" w:rsidRDefault="00C62626">
      <w:pPr>
        <w:pStyle w:val="Clause"/>
        <w:numPr>
          <w:ilvl w:val="2"/>
          <w:numId w:val="4"/>
        </w:numPr>
      </w:pPr>
      <w:r>
        <w:t>The Contract Administrator is:</w:t>
      </w:r>
    </w:p>
    <w:p w14:paraId="26BCFB9F" w14:textId="77777777" w:rsidR="00C62626" w:rsidRDefault="00C62626" w:rsidP="00392B77">
      <w:pPr>
        <w:spacing w:before="100"/>
        <w:ind w:left="864"/>
      </w:pPr>
      <w:r>
        <w:t>^</w:t>
      </w:r>
      <w:r>
        <w:rPr>
          <w:rStyle w:val="CommentFont"/>
        </w:rPr>
        <w:t>name</w:t>
      </w:r>
    </w:p>
    <w:p w14:paraId="3B0DC513" w14:textId="77777777" w:rsidR="00C62626" w:rsidRDefault="00C62626" w:rsidP="00392B77">
      <w:pPr>
        <w:ind w:left="864"/>
      </w:pPr>
      <w:r>
        <w:t>^</w:t>
      </w:r>
      <w:r>
        <w:rPr>
          <w:rStyle w:val="CommentFont"/>
        </w:rPr>
        <w:t>title</w:t>
      </w:r>
    </w:p>
    <w:p w14:paraId="1A4E3A3A" w14:textId="77777777" w:rsidR="00C62626" w:rsidRDefault="00D935D7" w:rsidP="00392B77">
      <w:pPr>
        <w:tabs>
          <w:tab w:val="left" w:pos="2340"/>
        </w:tabs>
        <w:spacing w:before="100"/>
        <w:ind w:left="864"/>
      </w:pPr>
      <w:r>
        <w:t>Telephone No.</w:t>
      </w:r>
      <w:r>
        <w:tab/>
      </w:r>
      <w:r w:rsidR="00C62626">
        <w:t>204 ^</w:t>
      </w:r>
      <w:r w:rsidR="00C62626">
        <w:rPr>
          <w:rStyle w:val="CommentFont"/>
        </w:rPr>
        <w:t>tel. no.</w:t>
      </w:r>
    </w:p>
    <w:p w14:paraId="461C921F" w14:textId="77777777" w:rsidR="008C0571" w:rsidRDefault="008C0571" w:rsidP="008C0571">
      <w:pPr>
        <w:tabs>
          <w:tab w:val="left" w:pos="2340"/>
        </w:tabs>
        <w:ind w:left="864"/>
      </w:pPr>
      <w:r>
        <w:t>Email Address</w:t>
      </w:r>
      <w:r>
        <w:tab/>
        <w:t>^</w:t>
      </w:r>
      <w:r>
        <w:rPr>
          <w:rStyle w:val="CommentFont"/>
        </w:rPr>
        <w:t>email address.</w:t>
      </w:r>
    </w:p>
    <w:p w14:paraId="511E7AF0" w14:textId="77777777" w:rsidR="00C62626" w:rsidRDefault="00C62626">
      <w:pPr>
        <w:pStyle w:val="Clause"/>
      </w:pPr>
      <w:r>
        <w:t>At the pre-construction meeting, the Contract Administrator will identify additional personnel representing the Contract Administrator and their respective roles and responsibilities for the Work.</w:t>
      </w:r>
    </w:p>
    <w:p w14:paraId="195F3490" w14:textId="77777777" w:rsidR="00C62626" w:rsidRDefault="00C62626">
      <w:pPr>
        <w:pStyle w:val="CLAUSEHEADING"/>
      </w:pPr>
      <w:bookmarkStart w:id="216" w:name="_Toc482432359"/>
      <w:bookmarkStart w:id="217" w:name="_Ref482496812"/>
      <w:bookmarkStart w:id="218" w:name="_Ref482497022"/>
      <w:bookmarkStart w:id="219" w:name="_Ref482497592"/>
      <w:bookmarkStart w:id="220" w:name="_Toc3968692"/>
      <w:bookmarkStart w:id="221" w:name="_Toc212454127"/>
      <w:r>
        <w:t>Contractor's Supervisor</w:t>
      </w:r>
      <w:bookmarkEnd w:id="216"/>
      <w:bookmarkEnd w:id="217"/>
      <w:bookmarkEnd w:id="218"/>
      <w:bookmarkEnd w:id="219"/>
      <w:bookmarkEnd w:id="220"/>
      <w:bookmarkEnd w:id="221"/>
    </w:p>
    <w:p w14:paraId="747036F3" w14:textId="77777777" w:rsidR="00C62626" w:rsidRDefault="00C62626">
      <w:pPr>
        <w:pStyle w:val="Clause"/>
      </w:pPr>
      <w:r>
        <w:t>At the pre-construction meeting, the Contractor shall identify</w:t>
      </w:r>
      <w:r w:rsidR="00FC0130">
        <w:t xml:space="preserve"> their </w:t>
      </w:r>
      <w:r>
        <w:t>designated supervisor and any additional personnel representing the Contractor and their respective roles and responsibilities for the Work.</w:t>
      </w:r>
    </w:p>
    <w:p w14:paraId="344783B0" w14:textId="77777777" w:rsidR="00C62626" w:rsidRDefault="00C62626">
      <w:pPr>
        <w:pStyle w:val="CLAUSEHEADING"/>
      </w:pPr>
      <w:bookmarkStart w:id="222" w:name="_Toc482432361"/>
      <w:bookmarkStart w:id="223" w:name="_Ref482496817"/>
      <w:bookmarkStart w:id="224" w:name="_Ref482497028"/>
      <w:bookmarkStart w:id="225" w:name="_Ref482497610"/>
      <w:bookmarkStart w:id="226" w:name="_Toc3968694"/>
      <w:bookmarkStart w:id="227" w:name="_Toc212454128"/>
      <w:r>
        <w:lastRenderedPageBreak/>
        <w:t>Furnishing of Documents</w:t>
      </w:r>
      <w:bookmarkEnd w:id="222"/>
      <w:bookmarkEnd w:id="223"/>
      <w:bookmarkEnd w:id="224"/>
      <w:bookmarkEnd w:id="225"/>
      <w:bookmarkEnd w:id="226"/>
      <w:bookmarkEnd w:id="227"/>
    </w:p>
    <w:p w14:paraId="3693C16B" w14:textId="050FB69F" w:rsidR="00C62626" w:rsidRDefault="00960817">
      <w:pPr>
        <w:pStyle w:val="Clause"/>
      </w:pPr>
      <w:r>
        <w:t>Upon award of the Contract, the Contractor will be provided with ‘issued for construction’ Contract Documents electronically, including Drawings in PDF forma</w:t>
      </w:r>
      <w:r w:rsidR="009936C8">
        <w:t>t</w:t>
      </w:r>
      <w:r>
        <w:t xml:space="preserve"> only.</w:t>
      </w:r>
    </w:p>
    <w:p w14:paraId="5D6FEE7A" w14:textId="77777777" w:rsidR="00C62626" w:rsidRDefault="00C62626">
      <w:pPr>
        <w:pStyle w:val="SUBHEADING"/>
      </w:pPr>
      <w:bookmarkStart w:id="228" w:name="_Toc482432362"/>
      <w:bookmarkStart w:id="229" w:name="_Toc3968695"/>
      <w:bookmarkStart w:id="230" w:name="_Toc212454129"/>
      <w:r>
        <w:t>Submissions</w:t>
      </w:r>
      <w:bookmarkEnd w:id="228"/>
      <w:bookmarkEnd w:id="229"/>
      <w:bookmarkEnd w:id="230"/>
    </w:p>
    <w:p w14:paraId="2A1C9889" w14:textId="77777777" w:rsidR="004D4F41" w:rsidRDefault="004D4F41" w:rsidP="004D4F41">
      <w:pPr>
        <w:pStyle w:val="CLAUSEHEADING"/>
      </w:pPr>
      <w:bookmarkStart w:id="231" w:name="_Toc72812509"/>
      <w:bookmarkStart w:id="232" w:name="_Toc138065457"/>
      <w:bookmarkStart w:id="233" w:name="_Ref151366153"/>
      <w:bookmarkStart w:id="234" w:name="_Toc151368538"/>
      <w:bookmarkStart w:id="235" w:name="_Ref151370325"/>
      <w:bookmarkStart w:id="236" w:name="_Toc212454130"/>
      <w:r>
        <w:t>Authority to Carry on Business</w:t>
      </w:r>
      <w:bookmarkEnd w:id="231"/>
      <w:bookmarkEnd w:id="232"/>
      <w:bookmarkEnd w:id="233"/>
      <w:bookmarkEnd w:id="234"/>
      <w:bookmarkEnd w:id="235"/>
      <w:bookmarkEnd w:id="236"/>
    </w:p>
    <w:p w14:paraId="26148DEC" w14:textId="77777777" w:rsidR="004D4F41" w:rsidRDefault="004D4F41" w:rsidP="004D4F41">
      <w:pPr>
        <w:pStyle w:val="Clause"/>
      </w:pPr>
      <w:r w:rsidRPr="00D4067B">
        <w:t>The Contractor shall be in good standing under The Corporations Act (Manitoba), or properly registered under The Business Names Registration Act (Manitoba), or otherwise properly registered, licensed or permitted by law to carry on business in Manitoba, or if the Contractor does not carry on business in Manitoba, in the jurisdiction where the Contractor does carry on business, throughout the term of the Contract, and shall provide the Contract Administrator with evidence thereof upon request.</w:t>
      </w:r>
    </w:p>
    <w:p w14:paraId="7D955B84" w14:textId="77777777" w:rsidR="000F15D5" w:rsidRDefault="000F15D5" w:rsidP="000F15D5">
      <w:pPr>
        <w:pStyle w:val="CLAUSEHEADING"/>
      </w:pPr>
      <w:bookmarkStart w:id="237" w:name="_Ref90802675"/>
      <w:bookmarkStart w:id="238" w:name="_Toc212454131"/>
      <w:bookmarkStart w:id="239" w:name="_Ref482429506"/>
      <w:bookmarkStart w:id="240" w:name="_Ref482430243"/>
      <w:bookmarkStart w:id="241" w:name="_Toc482432363"/>
      <w:bookmarkStart w:id="242" w:name="_Toc3968696"/>
      <w:r>
        <w:t>Safe Work Plan</w:t>
      </w:r>
      <w:bookmarkEnd w:id="237"/>
      <w:bookmarkEnd w:id="238"/>
    </w:p>
    <w:p w14:paraId="65E4CD6A" w14:textId="1FFB328B" w:rsidR="000F15D5" w:rsidRDefault="000F15D5" w:rsidP="000F15D5">
      <w:pPr>
        <w:pStyle w:val="Clause"/>
      </w:pPr>
      <w:r>
        <w:t>The Contractor shall provide the Contract Administrator with a Safe Work Plan at least five (5) Business Days prior to the commencement of any Work on the Site</w:t>
      </w:r>
      <w:r w:rsidR="00010BE5">
        <w:t>.</w:t>
      </w:r>
    </w:p>
    <w:p w14:paraId="15A93C18" w14:textId="77777777" w:rsidR="000F15D5" w:rsidRDefault="000F15D5" w:rsidP="000F15D5">
      <w:pPr>
        <w:pStyle w:val="Clause"/>
      </w:pPr>
      <w:r>
        <w:t>The Safe Work Plan sh</w:t>
      </w:r>
      <w:r w:rsidR="00A73854">
        <w:t>ould</w:t>
      </w:r>
      <w:r>
        <w:t xml:space="preserve"> be prepared and submitted in the format shown in the City’s </w:t>
      </w:r>
      <w:r>
        <w:rPr>
          <w:rFonts w:cs="Arial"/>
        </w:rPr>
        <w:t>template which is</w:t>
      </w:r>
      <w:r>
        <w:t xml:space="preserve"> available on the Information Connection page at The City of Winnipeg, Corporate Finance, </w:t>
      </w:r>
      <w:r w:rsidR="00E137C6">
        <w:t>Purchasing</w:t>
      </w:r>
      <w:r w:rsidR="00CE30DA">
        <w:t xml:space="preserve"> </w:t>
      </w:r>
      <w:r w:rsidR="007B7310">
        <w:t>Division</w:t>
      </w:r>
      <w:r w:rsidR="009C76B2">
        <w:t xml:space="preserve"> web</w:t>
      </w:r>
      <w:r>
        <w:t xml:space="preserve">site at </w:t>
      </w:r>
      <w:bookmarkStart w:id="243" w:name="_Hlk194308453"/>
      <w:r w:rsidR="00AC2FB0">
        <w:fldChar w:fldCharType="begin"/>
      </w:r>
      <w:r w:rsidR="00AC2FB0">
        <w:instrText xml:space="preserve"> HYPERLINK "http://www.winnipeg.ca/matmgt/Safety/default.stm" </w:instrText>
      </w:r>
      <w:r w:rsidR="00AC2FB0">
        <w:fldChar w:fldCharType="separate"/>
      </w:r>
      <w:r w:rsidR="00C528AE" w:rsidRPr="0084503B">
        <w:rPr>
          <w:rStyle w:val="Hyperlink"/>
        </w:rPr>
        <w:t>http://www.winnipeg.ca/matmgt/Safety/default.stm</w:t>
      </w:r>
      <w:r w:rsidR="00AC2FB0">
        <w:rPr>
          <w:rStyle w:val="Hyperlink"/>
        </w:rPr>
        <w:fldChar w:fldCharType="end"/>
      </w:r>
      <w:r w:rsidR="002032DC">
        <w:t xml:space="preserve"> </w:t>
      </w:r>
      <w:bookmarkEnd w:id="243"/>
    </w:p>
    <w:p w14:paraId="18731D5E" w14:textId="227960BD" w:rsidR="00406FE2" w:rsidRDefault="00406FE2" w:rsidP="00406FE2">
      <w:pPr>
        <w:pStyle w:val="Comment"/>
      </w:pPr>
      <w:r>
        <w:t xml:space="preserve">SPEC NOTE: Delete </w:t>
      </w:r>
      <w:r>
        <w:fldChar w:fldCharType="begin"/>
      </w:r>
      <w:r>
        <w:instrText xml:space="preserve"> REF _Ref19777689 \r \h </w:instrText>
      </w:r>
      <w:r>
        <w:fldChar w:fldCharType="separate"/>
      </w:r>
      <w:r w:rsidR="005721AF">
        <w:t>D8.3</w:t>
      </w:r>
      <w:r>
        <w:fldChar w:fldCharType="end"/>
      </w:r>
      <w:r>
        <w:t xml:space="preserve"> if deleting the COR requirements specified under </w:t>
      </w:r>
      <w:r>
        <w:fldChar w:fldCharType="begin"/>
      </w:r>
      <w:r>
        <w:instrText xml:space="preserve"> REF _Ref511031028 \r \h </w:instrText>
      </w:r>
      <w:r>
        <w:fldChar w:fldCharType="separate"/>
      </w:r>
      <w:r w:rsidR="005721AF">
        <w:t>B13</w:t>
      </w:r>
      <w:r>
        <w:fldChar w:fldCharType="end"/>
      </w:r>
      <w:r>
        <w:t xml:space="preserve"> Qualifications.</w:t>
      </w:r>
    </w:p>
    <w:p w14:paraId="133A5EEA" w14:textId="2F58982B" w:rsidR="00406FE2" w:rsidRPr="008E74EB" w:rsidRDefault="00406FE2" w:rsidP="00406FE2">
      <w:pPr>
        <w:pStyle w:val="Clause"/>
      </w:pPr>
      <w:bookmarkStart w:id="244" w:name="_Ref19777689"/>
      <w:r w:rsidRPr="00D76768">
        <w:t xml:space="preserve">Notwithstanding </w:t>
      </w:r>
      <w:r w:rsidR="00120441">
        <w:fldChar w:fldCharType="begin"/>
      </w:r>
      <w:r w:rsidR="00120441">
        <w:instrText xml:space="preserve"> REF _Ref477423052 \r \h </w:instrText>
      </w:r>
      <w:r w:rsidR="00120441">
        <w:fldChar w:fldCharType="separate"/>
      </w:r>
      <w:r w:rsidR="005721AF">
        <w:t>B13.4</w:t>
      </w:r>
      <w:r w:rsidR="00120441">
        <w:fldChar w:fldCharType="end"/>
      </w:r>
      <w:r w:rsidR="00120441">
        <w:t xml:space="preserve"> </w:t>
      </w:r>
      <w:r w:rsidRPr="00D76768">
        <w:t>at any time during the term of the Contract, the City may, at</w:t>
      </w:r>
      <w:r w:rsidR="005D5B2B">
        <w:t xml:space="preserve"> their </w:t>
      </w:r>
      <w:r w:rsidRPr="00D76768">
        <w:t>sole discretion and acting reasonably, require an updated COR Certificate or Annual Letter of good Standing.  A Contractor, who fails to provide a satisfactory COR Certificate or Annual Letter of good Standing, will not be permitted to continue to perform any Work.</w:t>
      </w:r>
      <w:bookmarkEnd w:id="244"/>
    </w:p>
    <w:p w14:paraId="41580096" w14:textId="77777777" w:rsidR="000F15D5" w:rsidRDefault="000F15D5" w:rsidP="000F15D5">
      <w:pPr>
        <w:pStyle w:val="CLAUSEHEADING"/>
      </w:pPr>
      <w:bookmarkStart w:id="245" w:name="_Ref481909402"/>
      <w:bookmarkStart w:id="246" w:name="_Toc482432364"/>
      <w:bookmarkStart w:id="247" w:name="_Ref482496822"/>
      <w:bookmarkStart w:id="248" w:name="_Ref482497032"/>
      <w:bookmarkStart w:id="249" w:name="_Ref482497615"/>
      <w:bookmarkStart w:id="250" w:name="_Toc3968697"/>
      <w:bookmarkStart w:id="251" w:name="_Ref149381556"/>
      <w:bookmarkStart w:id="252" w:name="_Ref535325067"/>
      <w:bookmarkStart w:id="253" w:name="_Toc212454132"/>
      <w:r>
        <w:t>I</w:t>
      </w:r>
      <w:bookmarkEnd w:id="245"/>
      <w:r>
        <w:t>nsurance</w:t>
      </w:r>
      <w:bookmarkEnd w:id="246"/>
      <w:bookmarkEnd w:id="247"/>
      <w:bookmarkEnd w:id="248"/>
      <w:bookmarkEnd w:id="249"/>
      <w:bookmarkEnd w:id="250"/>
      <w:bookmarkEnd w:id="251"/>
      <w:bookmarkEnd w:id="252"/>
      <w:bookmarkEnd w:id="253"/>
    </w:p>
    <w:p w14:paraId="681B6291" w14:textId="627E9F88" w:rsidR="007D35E0" w:rsidRDefault="007D35E0" w:rsidP="001E06E1">
      <w:pPr>
        <w:pStyle w:val="Comment"/>
      </w:pPr>
      <w:r w:rsidRPr="001B1B2B">
        <w:t>SPEC NOTE:  Where 3</w:t>
      </w:r>
      <w:r w:rsidRPr="001B1B2B">
        <w:rPr>
          <w:vertAlign w:val="superscript"/>
        </w:rPr>
        <w:t>rd</w:t>
      </w:r>
      <w:r w:rsidRPr="001B1B2B">
        <w:t xml:space="preserve"> Party Funding is confirmed, consult with the Insurance Branch</w:t>
      </w:r>
      <w:r w:rsidR="00BF668D">
        <w:t xml:space="preserve"> </w:t>
      </w:r>
      <w:hyperlink r:id="rId30" w:history="1">
        <w:r w:rsidR="00BF668D" w:rsidRPr="0065028C">
          <w:rPr>
            <w:rStyle w:val="Hyperlink"/>
          </w:rPr>
          <w:t>insurance@winnipeg.ca</w:t>
        </w:r>
      </w:hyperlink>
      <w:r w:rsidR="00BF668D">
        <w:t xml:space="preserve"> </w:t>
      </w:r>
      <w:r w:rsidRPr="001B1B2B">
        <w:t xml:space="preserve"> for additional wording for wrap-up, builders’ risk etc. to be included in </w:t>
      </w:r>
      <w:r>
        <w:fldChar w:fldCharType="begin"/>
      </w:r>
      <w:r>
        <w:instrText xml:space="preserve"> REF _Ref149381556 \r \h </w:instrText>
      </w:r>
      <w:r>
        <w:fldChar w:fldCharType="separate"/>
      </w:r>
      <w:r w:rsidR="005721AF">
        <w:t>D9</w:t>
      </w:r>
      <w:r>
        <w:fldChar w:fldCharType="end"/>
      </w:r>
      <w:r w:rsidRPr="001B1B2B">
        <w:t>.</w:t>
      </w:r>
    </w:p>
    <w:p w14:paraId="7DA139FA" w14:textId="308468DB" w:rsidR="000F15D5" w:rsidRDefault="000F15D5" w:rsidP="000F15D5">
      <w:pPr>
        <w:pStyle w:val="Clause"/>
      </w:pPr>
      <w:bookmarkStart w:id="254" w:name="_Ref481908764"/>
      <w:r>
        <w:t xml:space="preserve">The Contractor shall provide and maintain </w:t>
      </w:r>
      <w:r w:rsidR="009936C8">
        <w:t>the</w:t>
      </w:r>
      <w:r>
        <w:t xml:space="preserve"> insurance coverage</w:t>
      </w:r>
      <w:bookmarkEnd w:id="254"/>
      <w:r w:rsidR="003E73A2">
        <w:t>:</w:t>
      </w:r>
    </w:p>
    <w:p w14:paraId="2D3A1BD7" w14:textId="3ABCB23A" w:rsidR="000F15D5" w:rsidRDefault="000F15D5" w:rsidP="000F15D5">
      <w:pPr>
        <w:pStyle w:val="Comment"/>
      </w:pPr>
      <w:r>
        <w:t>SPEC NOTE:</w:t>
      </w:r>
      <w:r w:rsidR="009936C8">
        <w:t xml:space="preserve"> Notwithstanding clauses will need to be added here. </w:t>
      </w:r>
      <w:r>
        <w:t xml:space="preserve"> </w:t>
      </w:r>
      <w:r w:rsidR="001E6B03">
        <w:t xml:space="preserve">In consultation with the Insurance Branch, </w:t>
      </w:r>
      <w:r>
        <w:t>Increase the amount of liability coverage</w:t>
      </w:r>
      <w:r w:rsidR="00FC02A8">
        <w:t xml:space="preserve"> </w:t>
      </w:r>
      <w:r>
        <w:t>if required for the Work.  Typically, $2,000,000 is adequate, however, on higher-risk contracts, a higher amount may be determined to be more appropriate by the Department.</w:t>
      </w:r>
    </w:p>
    <w:p w14:paraId="7D0E14E3" w14:textId="49A702E2" w:rsidR="003E73A2" w:rsidRDefault="00E13DA0" w:rsidP="003E73A2">
      <w:pPr>
        <w:pStyle w:val="ClauseList"/>
      </w:pPr>
      <w:bookmarkStart w:id="255" w:name="_Ref151872157"/>
      <w:r>
        <w:t>commercial general liability insurance, in the amount of at least two million dollars ($2,000,000.00) inclusive, with The City of Winnipeg added as an additional insured, with a cross-liability clause, contractual liability, unlicensed motor vehicle liability (contractor’s equipment), non-owned automobile liability and p</w:t>
      </w:r>
      <w:r w:rsidRPr="00A77743">
        <w:t>roducts and completed operations</w:t>
      </w:r>
      <w:r>
        <w:t xml:space="preserve"> endorsement, to remain in place at all times during the performance of the Work and throughout the Warranty period;</w:t>
      </w:r>
    </w:p>
    <w:p w14:paraId="204442AD" w14:textId="77777777" w:rsidR="003E73A2" w:rsidRPr="003E53A9" w:rsidRDefault="003E73A2" w:rsidP="003E73A2">
      <w:pPr>
        <w:pStyle w:val="ClauseList"/>
      </w:pPr>
      <w:bookmarkStart w:id="256" w:name="_Ref73239376"/>
      <w:r w:rsidRPr="003E53A9">
        <w:t>if applicable, Automobile Liability Insurance covering all motor vehicles, owned and  operated and used or to be used by the Con</w:t>
      </w:r>
      <w:r>
        <w:t>tractor</w:t>
      </w:r>
      <w:r w:rsidRPr="003E53A9">
        <w:t xml:space="preserve"> directly or indirectly in the performance of the </w:t>
      </w:r>
      <w:r>
        <w:t>Work</w:t>
      </w:r>
      <w:r w:rsidRPr="003E53A9">
        <w:t>.  The Limit of Liability shall not be less than $2,000,000 inclusive for loss or damage including personal injuries and death resulting from any one accident or occurrence.</w:t>
      </w:r>
    </w:p>
    <w:bookmarkEnd w:id="256"/>
    <w:p w14:paraId="75BEA436" w14:textId="77777777" w:rsidR="003E73A2" w:rsidRDefault="003E73A2" w:rsidP="003E73A2">
      <w:pPr>
        <w:pStyle w:val="ClauseList"/>
      </w:pPr>
      <w:r>
        <w:t>an all risks Installation Floater carrying adequate limits to cover all machinery, equipment, supplies and/or materials intended to enter into and form part of any installation.</w:t>
      </w:r>
    </w:p>
    <w:bookmarkEnd w:id="255"/>
    <w:p w14:paraId="73DF4218" w14:textId="77777777" w:rsidR="004D42EE" w:rsidRDefault="004D42EE" w:rsidP="004D42EE">
      <w:pPr>
        <w:pStyle w:val="Comment"/>
      </w:pPr>
      <w:r>
        <w:lastRenderedPageBreak/>
        <w:t>SPEC NOTE:  Complex projects should be vetted through the Insurance Branch, as unique project specific requirements may be necessary.  Example of possible additions:  Certificate to state “operations to include blasting” or “operations to include /hazardous material handling” if as an example underground fuel tanks were being removed from the property.</w:t>
      </w:r>
    </w:p>
    <w:p w14:paraId="5C65B225" w14:textId="77777777" w:rsidR="003E73A2" w:rsidRDefault="003E73A2" w:rsidP="003E73A2">
      <w:pPr>
        <w:pStyle w:val="Clause"/>
        <w:numPr>
          <w:ilvl w:val="2"/>
          <w:numId w:val="1"/>
        </w:numPr>
      </w:pPr>
      <w:bookmarkStart w:id="257" w:name="_Hlk213420337"/>
      <w:r>
        <w:t>Deductibles shall be borne by the Contractor.</w:t>
      </w:r>
    </w:p>
    <w:p w14:paraId="44701D38" w14:textId="77777777" w:rsidR="003E73A2" w:rsidRDefault="003E73A2" w:rsidP="003E73A2">
      <w:pPr>
        <w:pStyle w:val="Clause"/>
        <w:numPr>
          <w:ilvl w:val="2"/>
          <w:numId w:val="1"/>
        </w:numPr>
      </w:pPr>
      <w:r>
        <w:t>All policies shall be taken out with insurers licensed to carry on business in the Province of Manitoba.</w:t>
      </w:r>
    </w:p>
    <w:p w14:paraId="0986B98E" w14:textId="47E9A602" w:rsidR="00081C81" w:rsidRDefault="00081C81" w:rsidP="00081C81">
      <w:pPr>
        <w:pStyle w:val="Clause"/>
        <w:numPr>
          <w:ilvl w:val="2"/>
          <w:numId w:val="1"/>
        </w:numPr>
      </w:pPr>
      <w:r>
        <w:t>The Contractor shall provide:</w:t>
      </w:r>
    </w:p>
    <w:p w14:paraId="108944BF" w14:textId="77777777" w:rsidR="00081C81" w:rsidRDefault="00081C81" w:rsidP="00081C81">
      <w:pPr>
        <w:pStyle w:val="ClauseList"/>
        <w:numPr>
          <w:ilvl w:val="3"/>
          <w:numId w:val="1"/>
        </w:numPr>
      </w:pPr>
      <w:r>
        <w:t>The certificate of insurance, in a form satisfactory to the Supervisor of Insurance, to:</w:t>
      </w:r>
    </w:p>
    <w:p w14:paraId="7D1F03C9" w14:textId="77777777" w:rsidR="00081C81" w:rsidRDefault="00081C81" w:rsidP="00081C81">
      <w:pPr>
        <w:pStyle w:val="ClauseList"/>
        <w:numPr>
          <w:ilvl w:val="0"/>
          <w:numId w:val="0"/>
        </w:numPr>
        <w:ind w:left="1296"/>
      </w:pPr>
    </w:p>
    <w:p w14:paraId="29E14343" w14:textId="77777777" w:rsidR="00081C81" w:rsidRDefault="00081C81" w:rsidP="00081C81">
      <w:pPr>
        <w:pStyle w:val="ClauseList"/>
        <w:numPr>
          <w:ilvl w:val="0"/>
          <w:numId w:val="0"/>
        </w:numPr>
        <w:spacing w:before="0"/>
        <w:ind w:left="1354" w:hanging="58"/>
      </w:pPr>
      <w:r>
        <w:t>The City of Winnipeg</w:t>
      </w:r>
    </w:p>
    <w:p w14:paraId="41DE23F4" w14:textId="77777777" w:rsidR="00081C81" w:rsidRDefault="00081C81" w:rsidP="00081C81">
      <w:pPr>
        <w:pStyle w:val="ClauseList"/>
        <w:numPr>
          <w:ilvl w:val="0"/>
          <w:numId w:val="0"/>
        </w:numPr>
        <w:spacing w:before="0"/>
        <w:ind w:left="1354" w:hanging="58"/>
      </w:pPr>
      <w:r>
        <w:t>Risk Management</w:t>
      </w:r>
    </w:p>
    <w:p w14:paraId="02160D7A" w14:textId="77777777" w:rsidR="00081C81" w:rsidRDefault="00081C81" w:rsidP="00081C81">
      <w:pPr>
        <w:pStyle w:val="ClauseList"/>
        <w:numPr>
          <w:ilvl w:val="0"/>
          <w:numId w:val="0"/>
        </w:numPr>
        <w:spacing w:before="0"/>
        <w:ind w:left="1354" w:hanging="58"/>
      </w:pPr>
      <w:r>
        <w:t>Insurance Section</w:t>
      </w:r>
    </w:p>
    <w:p w14:paraId="230FBFE3" w14:textId="77777777" w:rsidR="00081C81" w:rsidRDefault="00081C81" w:rsidP="00081C81">
      <w:pPr>
        <w:pStyle w:val="ClauseList"/>
        <w:numPr>
          <w:ilvl w:val="0"/>
          <w:numId w:val="0"/>
        </w:numPr>
        <w:spacing w:before="0"/>
        <w:ind w:left="1354" w:hanging="58"/>
      </w:pPr>
      <w:r>
        <w:t>185 King Street, 3</w:t>
      </w:r>
      <w:r w:rsidRPr="001B4A79">
        <w:rPr>
          <w:vertAlign w:val="superscript"/>
        </w:rPr>
        <w:t>rd</w:t>
      </w:r>
      <w:r>
        <w:t xml:space="preserve"> Floor</w:t>
      </w:r>
    </w:p>
    <w:p w14:paraId="2E4134A5" w14:textId="77777777" w:rsidR="00081C81" w:rsidRDefault="00081C81" w:rsidP="00081C81">
      <w:pPr>
        <w:pStyle w:val="ClauseList"/>
        <w:numPr>
          <w:ilvl w:val="0"/>
          <w:numId w:val="0"/>
        </w:numPr>
        <w:spacing w:before="0"/>
        <w:ind w:left="1354" w:hanging="58"/>
      </w:pPr>
      <w:r>
        <w:t>Winnipeg, MB R3B 1J1</w:t>
      </w:r>
    </w:p>
    <w:p w14:paraId="168D6BDF" w14:textId="77777777" w:rsidR="00081C81" w:rsidRDefault="00081C81" w:rsidP="00081C81">
      <w:pPr>
        <w:pStyle w:val="ClauseList"/>
        <w:numPr>
          <w:ilvl w:val="0"/>
          <w:numId w:val="0"/>
        </w:numPr>
        <w:spacing w:before="0"/>
        <w:ind w:left="1354" w:hanging="58"/>
      </w:pPr>
    </w:p>
    <w:p w14:paraId="4A6FF9E4" w14:textId="77777777" w:rsidR="00081C81" w:rsidRDefault="00081C81" w:rsidP="00081C81">
      <w:pPr>
        <w:pStyle w:val="ClauseList"/>
        <w:numPr>
          <w:ilvl w:val="3"/>
          <w:numId w:val="1"/>
        </w:numPr>
      </w:pPr>
      <w:r>
        <w:t>The Contract Administrator with a copy of the certificate of insurance.</w:t>
      </w:r>
    </w:p>
    <w:p w14:paraId="44D27C4A" w14:textId="77777777" w:rsidR="00081C81" w:rsidRDefault="00081C81" w:rsidP="00081C81">
      <w:pPr>
        <w:pStyle w:val="ClauseList"/>
        <w:numPr>
          <w:ilvl w:val="0"/>
          <w:numId w:val="0"/>
        </w:numPr>
        <w:spacing w:before="0"/>
        <w:ind w:left="1354" w:hanging="58"/>
      </w:pPr>
    </w:p>
    <w:p w14:paraId="59F70244" w14:textId="77777777" w:rsidR="00081C81" w:rsidRDefault="00081C81" w:rsidP="00081C81">
      <w:pPr>
        <w:pStyle w:val="ClauseList"/>
        <w:numPr>
          <w:ilvl w:val="0"/>
          <w:numId w:val="0"/>
        </w:numPr>
        <w:spacing w:before="0"/>
        <w:ind w:left="1260"/>
      </w:pPr>
      <w:r>
        <w:t>At least two (2) Business Days of notification of the award of the Contract prior to the commencement of any Work on the Site.</w:t>
      </w:r>
    </w:p>
    <w:p w14:paraId="39B66697" w14:textId="77777777" w:rsidR="003E73A2" w:rsidRDefault="003E73A2" w:rsidP="003E73A2">
      <w:pPr>
        <w:pStyle w:val="Clause"/>
        <w:numPr>
          <w:ilvl w:val="2"/>
          <w:numId w:val="1"/>
        </w:numPr>
      </w:pPr>
      <w:r>
        <w:t xml:space="preserve">The Contractor shall not cancel, materially alter, or cause each policy to lapse without providing at least thirty (30) Calendar Days prior written notice to the </w:t>
      </w:r>
      <w:r w:rsidRPr="00C51486">
        <w:t>Supervisor of Insurance.</w:t>
      </w:r>
    </w:p>
    <w:p w14:paraId="04FFD8F8" w14:textId="77777777" w:rsidR="003E73A2" w:rsidRDefault="003E73A2" w:rsidP="003E73A2">
      <w:pPr>
        <w:pStyle w:val="Comment"/>
        <w:keepNext w:val="0"/>
      </w:pPr>
      <w:r>
        <w:t>SPEC NOTE: On large projects designated by the Insurance Branch, the City may elect to provide, or have the Contractor provide, Construction Wrap-Up Insurance for the Work.  In such cases, a statement to that effect shall replace these clauses.</w:t>
      </w:r>
    </w:p>
    <w:p w14:paraId="66A5D2A8" w14:textId="77777777" w:rsidR="00C62626" w:rsidRDefault="00037839">
      <w:pPr>
        <w:pStyle w:val="CLAUSEHEADING"/>
      </w:pPr>
      <w:bookmarkStart w:id="258" w:name="_Ref90961759"/>
      <w:bookmarkStart w:id="259" w:name="_Toc212454133"/>
      <w:bookmarkEnd w:id="257"/>
      <w:r>
        <w:t xml:space="preserve">Contract </w:t>
      </w:r>
      <w:r w:rsidR="00C62626">
        <w:t>Security</w:t>
      </w:r>
      <w:bookmarkEnd w:id="239"/>
      <w:bookmarkEnd w:id="240"/>
      <w:bookmarkEnd w:id="241"/>
      <w:bookmarkEnd w:id="242"/>
      <w:bookmarkEnd w:id="258"/>
      <w:bookmarkEnd w:id="259"/>
    </w:p>
    <w:p w14:paraId="028F699A" w14:textId="77777777" w:rsidR="00037839" w:rsidRPr="00E36EF6" w:rsidRDefault="00037839" w:rsidP="00037839">
      <w:pPr>
        <w:pStyle w:val="Clause"/>
      </w:pPr>
      <w:bookmarkStart w:id="260" w:name="_Ref481907302"/>
      <w:r w:rsidRPr="00E36EF6">
        <w:t>The Contractor shall provide and maintain the performance bond and the labour and material payment bond until the expiration of the warranty period in the form of:</w:t>
      </w:r>
      <w:bookmarkEnd w:id="260"/>
    </w:p>
    <w:p w14:paraId="52D2E201" w14:textId="77777777" w:rsidR="009A15BB" w:rsidRPr="009A15BB" w:rsidRDefault="009A15BB" w:rsidP="009A15BB">
      <w:pPr>
        <w:pStyle w:val="ClauseList"/>
      </w:pPr>
      <w:bookmarkStart w:id="261" w:name="_Ref481907583"/>
      <w:bookmarkStart w:id="262" w:name="_Ref193967270"/>
      <w:r w:rsidRPr="009A15BB">
        <w:t xml:space="preserve">a performance bond of a company registered to conduct the business of a surety in Manitoba, in the amount of fifty percent (50%) of the Contract Price; </w:t>
      </w:r>
      <w:bookmarkEnd w:id="261"/>
      <w:r w:rsidRPr="009A15BB">
        <w:t>and</w:t>
      </w:r>
      <w:bookmarkEnd w:id="262"/>
    </w:p>
    <w:p w14:paraId="7F352EE2" w14:textId="77777777" w:rsidR="009A15BB" w:rsidRPr="009A15BB" w:rsidRDefault="009A15BB" w:rsidP="009A15BB">
      <w:pPr>
        <w:pStyle w:val="ClauseList"/>
      </w:pPr>
      <w:bookmarkStart w:id="263" w:name="_Ref194308082"/>
      <w:r w:rsidRPr="009A15BB">
        <w:t>labour and material payment bond of a company registered to conduct the business of a surety in Manitoba, in an amount equal to fifty percent (50%) of the Contract Price.</w:t>
      </w:r>
      <w:bookmarkEnd w:id="263"/>
    </w:p>
    <w:p w14:paraId="365481DF" w14:textId="77777777" w:rsidR="009A15BB" w:rsidRPr="009A15BB" w:rsidRDefault="009A15BB" w:rsidP="009A15BB">
      <w:pPr>
        <w:pStyle w:val="SubClause"/>
      </w:pPr>
      <w:r w:rsidRPr="009A15BB">
        <w:t>Bonds are available at:</w:t>
      </w:r>
    </w:p>
    <w:p w14:paraId="630725E5" w14:textId="77777777" w:rsidR="009A15BB" w:rsidRPr="009A15BB" w:rsidRDefault="009A15BB" w:rsidP="009A15BB">
      <w:pPr>
        <w:pStyle w:val="SubClauseList"/>
      </w:pPr>
      <w:r w:rsidRPr="009A15BB">
        <w:t xml:space="preserve">Performance Bond </w:t>
      </w:r>
      <w:hyperlink r:id="rId31" w:history="1">
        <w:r w:rsidRPr="009A15BB">
          <w:rPr>
            <w:rStyle w:val="Hyperlink"/>
          </w:rPr>
          <w:t>https://www.winnipeg.ca//media/4928/</w:t>
        </w:r>
      </w:hyperlink>
      <w:r w:rsidRPr="009A15BB">
        <w:t xml:space="preserve"> </w:t>
      </w:r>
    </w:p>
    <w:p w14:paraId="2445B2E3" w14:textId="77777777" w:rsidR="009A15BB" w:rsidRPr="009A15BB" w:rsidRDefault="009A15BB" w:rsidP="009A15BB">
      <w:pPr>
        <w:pStyle w:val="SubClauseSubList"/>
      </w:pPr>
      <w:r w:rsidRPr="009A15BB">
        <w:t xml:space="preserve">Performance Bond – Schedule A - Form of Notice </w:t>
      </w:r>
      <w:hyperlink r:id="rId32" w:history="1">
        <w:r w:rsidRPr="009A15BB">
          <w:rPr>
            <w:rStyle w:val="Hyperlink"/>
          </w:rPr>
          <w:t>https://www.winnipeg.ca/media/4831/</w:t>
        </w:r>
      </w:hyperlink>
      <w:r w:rsidRPr="009A15BB">
        <w:t xml:space="preserve"> </w:t>
      </w:r>
    </w:p>
    <w:p w14:paraId="20EC6923" w14:textId="77777777" w:rsidR="009A15BB" w:rsidRPr="009A15BB" w:rsidRDefault="009A15BB" w:rsidP="009A15BB">
      <w:pPr>
        <w:pStyle w:val="SubClauseSubList"/>
      </w:pPr>
      <w:r w:rsidRPr="009A15BB">
        <w:t xml:space="preserve">Performance Bond – Schedule B – Surety’s Acknowledgement  </w:t>
      </w:r>
      <w:hyperlink r:id="rId33" w:history="1">
        <w:r w:rsidRPr="009A15BB">
          <w:rPr>
            <w:rStyle w:val="Hyperlink"/>
          </w:rPr>
          <w:t>https://www.winnipeg.ca/media/4832/</w:t>
        </w:r>
      </w:hyperlink>
      <w:r w:rsidRPr="009A15BB">
        <w:t xml:space="preserve"> </w:t>
      </w:r>
    </w:p>
    <w:p w14:paraId="288A1FCF" w14:textId="77777777" w:rsidR="009A15BB" w:rsidRPr="009A15BB" w:rsidRDefault="009A15BB" w:rsidP="009A15BB">
      <w:pPr>
        <w:pStyle w:val="SubClauseSubList"/>
      </w:pPr>
      <w:r w:rsidRPr="009A15BB">
        <w:t xml:space="preserve">Performance Bond – Schedule C – Surety’s Position </w:t>
      </w:r>
      <w:hyperlink r:id="rId34" w:history="1">
        <w:r w:rsidRPr="009A15BB">
          <w:rPr>
            <w:rStyle w:val="Hyperlink"/>
          </w:rPr>
          <w:t>https://www.winnipeg.ca/media/4833/</w:t>
        </w:r>
      </w:hyperlink>
    </w:p>
    <w:p w14:paraId="55F31599" w14:textId="77777777" w:rsidR="009A15BB" w:rsidRPr="009A15BB" w:rsidRDefault="009A15BB" w:rsidP="009A15BB">
      <w:pPr>
        <w:pStyle w:val="SubClauseList"/>
      </w:pPr>
      <w:r w:rsidRPr="009A15BB">
        <w:t xml:space="preserve">Labour &amp; Material Payment Bond </w:t>
      </w:r>
      <w:hyperlink r:id="rId35" w:history="1">
        <w:r w:rsidRPr="009A15BB">
          <w:rPr>
            <w:rStyle w:val="Hyperlink"/>
          </w:rPr>
          <w:t>https://www.winnipeg.ca//media/4930/</w:t>
        </w:r>
      </w:hyperlink>
      <w:r w:rsidRPr="009A15BB">
        <w:rPr>
          <w:rStyle w:val="Hyperlink"/>
        </w:rPr>
        <w:t xml:space="preserve"> </w:t>
      </w:r>
    </w:p>
    <w:p w14:paraId="699080C5" w14:textId="77777777" w:rsidR="009A15BB" w:rsidRPr="009A15BB" w:rsidRDefault="009A15BB" w:rsidP="009A15BB">
      <w:pPr>
        <w:pStyle w:val="SubClauseSubList"/>
      </w:pPr>
      <w:r w:rsidRPr="009A15BB">
        <w:t>L&amp;M Bond – Schedule A – Notice of Claim</w:t>
      </w:r>
    </w:p>
    <w:p w14:paraId="67A8FEE0" w14:textId="77777777" w:rsidR="009A15BB" w:rsidRPr="009A15BB" w:rsidRDefault="009A15BB" w:rsidP="009A15BB">
      <w:pPr>
        <w:pStyle w:val="ClauseSubList"/>
        <w:numPr>
          <w:ilvl w:val="0"/>
          <w:numId w:val="0"/>
        </w:numPr>
        <w:ind w:left="2340"/>
      </w:pPr>
      <w:hyperlink r:id="rId36" w:history="1">
        <w:r w:rsidRPr="009A15BB">
          <w:rPr>
            <w:rStyle w:val="Hyperlink"/>
          </w:rPr>
          <w:t>https://www.winnipeg.ca/media/4834/</w:t>
        </w:r>
      </w:hyperlink>
      <w:r w:rsidRPr="009A15BB">
        <w:t xml:space="preserve"> </w:t>
      </w:r>
    </w:p>
    <w:p w14:paraId="5946B423" w14:textId="77777777" w:rsidR="009A15BB" w:rsidRPr="009A15BB" w:rsidRDefault="009A15BB" w:rsidP="009A15BB">
      <w:pPr>
        <w:pStyle w:val="SubClauseSubList"/>
      </w:pPr>
      <w:r w:rsidRPr="009A15BB">
        <w:t xml:space="preserve">L&amp;M Bond – Schedule B – Acknowledgement of a Notice </w:t>
      </w:r>
    </w:p>
    <w:p w14:paraId="0879779D" w14:textId="77777777" w:rsidR="009A15BB" w:rsidRPr="009A15BB" w:rsidRDefault="009A15BB" w:rsidP="009A15BB">
      <w:pPr>
        <w:pStyle w:val="SubClauseSubList"/>
        <w:numPr>
          <w:ilvl w:val="0"/>
          <w:numId w:val="0"/>
        </w:numPr>
        <w:ind w:left="2304"/>
        <w:rPr>
          <w:rStyle w:val="Hyperlink"/>
          <w:color w:val="auto"/>
          <w:u w:val="none"/>
        </w:rPr>
      </w:pPr>
      <w:hyperlink r:id="rId37" w:history="1">
        <w:r w:rsidRPr="009A15BB">
          <w:rPr>
            <w:rStyle w:val="Hyperlink"/>
          </w:rPr>
          <w:t>https://www.winnipeg.ca/media/4835/</w:t>
        </w:r>
      </w:hyperlink>
    </w:p>
    <w:p w14:paraId="36EE6DCB" w14:textId="77777777" w:rsidR="009A15BB" w:rsidRPr="009A15BB" w:rsidRDefault="009A15BB" w:rsidP="009A15BB">
      <w:pPr>
        <w:pStyle w:val="SubClauseSubList"/>
      </w:pPr>
      <w:r w:rsidRPr="009A15BB">
        <w:t xml:space="preserve">L&amp;M Bond – Schedule C – Surety’s Position </w:t>
      </w:r>
    </w:p>
    <w:p w14:paraId="73F6E194" w14:textId="77777777" w:rsidR="009A15BB" w:rsidRDefault="009A15BB" w:rsidP="009A15BB">
      <w:pPr>
        <w:pStyle w:val="ClauseSubList"/>
        <w:numPr>
          <w:ilvl w:val="0"/>
          <w:numId w:val="0"/>
        </w:numPr>
        <w:ind w:left="2340"/>
      </w:pPr>
      <w:hyperlink r:id="rId38" w:history="1">
        <w:r w:rsidRPr="009A15BB">
          <w:rPr>
            <w:rStyle w:val="Hyperlink"/>
          </w:rPr>
          <w:t>https://www.winnipeg.ca/media/4836/</w:t>
        </w:r>
      </w:hyperlink>
      <w:r>
        <w:t xml:space="preserve"> </w:t>
      </w:r>
    </w:p>
    <w:p w14:paraId="6138ECFD" w14:textId="77777777" w:rsidR="00B75407" w:rsidRDefault="00B75407" w:rsidP="00B75407">
      <w:pPr>
        <w:pStyle w:val="SubClause"/>
        <w:numPr>
          <w:ilvl w:val="5"/>
          <w:numId w:val="1"/>
        </w:numPr>
      </w:pPr>
      <w:r>
        <w:lastRenderedPageBreak/>
        <w:t>Where the contract security is a performance bond, it may be submitted in hard copy or digital format.  If submitted in digital format the contract security must meet the following criteria:</w:t>
      </w:r>
    </w:p>
    <w:p w14:paraId="5FE89A6C" w14:textId="77777777" w:rsidR="00B75407" w:rsidRDefault="00B75407" w:rsidP="00D1173E">
      <w:pPr>
        <w:pStyle w:val="ClauseList"/>
        <w:numPr>
          <w:ilvl w:val="3"/>
          <w:numId w:val="23"/>
        </w:numPr>
        <w:tabs>
          <w:tab w:val="clear" w:pos="1296"/>
          <w:tab w:val="num" w:pos="1800"/>
        </w:tabs>
        <w:ind w:firstLine="54"/>
      </w:pPr>
      <w:r>
        <w:t>the version submitted by the Contractor must have valid digital signatures and seals;</w:t>
      </w:r>
    </w:p>
    <w:p w14:paraId="79790C61" w14:textId="77777777" w:rsidR="00B75407" w:rsidRDefault="00B75407" w:rsidP="00B75407">
      <w:pPr>
        <w:pStyle w:val="ClauseList"/>
        <w:numPr>
          <w:ilvl w:val="3"/>
          <w:numId w:val="1"/>
        </w:numPr>
        <w:tabs>
          <w:tab w:val="clear" w:pos="1296"/>
          <w:tab w:val="num" w:pos="1800"/>
        </w:tabs>
        <w:ind w:left="1800" w:hanging="450"/>
      </w:pPr>
      <w:bookmarkStart w:id="264" w:name="_Ref48654312"/>
      <w:r>
        <w:t>the version submitted by the Contractor must be verifiable by the City with respect to the totality and wholeness of the bond form, including: the content; all digital signatures and digital seals; with the surety company, or an approved verification service provider of the surety company.</w:t>
      </w:r>
      <w:bookmarkEnd w:id="264"/>
    </w:p>
    <w:p w14:paraId="33DCDBB3" w14:textId="77777777" w:rsidR="00B75407" w:rsidRDefault="00B75407" w:rsidP="00B75407">
      <w:pPr>
        <w:pStyle w:val="ClauseList"/>
        <w:numPr>
          <w:ilvl w:val="3"/>
          <w:numId w:val="1"/>
        </w:numPr>
        <w:tabs>
          <w:tab w:val="clear" w:pos="1296"/>
          <w:tab w:val="num" w:pos="1800"/>
        </w:tabs>
        <w:ind w:left="1800" w:hanging="450"/>
      </w:pPr>
      <w:r>
        <w:t xml:space="preserve">the version submitted must be viewable, printable and storable in standard electronic file formats compatible with the City, and in a single file. Allowable formats include pdf. </w:t>
      </w:r>
    </w:p>
    <w:p w14:paraId="3AE5429C" w14:textId="77777777" w:rsidR="00B75407" w:rsidRDefault="00B75407" w:rsidP="00B75407">
      <w:pPr>
        <w:pStyle w:val="ClauseList"/>
        <w:numPr>
          <w:ilvl w:val="3"/>
          <w:numId w:val="1"/>
        </w:numPr>
        <w:tabs>
          <w:tab w:val="clear" w:pos="1296"/>
          <w:tab w:val="num" w:pos="1800"/>
        </w:tabs>
        <w:ind w:left="1800" w:hanging="450"/>
      </w:pPr>
      <w:r>
        <w:t>the verification may be conducted by the City immediately or at any time during the life of the bond and at the discretion of the City with no requirement for passwords or fees.</w:t>
      </w:r>
    </w:p>
    <w:p w14:paraId="083939AF" w14:textId="376736F9" w:rsidR="00B75407" w:rsidRDefault="00B75407" w:rsidP="00B75407">
      <w:pPr>
        <w:pStyle w:val="ClauseList"/>
        <w:numPr>
          <w:ilvl w:val="3"/>
          <w:numId w:val="1"/>
        </w:numPr>
        <w:tabs>
          <w:tab w:val="clear" w:pos="1296"/>
          <w:tab w:val="num" w:pos="1800"/>
        </w:tabs>
        <w:ind w:left="1800" w:hanging="450"/>
      </w:pPr>
      <w:r>
        <w:t xml:space="preserve">the results of the verification must provide a clear, immediate and printable indication of pass or fail regarding </w:t>
      </w:r>
      <w:r>
        <w:fldChar w:fldCharType="begin"/>
      </w:r>
      <w:r>
        <w:instrText xml:space="preserve"> REF _Ref48654312 \w \h </w:instrText>
      </w:r>
      <w:r>
        <w:fldChar w:fldCharType="separate"/>
      </w:r>
      <w:r w:rsidR="005721AF">
        <w:t>D10.1(b)</w:t>
      </w:r>
      <w:r>
        <w:fldChar w:fldCharType="end"/>
      </w:r>
      <w:r>
        <w:t>.</w:t>
      </w:r>
    </w:p>
    <w:p w14:paraId="1666AE57" w14:textId="77777777" w:rsidR="00B75407" w:rsidRDefault="00B75407" w:rsidP="00B75407">
      <w:pPr>
        <w:pStyle w:val="SubClause"/>
        <w:numPr>
          <w:ilvl w:val="5"/>
          <w:numId w:val="1"/>
        </w:numPr>
      </w:pPr>
      <w:r>
        <w:t>Digital bonds failing the verification process will not be considered to be valid and may be determined to be an event of default in accordance with C18.1.  If a digital bond fails the verification process, the Contractor may provide a replacement bond (in hard copy or digital format) within seven (7) Calendar Days of the City’s request or within such greater period of time as the City in</w:t>
      </w:r>
      <w:r w:rsidR="005D5B2B">
        <w:t xml:space="preserve"> their </w:t>
      </w:r>
      <w:r>
        <w:t>discretion, exercised reasonably, allows.</w:t>
      </w:r>
    </w:p>
    <w:p w14:paraId="7C3B092F" w14:textId="77777777" w:rsidR="00B75407" w:rsidRDefault="00B75407" w:rsidP="00B75407">
      <w:pPr>
        <w:pStyle w:val="SubClause"/>
      </w:pPr>
      <w:r>
        <w:t>Digital bonds passing the verification process will be treated as original and authentic.</w:t>
      </w:r>
    </w:p>
    <w:p w14:paraId="271D370D" w14:textId="10710DD3" w:rsidR="00081C81" w:rsidRDefault="00081C81" w:rsidP="005F4DA6">
      <w:pPr>
        <w:pStyle w:val="Clause"/>
      </w:pPr>
      <w:r>
        <w:t>The Contractor shall provide</w:t>
      </w:r>
      <w:r w:rsidR="005721AF">
        <w:t xml:space="preserve"> </w:t>
      </w:r>
      <w:r>
        <w:t xml:space="preserve">the required Contract Security </w:t>
      </w:r>
      <w:r w:rsidR="005721AF" w:rsidRPr="005721AF">
        <w:t>the required Contract Security to the Contract Administrator with copies of the required Contract Security within seven (7) Calendar Days of notification of the award of the Contract and prior to the commencement of any Work on the Site</w:t>
      </w:r>
      <w:r w:rsidR="005721AF">
        <w:t>.</w:t>
      </w:r>
    </w:p>
    <w:p w14:paraId="3E62EF2F" w14:textId="77777777" w:rsidR="00C62626" w:rsidRDefault="00037839" w:rsidP="00037839">
      <w:pPr>
        <w:pStyle w:val="Clause"/>
      </w:pPr>
      <w:r w:rsidRPr="00C0341F">
        <w:t>The Contractor shall, as soon as practicable after entering into a contract with a Subcontractor</w:t>
      </w:r>
      <w:r>
        <w:t>:</w:t>
      </w:r>
    </w:p>
    <w:p w14:paraId="747EAEC5" w14:textId="68921E84" w:rsidR="00037839" w:rsidRPr="00C0341F" w:rsidRDefault="00037839" w:rsidP="00037839">
      <w:pPr>
        <w:pStyle w:val="ClauseList"/>
      </w:pPr>
      <w:r w:rsidRPr="00C0341F">
        <w:t>give the Subcontractor written notice of the existence of the labour and material payment bond in</w:t>
      </w:r>
      <w:r w:rsidR="004D3CB2">
        <w:fldChar w:fldCharType="begin"/>
      </w:r>
      <w:r w:rsidR="004D3CB2">
        <w:instrText xml:space="preserve"> REF _Ref194308082 \w \h </w:instrText>
      </w:r>
      <w:r w:rsidR="004D3CB2">
        <w:fldChar w:fldCharType="separate"/>
      </w:r>
      <w:r w:rsidR="005721AF">
        <w:t>D10.1(b)</w:t>
      </w:r>
      <w:r w:rsidR="004D3CB2">
        <w:fldChar w:fldCharType="end"/>
      </w:r>
      <w:r w:rsidRPr="00C0341F">
        <w:t>; and</w:t>
      </w:r>
    </w:p>
    <w:p w14:paraId="3B03AD75" w14:textId="77777777" w:rsidR="00037839" w:rsidRDefault="00037839" w:rsidP="00037839">
      <w:pPr>
        <w:pStyle w:val="ClauseList"/>
      </w:pPr>
      <w:r w:rsidRPr="00C0341F">
        <w:t>post a notice of the bond and/or a copy of that bond in a conspicuous location at the Site of the Work</w:t>
      </w:r>
      <w:r>
        <w:t>.</w:t>
      </w:r>
    </w:p>
    <w:p w14:paraId="17223EF1" w14:textId="77777777" w:rsidR="00C62626" w:rsidRDefault="00C62626">
      <w:pPr>
        <w:pStyle w:val="CLAUSEHEADING"/>
      </w:pPr>
      <w:bookmarkStart w:id="265" w:name="_Ref482429265"/>
      <w:bookmarkStart w:id="266" w:name="_Ref482429536"/>
      <w:bookmarkStart w:id="267" w:name="_Ref482430341"/>
      <w:bookmarkStart w:id="268" w:name="_Toc482432366"/>
      <w:bookmarkStart w:id="269" w:name="_Toc3968699"/>
      <w:bookmarkStart w:id="270" w:name="_Ref73240219"/>
      <w:bookmarkStart w:id="271" w:name="_Toc212454134"/>
      <w:r>
        <w:t>Subcontractor List</w:t>
      </w:r>
      <w:bookmarkEnd w:id="265"/>
      <w:bookmarkEnd w:id="266"/>
      <w:bookmarkEnd w:id="267"/>
      <w:bookmarkEnd w:id="268"/>
      <w:bookmarkEnd w:id="269"/>
      <w:bookmarkEnd w:id="270"/>
      <w:bookmarkEnd w:id="271"/>
    </w:p>
    <w:p w14:paraId="17D56A70" w14:textId="2E3800FA" w:rsidR="00C62626" w:rsidRDefault="00C62626">
      <w:pPr>
        <w:pStyle w:val="Comment"/>
      </w:pPr>
      <w:r>
        <w:t xml:space="preserve">SPEC NOTE: Use </w:t>
      </w:r>
      <w:r w:rsidR="00C02ECE">
        <w:fldChar w:fldCharType="begin"/>
      </w:r>
      <w:r w:rsidR="00C02ECE">
        <w:instrText xml:space="preserve"> REF _Ref73240219 \w \h </w:instrText>
      </w:r>
      <w:r w:rsidR="00C02ECE">
        <w:fldChar w:fldCharType="separate"/>
      </w:r>
      <w:r w:rsidR="005721AF">
        <w:t>D11</w:t>
      </w:r>
      <w:r w:rsidR="00C02ECE">
        <w:fldChar w:fldCharType="end"/>
      </w:r>
      <w:r>
        <w:t xml:space="preserve"> only if the names of Subcontractors are required for administrative purposes, e.g.,</w:t>
      </w:r>
    </w:p>
    <w:p w14:paraId="7160F7B7" w14:textId="77777777" w:rsidR="00D46B91" w:rsidRDefault="00C62626">
      <w:pPr>
        <w:pStyle w:val="Comment"/>
        <w:spacing w:before="0"/>
      </w:pPr>
      <w:r>
        <w:t>(a)</w:t>
      </w:r>
      <w:r>
        <w:tab/>
        <w:t xml:space="preserve">if Subcontractors for key portions of the Work were named in the </w:t>
      </w:r>
      <w:r w:rsidR="00CD44A2">
        <w:t>Bid</w:t>
      </w:r>
      <w:r>
        <w:t xml:space="preserve">, </w:t>
      </w:r>
    </w:p>
    <w:p w14:paraId="300C2E0E" w14:textId="77777777" w:rsidR="00C62626" w:rsidRDefault="00D46B91">
      <w:pPr>
        <w:pStyle w:val="Comment"/>
        <w:spacing w:before="0"/>
      </w:pPr>
      <w:r>
        <w:t>(b)</w:t>
      </w:r>
      <w:r>
        <w:tab/>
      </w:r>
      <w:r w:rsidR="00C62626">
        <w:t>to confirm that no unapproved substitutions have been made;</w:t>
      </w:r>
    </w:p>
    <w:p w14:paraId="5E4F8B40" w14:textId="77777777" w:rsidR="00C62626" w:rsidRDefault="00C62626">
      <w:pPr>
        <w:pStyle w:val="Comment"/>
        <w:spacing w:before="0"/>
      </w:pPr>
      <w:r>
        <w:t>(</w:t>
      </w:r>
      <w:r w:rsidR="00D46B91">
        <w:t>c</w:t>
      </w:r>
      <w:r>
        <w:t>)</w:t>
      </w:r>
      <w:r>
        <w:tab/>
        <w:t>to confirm that no Subcontractors are suspended or debarred;</w:t>
      </w:r>
    </w:p>
    <w:p w14:paraId="2C9E10FC" w14:textId="77777777" w:rsidR="00C62626" w:rsidRDefault="00C62626">
      <w:pPr>
        <w:pStyle w:val="Comment"/>
        <w:spacing w:before="0"/>
      </w:pPr>
      <w:r>
        <w:t>(</w:t>
      </w:r>
      <w:r w:rsidR="00D46B91">
        <w:t>d</w:t>
      </w:r>
      <w:r>
        <w:t>)</w:t>
      </w:r>
      <w:r>
        <w:tab/>
        <w:t>if the City is providing wrap-up insurance for the project, to provide the Insurance Branch with necessary information;</w:t>
      </w:r>
    </w:p>
    <w:p w14:paraId="46FE5B41" w14:textId="77777777" w:rsidR="00C62626" w:rsidRDefault="00C62626">
      <w:pPr>
        <w:pStyle w:val="Comment"/>
        <w:spacing w:before="0"/>
      </w:pPr>
      <w:r>
        <w:t>(</w:t>
      </w:r>
      <w:r w:rsidR="00D46B91">
        <w:t>e</w:t>
      </w:r>
      <w:r>
        <w:t>)</w:t>
      </w:r>
      <w:r>
        <w:tab/>
        <w:t>if persons other than the Contractor are responsible for security or access control for the Site, to identify who is authorized to access the Site.</w:t>
      </w:r>
    </w:p>
    <w:p w14:paraId="26FF9FEF" w14:textId="77777777" w:rsidR="00C62626" w:rsidRDefault="00C62626">
      <w:pPr>
        <w:pStyle w:val="Comment"/>
        <w:spacing w:before="0"/>
      </w:pPr>
      <w:r>
        <w:t>Include Form J: Subcontractors List.</w:t>
      </w:r>
    </w:p>
    <w:p w14:paraId="37A76D11" w14:textId="73AF7594" w:rsidR="00C62626" w:rsidRDefault="00C62626">
      <w:pPr>
        <w:pStyle w:val="Clause"/>
      </w:pPr>
      <w:r>
        <w:t>The Contractor shall provide the Contract Administrator with a complete list of the Subcontractors whom the Contractor proposes to engage (Form J: Subcontractor List) at least two (2) Business Days prior to the commencement of any Work on the Site.</w:t>
      </w:r>
    </w:p>
    <w:p w14:paraId="2D0FE577" w14:textId="77777777" w:rsidR="00B45C31" w:rsidRPr="00596CAD" w:rsidRDefault="00B45C31" w:rsidP="00B45C31">
      <w:pPr>
        <w:pStyle w:val="CLAUSEHEADING"/>
      </w:pPr>
      <w:bookmarkStart w:id="272" w:name="_Ref90883950"/>
      <w:bookmarkStart w:id="273" w:name="_Toc92866991"/>
      <w:bookmarkStart w:id="274" w:name="_Toc212454135"/>
      <w:r w:rsidRPr="00596CAD">
        <w:lastRenderedPageBreak/>
        <w:t>Requirements for Site Accessibility Plan</w:t>
      </w:r>
      <w:bookmarkEnd w:id="272"/>
      <w:bookmarkEnd w:id="273"/>
      <w:bookmarkEnd w:id="274"/>
    </w:p>
    <w:p w14:paraId="55E2DA39" w14:textId="77777777" w:rsidR="00B45C31" w:rsidRPr="00012444" w:rsidRDefault="00B45C31" w:rsidP="00B45C31">
      <w:pPr>
        <w:pStyle w:val="Comment"/>
      </w:pPr>
      <w:r w:rsidRPr="00012444">
        <w:t>SPEC NOTE: Delete if not applicable to this Work.</w:t>
      </w:r>
    </w:p>
    <w:p w14:paraId="7ADAAE4C" w14:textId="09756641" w:rsidR="00B45C31" w:rsidRPr="00012444" w:rsidRDefault="00B45C31" w:rsidP="00B45C31">
      <w:pPr>
        <w:pStyle w:val="Clause"/>
        <w:rPr>
          <w:lang w:val="en-US"/>
        </w:rPr>
      </w:pPr>
      <w:r w:rsidRPr="00012444">
        <w:rPr>
          <w:lang w:val="en-US"/>
        </w:rPr>
        <w:t>The Contractor shall provide the Contract Administrator with an Accessibility Plan at least five (5) Business Days prior to the commencement of any Work on the</w:t>
      </w:r>
      <w:r w:rsidR="00FC02A8">
        <w:rPr>
          <w:lang w:val="en-US"/>
        </w:rPr>
        <w:t xml:space="preserve"> Site</w:t>
      </w:r>
      <w:r w:rsidRPr="00012444">
        <w:rPr>
          <w:lang w:val="en-US"/>
        </w:rPr>
        <w:t>.</w:t>
      </w:r>
    </w:p>
    <w:p w14:paraId="325D8189" w14:textId="77777777" w:rsidR="00B45C31" w:rsidRPr="00012444" w:rsidRDefault="00B45C31" w:rsidP="00B45C31">
      <w:pPr>
        <w:pStyle w:val="Clause"/>
      </w:pPr>
      <w:r w:rsidRPr="00012444">
        <w:rPr>
          <w:lang w:val="en-US"/>
        </w:rPr>
        <w:t>The Accessibility Plan shall demonstrate how the Contractor will accommodate the safe passage of pedestrians and cyclists in accordance with the Manual of Temporary Traffic Control, the Contract Drawings, Staging Plans, and Streets By-Law No. 1481/77 at all times for the duration of the Construction. Unless noted in the Contract, the Accessibility Plan must include a written plan for the following:</w:t>
      </w:r>
    </w:p>
    <w:p w14:paraId="483F3C36" w14:textId="77777777" w:rsidR="00B45C31" w:rsidRPr="00012444" w:rsidRDefault="00B45C31" w:rsidP="00B45C31">
      <w:pPr>
        <w:pStyle w:val="ClauseList"/>
      </w:pPr>
      <w:r w:rsidRPr="00012444">
        <w:t>How the Contractor will maintain at least one crossing in each direction for each intersection (one north/south crosswalk and one east/west crosswalk).</w:t>
      </w:r>
    </w:p>
    <w:p w14:paraId="3CF5BC7C" w14:textId="77777777" w:rsidR="00B45C31" w:rsidRPr="00012444" w:rsidRDefault="00B45C31" w:rsidP="00B45C31">
      <w:pPr>
        <w:pStyle w:val="ClauseList"/>
      </w:pPr>
      <w:r w:rsidRPr="00012444">
        <w:t>How the Contractor will maintain access to bus stops within the site.</w:t>
      </w:r>
    </w:p>
    <w:p w14:paraId="3A4CA4DC" w14:textId="77777777" w:rsidR="00B45C31" w:rsidRPr="00012444" w:rsidRDefault="00B45C31" w:rsidP="00B45C31">
      <w:pPr>
        <w:pStyle w:val="ClauseList"/>
      </w:pPr>
      <w:r w:rsidRPr="00012444">
        <w:t>How the Contractor will maintain access to pedestrian corridors and half signals.</w:t>
      </w:r>
    </w:p>
    <w:p w14:paraId="295D4E29" w14:textId="77777777" w:rsidR="00B45C31" w:rsidRPr="00012444" w:rsidRDefault="00B45C31" w:rsidP="00B45C31">
      <w:pPr>
        <w:pStyle w:val="ClauseList"/>
      </w:pPr>
      <w:r w:rsidRPr="00012444">
        <w:t>How the Contractor will maintain cycling facilities.</w:t>
      </w:r>
    </w:p>
    <w:p w14:paraId="7B8C443F" w14:textId="77777777" w:rsidR="00B45C31" w:rsidRPr="00012444" w:rsidRDefault="00B45C31" w:rsidP="00B45C31">
      <w:pPr>
        <w:pStyle w:val="ClauseList"/>
      </w:pPr>
      <w:r w:rsidRPr="00012444">
        <w:t>How the Contractor will maintain access to residents and businesses unless otherwise noted in the Contract.</w:t>
      </w:r>
    </w:p>
    <w:p w14:paraId="4F231E6B" w14:textId="77777777" w:rsidR="00B45C31" w:rsidRPr="00012444" w:rsidRDefault="00B45C31" w:rsidP="00B45C31">
      <w:pPr>
        <w:pStyle w:val="ClauseList"/>
      </w:pPr>
      <w:r w:rsidRPr="00012444">
        <w:t>Any required detour signage at adjacent crossings to facilitate sidewalk or active transportation pathway closures.</w:t>
      </w:r>
    </w:p>
    <w:p w14:paraId="1152E0B1" w14:textId="77777777" w:rsidR="00B45C31" w:rsidRPr="00012444" w:rsidRDefault="00B45C31" w:rsidP="00B45C31">
      <w:pPr>
        <w:pStyle w:val="Clause"/>
        <w:rPr>
          <w:lang w:val="en-US"/>
        </w:rPr>
      </w:pPr>
      <w:r w:rsidRPr="00012444">
        <w:rPr>
          <w:lang w:val="en-US"/>
        </w:rPr>
        <w:t>The Accessibility Plan may also include figures, sketches, or drawings to demonstrate the proposed plan.</w:t>
      </w:r>
    </w:p>
    <w:p w14:paraId="33829668" w14:textId="77777777" w:rsidR="00B45C31" w:rsidRPr="00012444" w:rsidRDefault="00B45C31" w:rsidP="00B45C31">
      <w:pPr>
        <w:pStyle w:val="Clause"/>
      </w:pPr>
      <w:r w:rsidRPr="00012444">
        <w:rPr>
          <w:lang w:val="en-US"/>
        </w:rPr>
        <w:t xml:space="preserve">The Accessibility Plan shall include written details on how the Contractor intends to review, </w:t>
      </w:r>
      <w:r w:rsidRPr="00012444">
        <w:t>maintain, and document all items related to the Accessibility Plan on-site during Construction, including, but not limited to:</w:t>
      </w:r>
    </w:p>
    <w:p w14:paraId="33D0DEC9" w14:textId="77777777" w:rsidR="00B45C31" w:rsidRPr="00012444" w:rsidRDefault="00B45C31" w:rsidP="00B45C31">
      <w:pPr>
        <w:pStyle w:val="ClauseList"/>
      </w:pPr>
      <w:r w:rsidRPr="00012444">
        <w:t>Signage</w:t>
      </w:r>
    </w:p>
    <w:p w14:paraId="6EFF980A" w14:textId="77777777" w:rsidR="00B45C31" w:rsidRPr="00012444" w:rsidRDefault="00B45C31" w:rsidP="00B45C31">
      <w:pPr>
        <w:pStyle w:val="ClauseList"/>
      </w:pPr>
      <w:r w:rsidRPr="00012444">
        <w:t>Temporary Ramping</w:t>
      </w:r>
    </w:p>
    <w:p w14:paraId="5E789B5C" w14:textId="77777777" w:rsidR="00B45C31" w:rsidRPr="00012444" w:rsidRDefault="00B45C31" w:rsidP="00B45C31">
      <w:pPr>
        <w:pStyle w:val="ClauseList"/>
      </w:pPr>
      <w:r w:rsidRPr="00012444">
        <w:t>Transit Stops</w:t>
      </w:r>
    </w:p>
    <w:p w14:paraId="53ED0FA2" w14:textId="77777777" w:rsidR="00B45C31" w:rsidRPr="00012444" w:rsidRDefault="00B45C31" w:rsidP="00B45C31">
      <w:pPr>
        <w:pStyle w:val="ClauseList"/>
      </w:pPr>
      <w:r w:rsidRPr="00012444">
        <w:t>Detour Signage</w:t>
      </w:r>
    </w:p>
    <w:p w14:paraId="487D9351" w14:textId="77777777" w:rsidR="00B45C31" w:rsidRPr="00012444" w:rsidRDefault="00B45C31" w:rsidP="00B45C31">
      <w:pPr>
        <w:pStyle w:val="Clause"/>
        <w:rPr>
          <w:lang w:val="en-US"/>
        </w:rPr>
      </w:pPr>
      <w:r w:rsidRPr="00012444">
        <w:rPr>
          <w:lang w:val="en-US"/>
        </w:rPr>
        <w:t>At minimum, the Contractor shall review the site conditions on a daily basis to ensure that all features related to the Accessibility Plan are in place. The site review is intended to correct deficiencies as a result of unforeseen events such as wind, traffic, or the general public. Deficiencies that are direct result of the Contractors actions must be corrected immediately.</w:t>
      </w:r>
    </w:p>
    <w:p w14:paraId="14895F9F" w14:textId="77777777" w:rsidR="00B45C31" w:rsidRPr="00012444" w:rsidRDefault="00B45C31" w:rsidP="00B45C31">
      <w:pPr>
        <w:pStyle w:val="Clause"/>
        <w:rPr>
          <w:lang w:val="en-US"/>
        </w:rPr>
      </w:pPr>
      <w:r w:rsidRPr="00012444">
        <w:rPr>
          <w:lang w:val="en-US"/>
        </w:rPr>
        <w:t>Any changes to the Accessibility Plan must be approved by the Contract Administrator.</w:t>
      </w:r>
    </w:p>
    <w:p w14:paraId="75261E64" w14:textId="77777777" w:rsidR="00B45C31" w:rsidRDefault="00B45C31" w:rsidP="00B45C31">
      <w:pPr>
        <w:pStyle w:val="Clause"/>
      </w:pPr>
      <w:r w:rsidRPr="00012444">
        <w:rPr>
          <w:lang w:val="en-US"/>
        </w:rPr>
        <w:t xml:space="preserve">Upon request from the Contract Administrator, the Contractor shall provide records </w:t>
      </w:r>
      <w:r w:rsidRPr="00012444">
        <w:t xml:space="preserve">demonstrating that the site has been maintained. </w:t>
      </w:r>
    </w:p>
    <w:p w14:paraId="5268D50B" w14:textId="77777777" w:rsidR="00B45C31" w:rsidRPr="00214939" w:rsidRDefault="00B45C31" w:rsidP="00B45C31">
      <w:pPr>
        <w:pStyle w:val="Comment"/>
      </w:pPr>
      <w:r w:rsidRPr="00214939">
        <w:t>SPEC NOTE: Revise as required</w:t>
      </w:r>
    </w:p>
    <w:p w14:paraId="1AC1E46F" w14:textId="77777777" w:rsidR="00B45C31" w:rsidRPr="00214939" w:rsidRDefault="00B45C31" w:rsidP="00B45C31">
      <w:pPr>
        <w:pStyle w:val="Clause"/>
      </w:pPr>
      <w:r w:rsidRPr="00214939">
        <w:t>Deficiencies as a direct result of actions by the Contractor that are not immediately corrected and/or failure to produce records that demonstrate that the site was maintained in compliance with the Accessibility Plan may result in a pay adjustment via the monthly Progress Payment. The rate of pay adjustment will be as per the following schedule:</w:t>
      </w:r>
    </w:p>
    <w:p w14:paraId="1B653D35" w14:textId="77777777" w:rsidR="00B45C31" w:rsidRPr="00214939" w:rsidRDefault="00B45C31" w:rsidP="00B45C31">
      <w:pPr>
        <w:pStyle w:val="ClauseList"/>
      </w:pPr>
      <w:r w:rsidRPr="00214939">
        <w:t>First Offence – A warning will be issued and documented in the weekly or bi-weekly site meeting.</w:t>
      </w:r>
    </w:p>
    <w:p w14:paraId="15E9EDA7" w14:textId="77777777" w:rsidR="00B45C31" w:rsidRPr="00214939" w:rsidRDefault="00B45C31" w:rsidP="00B45C31">
      <w:pPr>
        <w:pStyle w:val="ClauseList"/>
      </w:pPr>
      <w:r w:rsidRPr="00214939">
        <w:t>Second Offence – A field instruction to immediately correct the site will be issued by the Contract Administrator.</w:t>
      </w:r>
    </w:p>
    <w:p w14:paraId="4A4ED983" w14:textId="77777777" w:rsidR="00B45C31" w:rsidRDefault="00B45C31" w:rsidP="00B45C31">
      <w:pPr>
        <w:pStyle w:val="Clause"/>
      </w:pPr>
      <w:r w:rsidRPr="00214939">
        <w:lastRenderedPageBreak/>
        <w:t>Third and subsequent Offences – A pay reduction will be issued in the amount of $250.00 per instance and per day.</w:t>
      </w:r>
    </w:p>
    <w:p w14:paraId="4DFB591F" w14:textId="77777777" w:rsidR="00C62626" w:rsidRDefault="00C62626">
      <w:pPr>
        <w:pStyle w:val="SUBHEADING"/>
      </w:pPr>
      <w:bookmarkStart w:id="275" w:name="_Toc482432369"/>
      <w:bookmarkStart w:id="276" w:name="_Toc3968702"/>
      <w:bookmarkStart w:id="277" w:name="_Toc212454136"/>
      <w:r>
        <w:t>Schedule of Work</w:t>
      </w:r>
      <w:bookmarkEnd w:id="275"/>
      <w:bookmarkEnd w:id="276"/>
      <w:bookmarkEnd w:id="277"/>
    </w:p>
    <w:p w14:paraId="3E96CEA2" w14:textId="77777777" w:rsidR="00C62626" w:rsidRDefault="00C62626">
      <w:pPr>
        <w:pStyle w:val="CLAUSEHEADING"/>
      </w:pPr>
      <w:bookmarkStart w:id="278" w:name="_Ref482428604"/>
      <w:bookmarkStart w:id="279" w:name="_Ref482429700"/>
      <w:bookmarkStart w:id="280" w:name="_Toc482432370"/>
      <w:bookmarkStart w:id="281" w:name="_Toc3968703"/>
      <w:bookmarkStart w:id="282" w:name="_Toc212454137"/>
      <w:r>
        <w:t>Commencement</w:t>
      </w:r>
      <w:bookmarkEnd w:id="278"/>
      <w:bookmarkEnd w:id="279"/>
      <w:bookmarkEnd w:id="280"/>
      <w:bookmarkEnd w:id="281"/>
      <w:bookmarkEnd w:id="282"/>
    </w:p>
    <w:p w14:paraId="3A81E48F" w14:textId="77777777" w:rsidR="00C62626" w:rsidRDefault="00C62626">
      <w:pPr>
        <w:pStyle w:val="Clause"/>
      </w:pPr>
      <w:r>
        <w:t xml:space="preserve">The Contractor shall not commence any Work until </w:t>
      </w:r>
      <w:r w:rsidR="00B67014">
        <w:t>they are</w:t>
      </w:r>
      <w:r w:rsidR="002857AA">
        <w:t xml:space="preserve"> in receipt of an award letter </w:t>
      </w:r>
      <w:r>
        <w:t>from the Award Authority authorizing the commencement of the Work.</w:t>
      </w:r>
    </w:p>
    <w:p w14:paraId="242A1546" w14:textId="6EAFD7D0" w:rsidR="00B958C0" w:rsidRDefault="00B958C0" w:rsidP="00B958C0">
      <w:pPr>
        <w:pStyle w:val="Comment"/>
      </w:pPr>
      <w:r>
        <w:t xml:space="preserve">SPEC NOTE: Delete any unnecessary items between </w:t>
      </w:r>
      <w:r>
        <w:fldChar w:fldCharType="begin"/>
      </w:r>
      <w:r>
        <w:instrText xml:space="preserve"> REF _Ref210115967 \r \h </w:instrText>
      </w:r>
      <w:r>
        <w:fldChar w:fldCharType="separate"/>
      </w:r>
      <w:r w:rsidR="005721AF">
        <w:t>D13.2(a)(ii)</w:t>
      </w:r>
      <w:r>
        <w:fldChar w:fldCharType="end"/>
      </w:r>
      <w:r>
        <w:t xml:space="preserve"> and</w:t>
      </w:r>
      <w:r w:rsidR="00E64584">
        <w:t xml:space="preserve"> </w:t>
      </w:r>
      <w:r w:rsidR="00E64584">
        <w:fldChar w:fldCharType="begin"/>
      </w:r>
      <w:r w:rsidR="00E64584">
        <w:instrText xml:space="preserve"> REF _Ref315781096 \r \h </w:instrText>
      </w:r>
      <w:r w:rsidR="00E64584">
        <w:fldChar w:fldCharType="separate"/>
      </w:r>
      <w:r w:rsidR="005721AF">
        <w:t>D13.2(a)(vi)</w:t>
      </w:r>
      <w:r w:rsidR="00E64584">
        <w:fldChar w:fldCharType="end"/>
      </w:r>
      <w:r>
        <w:t>.  Add any other submissions or documents required after award but before commencement of the Work on the Site.</w:t>
      </w:r>
    </w:p>
    <w:p w14:paraId="7D7ED14D" w14:textId="77777777" w:rsidR="00C62626" w:rsidRDefault="00C62626">
      <w:pPr>
        <w:pStyle w:val="Clause"/>
      </w:pPr>
      <w:r>
        <w:t>The Contractor shall not commence any Work on the Site until:</w:t>
      </w:r>
    </w:p>
    <w:p w14:paraId="053083FE" w14:textId="77777777" w:rsidR="00C62626" w:rsidRDefault="00C62626">
      <w:pPr>
        <w:pStyle w:val="ClauseList"/>
      </w:pPr>
      <w:r>
        <w:t>the Contract Administrator has confirmed receipt and approval of:</w:t>
      </w:r>
    </w:p>
    <w:p w14:paraId="3144550E" w14:textId="2AF843D0" w:rsidR="00C62626" w:rsidRDefault="00D94BE5">
      <w:pPr>
        <w:pStyle w:val="ClauseSubList"/>
      </w:pPr>
      <w:r w:rsidRPr="004C71D6">
        <w:t>evidence</w:t>
      </w:r>
      <w:r>
        <w:t xml:space="preserve"> of authority to carry on business specified in </w:t>
      </w:r>
      <w:r>
        <w:fldChar w:fldCharType="begin"/>
      </w:r>
      <w:r>
        <w:instrText xml:space="preserve"> REF _Ref151370325 \w \h </w:instrText>
      </w:r>
      <w:r>
        <w:fldChar w:fldCharType="separate"/>
      </w:r>
      <w:r w:rsidR="005721AF">
        <w:t>D7</w:t>
      </w:r>
      <w:r>
        <w:fldChar w:fldCharType="end"/>
      </w:r>
      <w:r w:rsidR="00C62626">
        <w:t>;</w:t>
      </w:r>
    </w:p>
    <w:p w14:paraId="257FD341" w14:textId="4207ED76" w:rsidR="00C62626" w:rsidRDefault="00C62626">
      <w:pPr>
        <w:pStyle w:val="ClauseSubList"/>
      </w:pPr>
      <w:bookmarkStart w:id="283" w:name="_Ref210115967"/>
      <w:r>
        <w:t>evidence of the workers compensation coverage specified in C6.</w:t>
      </w:r>
      <w:r w:rsidR="00FC02A8">
        <w:t>17</w:t>
      </w:r>
      <w:r>
        <w:t>;</w:t>
      </w:r>
      <w:bookmarkEnd w:id="283"/>
    </w:p>
    <w:p w14:paraId="33D81DEF" w14:textId="025ED995" w:rsidR="005C05DD" w:rsidRDefault="009D5B18">
      <w:pPr>
        <w:pStyle w:val="ClauseSubList"/>
      </w:pPr>
      <w:r>
        <w:t xml:space="preserve">the Safe Work Plan specified in </w:t>
      </w:r>
      <w:r>
        <w:fldChar w:fldCharType="begin"/>
      </w:r>
      <w:r>
        <w:instrText xml:space="preserve"> REF _Ref90802675 \r \h </w:instrText>
      </w:r>
      <w:r>
        <w:fldChar w:fldCharType="separate"/>
      </w:r>
      <w:r w:rsidR="005721AF">
        <w:t>D8</w:t>
      </w:r>
      <w:r>
        <w:fldChar w:fldCharType="end"/>
      </w:r>
      <w:r>
        <w:t>;</w:t>
      </w:r>
    </w:p>
    <w:p w14:paraId="050131F2" w14:textId="733EBBDC" w:rsidR="00C62626" w:rsidRDefault="00C62626">
      <w:pPr>
        <w:pStyle w:val="ClauseSubList"/>
      </w:pPr>
      <w:r>
        <w:t xml:space="preserve">evidence of the insurance specified in </w:t>
      </w:r>
      <w:r>
        <w:fldChar w:fldCharType="begin"/>
      </w:r>
      <w:r>
        <w:instrText xml:space="preserve"> REF _Ref481909402 \r \h </w:instrText>
      </w:r>
      <w:r>
        <w:fldChar w:fldCharType="separate"/>
      </w:r>
      <w:r w:rsidR="005721AF">
        <w:t>D9</w:t>
      </w:r>
      <w:r>
        <w:fldChar w:fldCharType="end"/>
      </w:r>
      <w:r>
        <w:t>;</w:t>
      </w:r>
    </w:p>
    <w:p w14:paraId="19E5B568" w14:textId="1DCD58FB" w:rsidR="005C05DD" w:rsidRDefault="00081C81" w:rsidP="005C05DD">
      <w:pPr>
        <w:pStyle w:val="ClauseSubList"/>
      </w:pPr>
      <w:r>
        <w:t xml:space="preserve">evidence of </w:t>
      </w:r>
      <w:r w:rsidR="005C05DD">
        <w:t xml:space="preserve">the </w:t>
      </w:r>
      <w:r w:rsidR="000A1E8C">
        <w:t>contract</w:t>
      </w:r>
      <w:r w:rsidR="005C05DD">
        <w:t xml:space="preserve"> security specified in </w:t>
      </w:r>
      <w:r w:rsidR="005C05DD">
        <w:fldChar w:fldCharType="begin"/>
      </w:r>
      <w:r w:rsidR="005C05DD">
        <w:instrText xml:space="preserve"> REF _Ref90961759 \r \h </w:instrText>
      </w:r>
      <w:r w:rsidR="005C05DD">
        <w:fldChar w:fldCharType="separate"/>
      </w:r>
      <w:r w:rsidR="005721AF">
        <w:t>D10</w:t>
      </w:r>
      <w:r w:rsidR="005C05DD">
        <w:fldChar w:fldCharType="end"/>
      </w:r>
      <w:r w:rsidR="005C05DD">
        <w:t>;</w:t>
      </w:r>
    </w:p>
    <w:p w14:paraId="1C6D1BDE" w14:textId="3AD77667" w:rsidR="00BA3039" w:rsidRDefault="00C62626">
      <w:pPr>
        <w:pStyle w:val="ClauseSubList"/>
      </w:pPr>
      <w:bookmarkStart w:id="284" w:name="_Ref315781096"/>
      <w:r>
        <w:t xml:space="preserve">the Subcontractor list specified in </w:t>
      </w:r>
      <w:r w:rsidR="00C02ECE">
        <w:fldChar w:fldCharType="begin"/>
      </w:r>
      <w:r w:rsidR="00C02ECE">
        <w:instrText xml:space="preserve"> REF _Ref73240219 \w \h </w:instrText>
      </w:r>
      <w:r w:rsidR="00C02ECE">
        <w:fldChar w:fldCharType="separate"/>
      </w:r>
      <w:r w:rsidR="005721AF">
        <w:t>D11</w:t>
      </w:r>
      <w:r w:rsidR="00C02ECE">
        <w:fldChar w:fldCharType="end"/>
      </w:r>
      <w:r w:rsidR="005F3820">
        <w:t>;</w:t>
      </w:r>
    </w:p>
    <w:p w14:paraId="20D2D942" w14:textId="76EFDB79" w:rsidR="005F3820" w:rsidRDefault="00BA3039">
      <w:pPr>
        <w:pStyle w:val="ClauseSubList"/>
      </w:pPr>
      <w:r>
        <w:t xml:space="preserve">the Requirements </w:t>
      </w:r>
      <w:r w:rsidRPr="00C74C54">
        <w:t>for Site Accessibility Plan specified</w:t>
      </w:r>
      <w:r>
        <w:t xml:space="preserve"> in </w:t>
      </w:r>
      <w:r>
        <w:fldChar w:fldCharType="begin"/>
      </w:r>
      <w:r>
        <w:instrText xml:space="preserve"> REF _Ref90883950 \r \h </w:instrText>
      </w:r>
      <w:r>
        <w:fldChar w:fldCharType="separate"/>
      </w:r>
      <w:r w:rsidR="005721AF">
        <w:t>D12</w:t>
      </w:r>
      <w:r>
        <w:fldChar w:fldCharType="end"/>
      </w:r>
      <w:r>
        <w:t>;</w:t>
      </w:r>
      <w:r w:rsidR="005F3820">
        <w:t xml:space="preserve"> and</w:t>
      </w:r>
    </w:p>
    <w:p w14:paraId="53E58900" w14:textId="66AC563C" w:rsidR="00C62626" w:rsidRDefault="005F3820">
      <w:pPr>
        <w:pStyle w:val="ClauseSubList"/>
      </w:pPr>
      <w:r>
        <w:t>the direct deposit application form specified in</w:t>
      </w:r>
      <w:r w:rsidR="00FC02A8">
        <w:t xml:space="preserve"> C12.20</w:t>
      </w:r>
      <w:bookmarkEnd w:id="284"/>
      <w:r w:rsidR="00FC02A8">
        <w:t>.</w:t>
      </w:r>
    </w:p>
    <w:p w14:paraId="27C59E8B" w14:textId="77777777" w:rsidR="00C62626" w:rsidRDefault="00C62626">
      <w:pPr>
        <w:pStyle w:val="Comment"/>
      </w:pPr>
      <w:r>
        <w:t>SPEC NOTE: Delete any unnecessary items.  Add any other submissions or documents required after award but before commencement of the Work on the Site</w:t>
      </w:r>
      <w:r w:rsidR="00562FDB">
        <w:t>.</w:t>
      </w:r>
    </w:p>
    <w:p w14:paraId="635FF04B" w14:textId="77777777" w:rsidR="00C62626" w:rsidRDefault="00C62626">
      <w:pPr>
        <w:pStyle w:val="ClauseList"/>
      </w:pPr>
      <w:r>
        <w:t>the Contractor has attended a pre-construction meeting with the Contract Administrator, or the Contract Administrator has waived the requirement for a pre-construction meeting.</w:t>
      </w:r>
    </w:p>
    <w:p w14:paraId="7292571E" w14:textId="77777777" w:rsidR="00C62626" w:rsidRDefault="00C62626">
      <w:pPr>
        <w:pStyle w:val="ClauseList"/>
      </w:pPr>
      <w:r>
        <w:t>^</w:t>
      </w:r>
      <w:r>
        <w:rPr>
          <w:rStyle w:val="CommentFont"/>
        </w:rPr>
        <w:t>SPEC NOTE: Add any other conditions to be met by the Contractor after award but before commencement of the Work on the Site.</w:t>
      </w:r>
    </w:p>
    <w:p w14:paraId="73250CFC" w14:textId="77777777" w:rsidR="00C62626" w:rsidRDefault="00C62626">
      <w:pPr>
        <w:pStyle w:val="Comment"/>
      </w:pPr>
      <w:r>
        <w:t xml:space="preserve">VERSION 1 - Use this version if the Contractor is required to commence the Work on the Site a specified number of days following award of the Contract.  Revise the number of days to suit the </w:t>
      </w:r>
      <w:r w:rsidR="001D4FE5">
        <w:t>contract</w:t>
      </w:r>
      <w:r w:rsidR="00F854D6">
        <w:t>, e.g., allow fourteen (14) Business Days</w:t>
      </w:r>
      <w:r w:rsidR="009577EE">
        <w:t>.</w:t>
      </w:r>
    </w:p>
    <w:p w14:paraId="6F701FBF" w14:textId="77777777" w:rsidR="00C62626" w:rsidRDefault="00C62626">
      <w:pPr>
        <w:pStyle w:val="Clause"/>
      </w:pPr>
      <w:r>
        <w:t xml:space="preserve">The Contractor shall commence the Work on the Site within seven (7) Working Days of receipt of the </w:t>
      </w:r>
      <w:r w:rsidR="002857AA">
        <w:t>award letter</w:t>
      </w:r>
      <w:r>
        <w:t>.</w:t>
      </w:r>
    </w:p>
    <w:p w14:paraId="3B7EDA7F" w14:textId="77777777" w:rsidR="00C62626" w:rsidRPr="00417186" w:rsidRDefault="00C62626">
      <w:pPr>
        <w:pStyle w:val="Comment"/>
      </w:pPr>
      <w:bookmarkStart w:id="285" w:name="_Hlk92877417"/>
      <w:r>
        <w:t xml:space="preserve">VERSION 2 - Use this version where the Contractor is not allowed to commence the Work on the Site until a fixed </w:t>
      </w:r>
      <w:r w:rsidRPr="00417186">
        <w:t>date due to impediments such as weather conditions, inability to access the Site, etc.</w:t>
      </w:r>
    </w:p>
    <w:bookmarkEnd w:id="285"/>
    <w:p w14:paraId="0C911A93" w14:textId="77777777" w:rsidR="00C62626" w:rsidRPr="00417186" w:rsidRDefault="00C62626">
      <w:pPr>
        <w:pStyle w:val="Clause"/>
        <w:numPr>
          <w:ilvl w:val="2"/>
          <w:numId w:val="5"/>
        </w:numPr>
      </w:pPr>
      <w:r w:rsidRPr="00417186">
        <w:t>The Contractor shall not commence the Work on the Site before ^</w:t>
      </w:r>
      <w:r w:rsidRPr="00417186">
        <w:rPr>
          <w:rStyle w:val="CommentFont"/>
        </w:rPr>
        <w:t>month day, year</w:t>
      </w:r>
      <w:r w:rsidRPr="00417186">
        <w:t>.</w:t>
      </w:r>
    </w:p>
    <w:p w14:paraId="35B5241D" w14:textId="6F21D656" w:rsidR="00143CA4" w:rsidRPr="00417186" w:rsidRDefault="00143CA4" w:rsidP="00143CA4">
      <w:pPr>
        <w:pStyle w:val="Comment"/>
      </w:pPr>
      <w:r w:rsidRPr="00417186">
        <w:t xml:space="preserve">VERSION 3 - Use this version if Site Occupancy in </w:t>
      </w:r>
      <w:r w:rsidR="00D816E2">
        <w:fldChar w:fldCharType="begin"/>
      </w:r>
      <w:r w:rsidR="00D816E2">
        <w:instrText xml:space="preserve"> REF _Ref134521641 \r \h </w:instrText>
      </w:r>
      <w:r w:rsidR="00D816E2">
        <w:fldChar w:fldCharType="separate"/>
      </w:r>
      <w:r w:rsidR="005721AF">
        <w:t>D3.1(b)</w:t>
      </w:r>
      <w:r w:rsidR="00D816E2">
        <w:fldChar w:fldCharType="end"/>
      </w:r>
      <w:r w:rsidRPr="00417186">
        <w:t xml:space="preserve"> is applicable, revise as required.</w:t>
      </w:r>
    </w:p>
    <w:p w14:paraId="0137348C" w14:textId="77777777" w:rsidR="00143CA4" w:rsidRPr="00417186" w:rsidRDefault="00143CA4">
      <w:pPr>
        <w:pStyle w:val="Clause"/>
        <w:numPr>
          <w:ilvl w:val="2"/>
          <w:numId w:val="5"/>
        </w:numPr>
      </w:pPr>
      <w:bookmarkStart w:id="286" w:name="_Ref134521530"/>
      <w:r w:rsidRPr="00417186">
        <w:t>The Contractor shall commence the Work on the Site no later than the date of Substantial Performance less the number of Working Days bid as Initial Span for Site Occupancy. For purposes of establishing this date, Working Days will be applied assuming five (5) Working Days per calendar week, and not including Statutory Holidays. If the Contractor has not commenced work by this date, Working Days will be assessed for each day following this date, at the rate of five (5) Working Days per calendar week, not including Statutory Holidays.</w:t>
      </w:r>
      <w:bookmarkEnd w:id="286"/>
    </w:p>
    <w:p w14:paraId="3DE78154" w14:textId="302876C9" w:rsidR="00A418A0" w:rsidRDefault="00A418A0" w:rsidP="00A418A0">
      <w:pPr>
        <w:pStyle w:val="Comment"/>
      </w:pPr>
      <w:r>
        <w:t xml:space="preserve">SPEC NOTE:  Use </w:t>
      </w:r>
      <w:r w:rsidR="008F2549">
        <w:fldChar w:fldCharType="begin"/>
      </w:r>
      <w:r w:rsidR="008F2549">
        <w:instrText xml:space="preserve"> REF _Ref147546057 \r \h </w:instrText>
      </w:r>
      <w:r w:rsidR="008F2549">
        <w:fldChar w:fldCharType="separate"/>
      </w:r>
      <w:r w:rsidR="005721AF">
        <w:t>D13.5</w:t>
      </w:r>
      <w:r w:rsidR="008F2549">
        <w:fldChar w:fldCharType="end"/>
      </w:r>
      <w:r>
        <w:t xml:space="preserve"> only if the Contractor is required to complete the Work on the Site by a specified dat</w:t>
      </w:r>
      <w:r w:rsidR="00B64250">
        <w:t>e</w:t>
      </w:r>
      <w:r>
        <w:t xml:space="preserve"> and the number of days for acceptance of the offer in Form A makes the time period for completion of the Work unreasonable.  E.g. if the Submission Deadline is April 15, the time period for </w:t>
      </w:r>
      <w:r>
        <w:lastRenderedPageBreak/>
        <w:t>acceptance is 60 Calendar Days, and the Work requires completion by June 17, the Contractor would technically have 3 Cal</w:t>
      </w:r>
      <w:r w:rsidR="0079676D">
        <w:t>e</w:t>
      </w:r>
      <w:r>
        <w:t>ndar Days to complete the project.</w:t>
      </w:r>
    </w:p>
    <w:p w14:paraId="75593C45" w14:textId="77777777" w:rsidR="00A418A0" w:rsidRPr="00897A38" w:rsidRDefault="00A418A0" w:rsidP="00A418A0">
      <w:pPr>
        <w:pStyle w:val="Clause"/>
        <w:numPr>
          <w:ilvl w:val="2"/>
          <w:numId w:val="5"/>
        </w:numPr>
        <w:rPr>
          <w:rStyle w:val="CommentFont"/>
          <w:i w:val="0"/>
          <w:vanish w:val="0"/>
          <w:color w:val="auto"/>
        </w:rPr>
      </w:pPr>
      <w:bookmarkStart w:id="287" w:name="_Ref147546057"/>
      <w:r>
        <w:t>The City intends to award this Contract by ^</w:t>
      </w:r>
      <w:bookmarkEnd w:id="287"/>
      <w:r>
        <w:rPr>
          <w:rStyle w:val="CommentFont"/>
        </w:rPr>
        <w:t>month day, year.</w:t>
      </w:r>
    </w:p>
    <w:p w14:paraId="7B6A16AD" w14:textId="77777777" w:rsidR="002E64BF" w:rsidRDefault="002E64BF" w:rsidP="00377FD2">
      <w:pPr>
        <w:pStyle w:val="SubClause"/>
      </w:pPr>
      <w:r w:rsidRPr="00377FD2">
        <w:t>If the actual date of award is later than the intended date, the dates specified for</w:t>
      </w:r>
      <w:r w:rsidR="00374F9C">
        <w:t xml:space="preserve"> </w:t>
      </w:r>
      <w:r w:rsidR="004630E8">
        <w:t xml:space="preserve">Critical Stages, </w:t>
      </w:r>
      <w:r w:rsidRPr="00377FD2">
        <w:t>Substantial Performance, and Total Performance will be adjusted by the difference between the aforementioned intended and actual dates.</w:t>
      </w:r>
    </w:p>
    <w:p w14:paraId="2FF4F58B" w14:textId="77777777" w:rsidR="00995346" w:rsidRPr="00417186" w:rsidRDefault="00995346" w:rsidP="00995346">
      <w:pPr>
        <w:pStyle w:val="CLAUSEHEADING"/>
      </w:pPr>
      <w:bookmarkStart w:id="288" w:name="_Ref533220658"/>
      <w:bookmarkStart w:id="289" w:name="_Toc63582188"/>
      <w:bookmarkStart w:id="290" w:name="_Toc63588499"/>
      <w:bookmarkStart w:id="291" w:name="_Toc92866996"/>
      <w:bookmarkStart w:id="292" w:name="_Toc212454138"/>
      <w:r w:rsidRPr="00417186">
        <w:t>Work By Others</w:t>
      </w:r>
      <w:bookmarkEnd w:id="288"/>
      <w:bookmarkEnd w:id="289"/>
      <w:bookmarkEnd w:id="290"/>
      <w:bookmarkEnd w:id="291"/>
      <w:bookmarkEnd w:id="292"/>
    </w:p>
    <w:p w14:paraId="637C915D" w14:textId="08EFC365" w:rsidR="00995346" w:rsidRDefault="00995346" w:rsidP="00995346">
      <w:pPr>
        <w:pStyle w:val="Comment"/>
      </w:pPr>
      <w:r w:rsidRPr="00417186">
        <w:t xml:space="preserve">SPEC NOTE:  Use </w:t>
      </w:r>
      <w:r w:rsidRPr="00417186">
        <w:fldChar w:fldCharType="begin"/>
      </w:r>
      <w:r w:rsidRPr="00417186">
        <w:instrText xml:space="preserve"> REF _Ref533220658 \r \h </w:instrText>
      </w:r>
      <w:r w:rsidR="00417186">
        <w:instrText xml:space="preserve"> \* MERGEFORMAT </w:instrText>
      </w:r>
      <w:r w:rsidRPr="00417186">
        <w:fldChar w:fldCharType="separate"/>
      </w:r>
      <w:r w:rsidR="005721AF">
        <w:t>D14</w:t>
      </w:r>
      <w:r w:rsidRPr="00417186">
        <w:fldChar w:fldCharType="end"/>
      </w:r>
      <w:r w:rsidRPr="00417186">
        <w:t xml:space="preserve"> only if there is work to be done by others that is anticipated to be done concurrently with the Work of the Contract.  List known work to be done by others.  Consider utilities, other Civic Department, etc.  Ex. Manitoba Hydro installing temporary overhead street lighting, Manitoba Hydro Gas Div. lowering gas services</w:t>
      </w:r>
      <w:r>
        <w:t xml:space="preserve"> or Geomatics doing monument referencing that is not arranged by the Contractor.  Include as much detail as is known, i.e. time frames, commencement/completion dates.  Work by others that must be completed prior to the Work or a portion of the Work of the Contract should be stated in </w:t>
      </w:r>
      <w:r>
        <w:fldChar w:fldCharType="begin"/>
      </w:r>
      <w:r>
        <w:instrText xml:space="preserve"> REF _Ref92878755 \r \h </w:instrText>
      </w:r>
      <w:r>
        <w:fldChar w:fldCharType="separate"/>
      </w:r>
      <w:r w:rsidR="005721AF">
        <w:t>D14.2</w:t>
      </w:r>
      <w:r>
        <w:fldChar w:fldCharType="end"/>
      </w:r>
      <w:r>
        <w:t>.</w:t>
      </w:r>
    </w:p>
    <w:p w14:paraId="3CE17BA5" w14:textId="7AAEA8DC" w:rsidR="00995346" w:rsidRDefault="00995346" w:rsidP="00995346">
      <w:pPr>
        <w:pStyle w:val="Clause"/>
      </w:pPr>
      <w:bookmarkStart w:id="293" w:name="_Ref90291539"/>
      <w:bookmarkStart w:id="294" w:name="_Ref63155051"/>
      <w:r w:rsidRPr="00012444">
        <w:t>Further to C6.2</w:t>
      </w:r>
      <w:r w:rsidR="00FC02A8">
        <w:t>6</w:t>
      </w:r>
      <w:r w:rsidRPr="00012444">
        <w:t xml:space="preserve">, the Contractor’s attention is directed to the fact that other Contractors, the personnel of Utilities and the staff of the City may be working within the project limit, approach roadway, adjacent roadways or right-of-way. The activities of these agencies may coincide with the Contractors execution of </w:t>
      </w:r>
      <w:r>
        <w:t>W</w:t>
      </w:r>
      <w:r w:rsidRPr="00012444">
        <w:t>ork and it will be the Contractor’s responsibility to cooperate to the fullest extent with other personnel working in the area, and such cooperation is an obligation of the Contractor under the terms of Contract</w:t>
      </w:r>
      <w:bookmarkEnd w:id="293"/>
      <w:r>
        <w:t>.</w:t>
      </w:r>
    </w:p>
    <w:p w14:paraId="31514122" w14:textId="77777777" w:rsidR="00995346" w:rsidRDefault="00995346" w:rsidP="00995346">
      <w:pPr>
        <w:pStyle w:val="Clause"/>
      </w:pPr>
      <w:bookmarkStart w:id="295" w:name="_Ref92878755"/>
      <w:r>
        <w:t>Work by others on or near the Site will include but not necessarily be limited to:</w:t>
      </w:r>
      <w:bookmarkEnd w:id="294"/>
      <w:bookmarkEnd w:id="295"/>
    </w:p>
    <w:p w14:paraId="153C872D" w14:textId="77777777" w:rsidR="00995346" w:rsidRDefault="00995346" w:rsidP="00995346">
      <w:pPr>
        <w:pStyle w:val="ClauseList"/>
      </w:pPr>
      <w:r>
        <w:t>^;</w:t>
      </w:r>
    </w:p>
    <w:p w14:paraId="4E1A8A4F" w14:textId="77777777" w:rsidR="00995346" w:rsidRDefault="00995346" w:rsidP="00995346">
      <w:pPr>
        <w:pStyle w:val="ClauseList"/>
      </w:pPr>
      <w:r>
        <w:t>^.</w:t>
      </w:r>
    </w:p>
    <w:p w14:paraId="6B38E50B" w14:textId="08D2E848" w:rsidR="00995346" w:rsidRPr="00377FD2" w:rsidRDefault="00995346" w:rsidP="00995346">
      <w:pPr>
        <w:pStyle w:val="SubClause"/>
      </w:pPr>
      <w:r w:rsidRPr="00012444">
        <w:t xml:space="preserve">Further to </w:t>
      </w:r>
      <w:r w:rsidRPr="00012444">
        <w:fldChar w:fldCharType="begin"/>
      </w:r>
      <w:r w:rsidRPr="00012444">
        <w:instrText xml:space="preserve"> REF _Ref90291539 \r \h </w:instrText>
      </w:r>
      <w:r>
        <w:instrText xml:space="preserve"> \* MERGEFORMAT </w:instrText>
      </w:r>
      <w:r w:rsidRPr="00012444">
        <w:fldChar w:fldCharType="separate"/>
      </w:r>
      <w:r w:rsidR="005721AF">
        <w:t>D14.1</w:t>
      </w:r>
      <w:r w:rsidRPr="00012444">
        <w:fldChar w:fldCharType="end"/>
      </w:r>
      <w:r w:rsidRPr="00012444">
        <w:t xml:space="preserve"> the Contractor shall cooperate and coordinate all activities with all parties performing required Work by Others</w:t>
      </w:r>
      <w:r>
        <w:t xml:space="preserve"> </w:t>
      </w:r>
      <w:r w:rsidRPr="00012444">
        <w:t xml:space="preserve">identified in </w:t>
      </w:r>
      <w:r w:rsidRPr="00012444">
        <w:fldChar w:fldCharType="begin"/>
      </w:r>
      <w:r w:rsidRPr="00012444">
        <w:instrText xml:space="preserve"> REF _Ref90291539 \r \h </w:instrText>
      </w:r>
      <w:r>
        <w:instrText xml:space="preserve"> \* MERGEFORMAT </w:instrText>
      </w:r>
      <w:r w:rsidRPr="00012444">
        <w:fldChar w:fldCharType="separate"/>
      </w:r>
      <w:r w:rsidR="005721AF">
        <w:t>D14.1</w:t>
      </w:r>
      <w:r w:rsidRPr="00012444">
        <w:fldChar w:fldCharType="end"/>
      </w:r>
      <w:r w:rsidRPr="00012444">
        <w:t xml:space="preserve"> and accommodate the necessary area on </w:t>
      </w:r>
      <w:r>
        <w:t>S</w:t>
      </w:r>
      <w:r w:rsidRPr="00012444">
        <w:t>ite required for the Work by Others to complete the Work</w:t>
      </w:r>
    </w:p>
    <w:p w14:paraId="00B7C9DE" w14:textId="77777777" w:rsidR="00987D57" w:rsidRDefault="00987D57" w:rsidP="00987D57">
      <w:pPr>
        <w:pStyle w:val="CLAUSEHEADING"/>
      </w:pPr>
      <w:bookmarkStart w:id="296" w:name="_Ref482428640"/>
      <w:bookmarkStart w:id="297" w:name="_Ref482429669"/>
      <w:bookmarkStart w:id="298" w:name="_Ref482430013"/>
      <w:bookmarkStart w:id="299" w:name="_Toc482432372"/>
      <w:bookmarkStart w:id="300" w:name="_Toc3968705"/>
      <w:bookmarkStart w:id="301" w:name="_Toc389662136"/>
      <w:bookmarkStart w:id="302" w:name="_Toc212454139"/>
      <w:bookmarkStart w:id="303" w:name="_Ref482428679"/>
      <w:bookmarkStart w:id="304" w:name="_Ref482429842"/>
      <w:bookmarkStart w:id="305" w:name="_Toc482432373"/>
      <w:bookmarkStart w:id="306" w:name="_Toc3968706"/>
      <w:bookmarkStart w:id="307" w:name="_Ref400611298"/>
      <w:r>
        <w:t>Critical Stages</w:t>
      </w:r>
      <w:bookmarkEnd w:id="296"/>
      <w:bookmarkEnd w:id="297"/>
      <w:bookmarkEnd w:id="298"/>
      <w:bookmarkEnd w:id="299"/>
      <w:bookmarkEnd w:id="300"/>
      <w:bookmarkEnd w:id="301"/>
      <w:bookmarkEnd w:id="302"/>
    </w:p>
    <w:p w14:paraId="25C7E84C" w14:textId="2BBF56A5" w:rsidR="00987D57" w:rsidRDefault="00987D57" w:rsidP="00987D57">
      <w:pPr>
        <w:pStyle w:val="Comment"/>
      </w:pPr>
      <w:r>
        <w:t xml:space="preserve">SPEC NOTE: Use </w:t>
      </w:r>
      <w:r>
        <w:fldChar w:fldCharType="begin"/>
      </w:r>
      <w:r>
        <w:instrText xml:space="preserve"> REF _Ref482429669 \r \h </w:instrText>
      </w:r>
      <w:r>
        <w:fldChar w:fldCharType="separate"/>
      </w:r>
      <w:r w:rsidR="005721AF">
        <w:t>D15</w:t>
      </w:r>
      <w:r>
        <w:fldChar w:fldCharType="end"/>
      </w:r>
      <w:r>
        <w:t xml:space="preserve"> only if critical stages of the Work, other than Substantial Performance and/or Total Performance, must be achieved in accordance with a specified schedule. </w:t>
      </w:r>
    </w:p>
    <w:p w14:paraId="01276A41" w14:textId="77777777" w:rsidR="00987D57" w:rsidRDefault="00987D57" w:rsidP="00987D57">
      <w:pPr>
        <w:pStyle w:val="Clause"/>
      </w:pPr>
      <w:r>
        <w:t>The Contractor shall achieve critical stages of the Work in accordance with the following requirements:</w:t>
      </w:r>
    </w:p>
    <w:p w14:paraId="6023F8E5" w14:textId="77777777" w:rsidR="00987D57" w:rsidRDefault="00987D57" w:rsidP="00987D57">
      <w:pPr>
        <w:pStyle w:val="ClauseList"/>
      </w:pPr>
      <w:r>
        <w:t>^</w:t>
      </w:r>
      <w:r>
        <w:rPr>
          <w:rStyle w:val="CommentFont"/>
        </w:rPr>
        <w:t>Specify the critical stages and the schedule required.</w:t>
      </w:r>
    </w:p>
    <w:p w14:paraId="5F105101" w14:textId="77777777" w:rsidR="00987D57" w:rsidRDefault="00987D57" w:rsidP="00987D57">
      <w:pPr>
        <w:pStyle w:val="ClauseList"/>
      </w:pPr>
      <w:r>
        <w:t>^</w:t>
      </w:r>
    </w:p>
    <w:p w14:paraId="10007EF7" w14:textId="77777777" w:rsidR="00987D57" w:rsidRDefault="00987D57" w:rsidP="00987D57">
      <w:pPr>
        <w:pStyle w:val="ClauseList"/>
      </w:pPr>
      <w:r>
        <w:t>^</w:t>
      </w:r>
    </w:p>
    <w:p w14:paraId="7E1376E9" w14:textId="77777777" w:rsidR="00C62626" w:rsidRDefault="00C62626">
      <w:pPr>
        <w:pStyle w:val="CLAUSEHEADING"/>
      </w:pPr>
      <w:bookmarkStart w:id="308" w:name="_Toc212454140"/>
      <w:r>
        <w:t>Substantial Performance</w:t>
      </w:r>
      <w:bookmarkEnd w:id="303"/>
      <w:bookmarkEnd w:id="304"/>
      <w:bookmarkEnd w:id="305"/>
      <w:bookmarkEnd w:id="306"/>
      <w:bookmarkEnd w:id="307"/>
      <w:bookmarkEnd w:id="308"/>
    </w:p>
    <w:p w14:paraId="4BC5B6CA" w14:textId="77777777" w:rsidR="00C62626" w:rsidRDefault="00C62626">
      <w:pPr>
        <w:pStyle w:val="Comment"/>
      </w:pPr>
      <w:r>
        <w:t>VERSION 1 - Use this version to specify the number of Working Days for Substantial Performance.  Insert the number of Working Days allowed.</w:t>
      </w:r>
    </w:p>
    <w:p w14:paraId="7B023DD1" w14:textId="39422A16" w:rsidR="00C62626" w:rsidRDefault="00C62626">
      <w:pPr>
        <w:pStyle w:val="Clause"/>
      </w:pPr>
      <w:bookmarkStart w:id="309" w:name="_Ref481909770"/>
      <w:r>
        <w:t>The Contractor shall achieve Substantial Performance within ^</w:t>
      </w:r>
      <w:r>
        <w:rPr>
          <w:rStyle w:val="CommentFont"/>
        </w:rPr>
        <w:t>number</w:t>
      </w:r>
      <w:r>
        <w:t xml:space="preserve"> (^</w:t>
      </w:r>
      <w:r>
        <w:rPr>
          <w:rStyle w:val="CommentFont"/>
        </w:rPr>
        <w:t>n</w:t>
      </w:r>
      <w:r>
        <w:t xml:space="preserve">) consecutive Working Days of the commencement of the Work as specified in </w:t>
      </w:r>
      <w:r>
        <w:fldChar w:fldCharType="begin"/>
      </w:r>
      <w:r>
        <w:instrText xml:space="preserve"> REF _Ref482429700 \r \h </w:instrText>
      </w:r>
      <w:r>
        <w:fldChar w:fldCharType="separate"/>
      </w:r>
      <w:r w:rsidR="005721AF">
        <w:t>D13</w:t>
      </w:r>
      <w:r>
        <w:fldChar w:fldCharType="end"/>
      </w:r>
      <w:r>
        <w:t>.</w:t>
      </w:r>
      <w:bookmarkEnd w:id="309"/>
    </w:p>
    <w:p w14:paraId="200A8459" w14:textId="77777777" w:rsidR="00C62626" w:rsidRDefault="00C62626">
      <w:pPr>
        <w:pStyle w:val="Clause"/>
      </w:pPr>
      <w:r>
        <w:t>When the Contractor considers the Work to be substantially performed, the Contractor shall arrange, attend and assist in the inspection of the Work with the Contract Administrator for purposes of verifying Substantial Performance.  Any defects or deficiencies in the Work noted during that inspection shall be remedied by the Contractor at the earliest possible instance and the Contract Administrator notified so that the Work can be reinspected.</w:t>
      </w:r>
    </w:p>
    <w:p w14:paraId="4E8402E7" w14:textId="77777777" w:rsidR="00C62626" w:rsidRDefault="00C62626">
      <w:pPr>
        <w:pStyle w:val="Clause"/>
      </w:pPr>
      <w:r>
        <w:lastRenderedPageBreak/>
        <w:t>The date on which the Work has been certified by the Contract Administrator as being substantially performed to the requirements of the Contract through the issue of a certificate of Substantial Performance is the date on which Substantial Performance has been achieved.</w:t>
      </w:r>
    </w:p>
    <w:p w14:paraId="39703714" w14:textId="77777777" w:rsidR="00C62626" w:rsidRDefault="00C62626">
      <w:pPr>
        <w:pStyle w:val="Comment"/>
      </w:pPr>
      <w:r>
        <w:t>VERSION 2 - Use this version to specify a fixed date for Substantial Performance.  Insert the month, day and year.</w:t>
      </w:r>
    </w:p>
    <w:p w14:paraId="20FDC7F8" w14:textId="77777777" w:rsidR="00C62626" w:rsidRDefault="00C62626">
      <w:pPr>
        <w:pStyle w:val="Clause"/>
        <w:numPr>
          <w:ilvl w:val="2"/>
          <w:numId w:val="3"/>
        </w:numPr>
      </w:pPr>
      <w:bookmarkStart w:id="310" w:name="_Ref481909864"/>
      <w:r>
        <w:t>The Contractor shall achieve Substantial Performance by ^</w:t>
      </w:r>
      <w:r>
        <w:rPr>
          <w:rStyle w:val="CommentFont"/>
        </w:rPr>
        <w:t>month day, year</w:t>
      </w:r>
      <w:r>
        <w:t>.</w:t>
      </w:r>
      <w:bookmarkEnd w:id="310"/>
    </w:p>
    <w:p w14:paraId="42ED366E" w14:textId="77777777" w:rsidR="00C62626" w:rsidRDefault="00C62626">
      <w:pPr>
        <w:pStyle w:val="Clause"/>
      </w:pPr>
      <w:r>
        <w:t>When the Contractor considers the Work to be substantially performed, the Contractor shall arrange, attend and assist in the inspection of the Work with the Contract Administrator for purposes of verifying Substantial Performance.  Any defects or deficiencies in the Work noted during that inspection shall be remedied by the Contractor at the earliest possible instance and the Contract Administrator notified so that the Work can be reinspected.</w:t>
      </w:r>
    </w:p>
    <w:p w14:paraId="214E02CA" w14:textId="77777777" w:rsidR="00C62626" w:rsidRDefault="00C62626">
      <w:pPr>
        <w:pStyle w:val="Clause"/>
      </w:pPr>
      <w:r>
        <w:t>The date on which the Work has been certified by the Contract Administrator as being substantially performed to the requirements of the Contract through the issue of a certificate of Substantial Performance is the date on which Substantial Performance has been achieved.</w:t>
      </w:r>
    </w:p>
    <w:p w14:paraId="48CDB747" w14:textId="77777777" w:rsidR="00D438BF" w:rsidRDefault="00D438BF" w:rsidP="00D438BF">
      <w:pPr>
        <w:pStyle w:val="Clause"/>
        <w:numPr>
          <w:ilvl w:val="0"/>
          <w:numId w:val="0"/>
        </w:numPr>
        <w:ind w:left="864" w:hanging="864"/>
      </w:pPr>
      <w:r w:rsidRPr="00D438BF">
        <w:rPr>
          <w:i/>
          <w:vanish/>
          <w:color w:val="FF0000"/>
        </w:rPr>
        <w:t>V</w:t>
      </w:r>
      <w:r>
        <w:rPr>
          <w:i/>
          <w:vanish/>
          <w:color w:val="FF0000"/>
        </w:rPr>
        <w:t>ERSION</w:t>
      </w:r>
      <w:r w:rsidRPr="00D438BF">
        <w:rPr>
          <w:i/>
          <w:vanish/>
          <w:color w:val="FF0000"/>
        </w:rPr>
        <w:t xml:space="preserve"> 3 – Use this version where Site Occupancy is applicable, revise as required.</w:t>
      </w:r>
    </w:p>
    <w:p w14:paraId="16FD0BF7" w14:textId="77777777" w:rsidR="00D438BF" w:rsidRDefault="00D438BF" w:rsidP="00D438BF">
      <w:pPr>
        <w:pStyle w:val="Clause"/>
      </w:pPr>
      <w:bookmarkStart w:id="311" w:name="_Ref134521834"/>
      <w:r w:rsidRPr="00ED44E5">
        <w:t>The Contractor shall commence the Work on the Site no later than the date of Substantial Performance less the number of Working Days bid as Initial Span for Site Occupancy</w:t>
      </w:r>
      <w:r w:rsidRPr="00ED44E5">
        <w:rPr>
          <w:strike/>
        </w:rPr>
        <w:t>.</w:t>
      </w:r>
      <w:r w:rsidRPr="00ED44E5">
        <w:t xml:space="preserve"> For purposes of establishing this date, Working Days will be applied assuming five (5) Working Days per calendar week, and not including Statutory Holidays. If the Contractor has not commenced work by this date, </w:t>
      </w:r>
      <w:r>
        <w:t>Working</w:t>
      </w:r>
      <w:r w:rsidRPr="00ED44E5">
        <w:t xml:space="preserve"> Days will be assessed for each day following this date, at the rate of five (5) </w:t>
      </w:r>
      <w:r>
        <w:t>Working</w:t>
      </w:r>
      <w:r w:rsidRPr="00ED44E5">
        <w:t xml:space="preserve"> Days per calendar week, not including Statutory Holidays.</w:t>
      </w:r>
      <w:bookmarkEnd w:id="311"/>
    </w:p>
    <w:p w14:paraId="04C0CF29" w14:textId="77777777" w:rsidR="00C62626" w:rsidRDefault="00C62626">
      <w:pPr>
        <w:pStyle w:val="CLAUSEHEADING"/>
      </w:pPr>
      <w:bookmarkStart w:id="312" w:name="_Ref482428703"/>
      <w:bookmarkStart w:id="313" w:name="_Ref482430039"/>
      <w:bookmarkStart w:id="314" w:name="_Toc482432374"/>
      <w:bookmarkStart w:id="315" w:name="_Toc3968707"/>
      <w:bookmarkStart w:id="316" w:name="_Toc212454141"/>
      <w:r>
        <w:t>Total Performance</w:t>
      </w:r>
      <w:bookmarkEnd w:id="312"/>
      <w:bookmarkEnd w:id="313"/>
      <w:bookmarkEnd w:id="314"/>
      <w:bookmarkEnd w:id="315"/>
      <w:bookmarkEnd w:id="316"/>
    </w:p>
    <w:p w14:paraId="73D815DB" w14:textId="24C14A03" w:rsidR="00C62626" w:rsidRDefault="00C62626">
      <w:pPr>
        <w:pStyle w:val="Comment"/>
      </w:pPr>
      <w:r>
        <w:t xml:space="preserve">VERSION 1 - Use this version to specify the number of Working Days for Total Performance.  Insert the number of Working Days allowed.  The number of Working Days must be greater than the number of Working Days specified in </w:t>
      </w:r>
      <w:r>
        <w:fldChar w:fldCharType="begin"/>
      </w:r>
      <w:r>
        <w:instrText xml:space="preserve"> REF _Ref481909770 \r \h </w:instrText>
      </w:r>
      <w:r>
        <w:fldChar w:fldCharType="separate"/>
      </w:r>
      <w:r w:rsidR="005721AF">
        <w:t>D16.1</w:t>
      </w:r>
      <w:r>
        <w:fldChar w:fldCharType="end"/>
      </w:r>
      <w:r>
        <w:t xml:space="preserve"> for Substantial Performance.</w:t>
      </w:r>
    </w:p>
    <w:p w14:paraId="43CB7B14" w14:textId="2D815455" w:rsidR="00C62626" w:rsidRDefault="00C62626">
      <w:pPr>
        <w:pStyle w:val="Clause"/>
      </w:pPr>
      <w:bookmarkStart w:id="317" w:name="_Ref481908686"/>
      <w:r>
        <w:t>The Contractor shall achieve Total Performance within ^</w:t>
      </w:r>
      <w:r>
        <w:rPr>
          <w:rStyle w:val="CommentFont"/>
        </w:rPr>
        <w:t>number</w:t>
      </w:r>
      <w:r>
        <w:t xml:space="preserve"> (^</w:t>
      </w:r>
      <w:r>
        <w:rPr>
          <w:rStyle w:val="CommentFont"/>
        </w:rPr>
        <w:t>n</w:t>
      </w:r>
      <w:r>
        <w:t xml:space="preserve">) consecutive Working Days of the commencement of the Work as specified in </w:t>
      </w:r>
      <w:r>
        <w:fldChar w:fldCharType="begin"/>
      </w:r>
      <w:r>
        <w:instrText xml:space="preserve"> REF _Ref482429700 \r \h </w:instrText>
      </w:r>
      <w:r>
        <w:fldChar w:fldCharType="separate"/>
      </w:r>
      <w:r w:rsidR="005721AF">
        <w:t>D13</w:t>
      </w:r>
      <w:r>
        <w:fldChar w:fldCharType="end"/>
      </w:r>
      <w:r>
        <w:t>.</w:t>
      </w:r>
      <w:bookmarkEnd w:id="317"/>
    </w:p>
    <w:p w14:paraId="703D864E" w14:textId="77777777" w:rsidR="00C62626" w:rsidRDefault="00C62626">
      <w:pPr>
        <w:pStyle w:val="Clause"/>
      </w:pPr>
      <w:r>
        <w:t>When the Contractor or the Contract Administrator considers the Work to be totally performed, the Contractor shall arrange, attend and assist in the inspection of the Work with the Contract Administrator for purposes of verifying Total Performance.  Any defects or deficiencies in the Work noted during that inspection shall be remedied by the Contractor at the earliest possible instance and the Contract Administrator notified so that the Work can be reinspected.</w:t>
      </w:r>
    </w:p>
    <w:p w14:paraId="03564897" w14:textId="77777777" w:rsidR="00C62626" w:rsidRDefault="00C62626">
      <w:pPr>
        <w:pStyle w:val="Clause"/>
      </w:pPr>
      <w:r>
        <w:t>The date on which the Work has been certified by the Contract Administrator as being totally performed to the requirements of the Contract through the issue of a certificate of Total Performance is the date on which Total Performance has been achieved.</w:t>
      </w:r>
    </w:p>
    <w:p w14:paraId="202B6BD9" w14:textId="1538CAD3" w:rsidR="00C62626" w:rsidRDefault="00C62626">
      <w:pPr>
        <w:pStyle w:val="Comment"/>
      </w:pPr>
      <w:r>
        <w:t xml:space="preserve">VERSION 2 - Use this version to specify a fixed date for Total Performance.  Insert the month, day and year.  The date must be later than the date specified in </w:t>
      </w:r>
      <w:r>
        <w:fldChar w:fldCharType="begin"/>
      </w:r>
      <w:r>
        <w:instrText xml:space="preserve"> REF _Ref481909864 \r \h </w:instrText>
      </w:r>
      <w:r>
        <w:fldChar w:fldCharType="separate"/>
      </w:r>
      <w:r w:rsidR="005721AF">
        <w:t>D16.1</w:t>
      </w:r>
      <w:r>
        <w:fldChar w:fldCharType="end"/>
      </w:r>
      <w:r>
        <w:t xml:space="preserve"> for Substantial Performance.</w:t>
      </w:r>
    </w:p>
    <w:p w14:paraId="3CD53701" w14:textId="77777777" w:rsidR="00C62626" w:rsidRDefault="00C62626">
      <w:pPr>
        <w:pStyle w:val="Clause"/>
        <w:numPr>
          <w:ilvl w:val="2"/>
          <w:numId w:val="6"/>
        </w:numPr>
      </w:pPr>
      <w:r>
        <w:t>The Contractor shall achieve Total Performance by ^</w:t>
      </w:r>
      <w:r>
        <w:rPr>
          <w:rStyle w:val="CommentFont"/>
        </w:rPr>
        <w:t>month day, year</w:t>
      </w:r>
      <w:r>
        <w:t>.</w:t>
      </w:r>
    </w:p>
    <w:p w14:paraId="5AABECAA" w14:textId="59FC3413" w:rsidR="003228A4" w:rsidRDefault="003228A4" w:rsidP="003228A4">
      <w:pPr>
        <w:pStyle w:val="Clause"/>
        <w:numPr>
          <w:ilvl w:val="0"/>
          <w:numId w:val="0"/>
        </w:numPr>
        <w:ind w:left="864"/>
      </w:pPr>
      <w:r w:rsidRPr="00F05823">
        <w:rPr>
          <w:i/>
          <w:vanish/>
          <w:color w:val="FF0000"/>
        </w:rPr>
        <w:t xml:space="preserve">SPEC NOTE: add to </w:t>
      </w:r>
      <w:r w:rsidR="00814C0E" w:rsidRPr="00F05823">
        <w:rPr>
          <w:i/>
          <w:vanish/>
          <w:color w:val="FF0000"/>
        </w:rPr>
        <w:fldChar w:fldCharType="begin"/>
      </w:r>
      <w:r w:rsidR="00814C0E" w:rsidRPr="00F05823">
        <w:rPr>
          <w:i/>
          <w:vanish/>
          <w:color w:val="FF0000"/>
        </w:rPr>
        <w:instrText xml:space="preserve"> REF _Ref481908686 \r \h </w:instrText>
      </w:r>
      <w:r w:rsidR="00F05823">
        <w:rPr>
          <w:i/>
          <w:vanish/>
          <w:color w:val="FF0000"/>
        </w:rPr>
        <w:instrText xml:space="preserve"> \* MERGEFORMAT </w:instrText>
      </w:r>
      <w:r w:rsidR="00814C0E" w:rsidRPr="00F05823">
        <w:rPr>
          <w:i/>
          <w:vanish/>
          <w:color w:val="FF0000"/>
        </w:rPr>
      </w:r>
      <w:r w:rsidR="00814C0E" w:rsidRPr="00F05823">
        <w:rPr>
          <w:i/>
          <w:vanish/>
          <w:color w:val="FF0000"/>
        </w:rPr>
        <w:fldChar w:fldCharType="separate"/>
      </w:r>
      <w:r w:rsidR="005721AF">
        <w:rPr>
          <w:i/>
          <w:vanish/>
          <w:color w:val="FF0000"/>
        </w:rPr>
        <w:t>D17.1</w:t>
      </w:r>
      <w:r w:rsidR="00814C0E" w:rsidRPr="00F05823">
        <w:rPr>
          <w:i/>
          <w:vanish/>
          <w:color w:val="FF0000"/>
        </w:rPr>
        <w:fldChar w:fldCharType="end"/>
      </w:r>
      <w:r w:rsidR="00E62A1F">
        <w:rPr>
          <w:i/>
          <w:vanish/>
          <w:color w:val="FF0000"/>
        </w:rPr>
        <w:t>,</w:t>
      </w:r>
      <w:r w:rsidR="00814C0E" w:rsidRPr="00F05823">
        <w:rPr>
          <w:i/>
          <w:vanish/>
          <w:color w:val="FF0000"/>
        </w:rPr>
        <w:t xml:space="preserve"> </w:t>
      </w:r>
      <w:r w:rsidRPr="00F05823">
        <w:rPr>
          <w:i/>
          <w:vanish/>
          <w:color w:val="FF0000"/>
        </w:rPr>
        <w:t>if required</w:t>
      </w:r>
      <w:r w:rsidRPr="00F05823">
        <w:t xml:space="preserve"> </w:t>
      </w:r>
      <w:bookmarkStart w:id="318" w:name="_Ref92879577"/>
      <w:r w:rsidRPr="00F05823">
        <w:t>or within ^ days if seasonal inclement weather does not allow permanent restorations to commence immediately after Substantial Performance, whichever comes first.  The Contract Administrator will advise the Contractor when seasonal conditions will allow permanent restorations to begin.  The Contractor will start final restorations no later than 1</w:t>
      </w:r>
      <w:r w:rsidR="00F05823" w:rsidRPr="00F05823">
        <w:t>4</w:t>
      </w:r>
      <w:r w:rsidRPr="00F05823">
        <w:t xml:space="preserve"> (</w:t>
      </w:r>
      <w:r w:rsidR="00417186" w:rsidRPr="00F05823">
        <w:t>fourteen</w:t>
      </w:r>
      <w:r w:rsidRPr="00F05823">
        <w:t xml:space="preserve">) </w:t>
      </w:r>
      <w:r w:rsidR="00417186" w:rsidRPr="00F05823">
        <w:t>Calendar</w:t>
      </w:r>
      <w:r w:rsidRPr="00F05823">
        <w:t xml:space="preserve"> Days after formal notification by the Contract Administrator</w:t>
      </w:r>
      <w:bookmarkEnd w:id="318"/>
      <w:r w:rsidR="00775CF2">
        <w:t>.</w:t>
      </w:r>
    </w:p>
    <w:p w14:paraId="10A324A8" w14:textId="77777777" w:rsidR="00C62626" w:rsidRDefault="00C62626">
      <w:pPr>
        <w:pStyle w:val="Clause"/>
      </w:pPr>
      <w:r>
        <w:t xml:space="preserve">When the Contractor or the Contract Administrator considers the Work to be totally performed, the Contractor shall arrange, attend and assist in the inspection of the Work with the Contract Administrator for purposes of verifying Total Performance.  Any defects or deficiencies in the </w:t>
      </w:r>
      <w:r>
        <w:lastRenderedPageBreak/>
        <w:t>Work noted during that inspection shall be remedied by the Contractor at the earliest possible instance and the Contract Administrator notified so that the Work can be reinspected.</w:t>
      </w:r>
    </w:p>
    <w:p w14:paraId="5DC1EDE9" w14:textId="77777777" w:rsidR="00C62626" w:rsidRDefault="00C62626">
      <w:pPr>
        <w:pStyle w:val="Clause"/>
      </w:pPr>
      <w:r>
        <w:t>The date on which the Work has been certified by the Contract Administrator as being totally performed to the requirements of the Contract through the issue of a certificate of Total Performance is the date on which Total Performance has been achieved.</w:t>
      </w:r>
    </w:p>
    <w:p w14:paraId="73D0FC47" w14:textId="6B6C74C7" w:rsidR="00F05823" w:rsidRDefault="00F05823" w:rsidP="00F05823">
      <w:pPr>
        <w:pStyle w:val="Comment"/>
        <w:rPr>
          <w:rFonts w:cs="Arial"/>
          <w:szCs w:val="20"/>
        </w:rPr>
      </w:pPr>
      <w:bookmarkStart w:id="319" w:name="_Ref92880535"/>
      <w:r w:rsidRPr="00ED5605">
        <w:t xml:space="preserve">SPEC NOTE: Delete </w:t>
      </w:r>
      <w:r>
        <w:fldChar w:fldCharType="begin"/>
      </w:r>
      <w:r>
        <w:instrText xml:space="preserve"> REF _Ref94776690 \r \h </w:instrText>
      </w:r>
      <w:r>
        <w:fldChar w:fldCharType="separate"/>
      </w:r>
      <w:r w:rsidR="005721AF">
        <w:t>D18</w:t>
      </w:r>
      <w:r>
        <w:fldChar w:fldCharType="end"/>
      </w:r>
      <w:r>
        <w:t xml:space="preserve"> </w:t>
      </w:r>
      <w:r w:rsidRPr="00ED5605">
        <w:t>i</w:t>
      </w:r>
      <w:r>
        <w:t>f</w:t>
      </w:r>
      <w:r w:rsidRPr="00ED5605">
        <w:t xml:space="preserve"> not require</w:t>
      </w:r>
      <w:r>
        <w:t>d</w:t>
      </w:r>
    </w:p>
    <w:p w14:paraId="336B1A91" w14:textId="77777777" w:rsidR="00C5376C" w:rsidRPr="00F05823" w:rsidRDefault="00C5376C" w:rsidP="00C5376C">
      <w:pPr>
        <w:pStyle w:val="CLAUSEHEADING"/>
      </w:pPr>
      <w:bookmarkStart w:id="320" w:name="_Ref94776690"/>
      <w:bookmarkStart w:id="321" w:name="_Toc212454142"/>
      <w:r w:rsidRPr="00F05823">
        <w:t>Site Occupancy</w:t>
      </w:r>
      <w:bookmarkEnd w:id="319"/>
      <w:bookmarkEnd w:id="320"/>
      <w:bookmarkEnd w:id="321"/>
    </w:p>
    <w:p w14:paraId="2EE7005F" w14:textId="77777777" w:rsidR="00ED5605" w:rsidRDefault="00ED5605" w:rsidP="00ED5605">
      <w:pPr>
        <w:kinsoku w:val="0"/>
        <w:overflowPunct w:val="0"/>
        <w:autoSpaceDE w:val="0"/>
        <w:autoSpaceDN w:val="0"/>
        <w:adjustRightInd w:val="0"/>
        <w:spacing w:before="1"/>
        <w:rPr>
          <w:rFonts w:cs="Arial"/>
          <w:szCs w:val="20"/>
        </w:rPr>
      </w:pPr>
    </w:p>
    <w:p w14:paraId="6F06123A" w14:textId="77777777" w:rsidR="00C5376C" w:rsidRPr="00C5376C" w:rsidRDefault="00C5376C" w:rsidP="00ED5605">
      <w:pPr>
        <w:kinsoku w:val="0"/>
        <w:overflowPunct w:val="0"/>
        <w:autoSpaceDE w:val="0"/>
        <w:autoSpaceDN w:val="0"/>
        <w:adjustRightInd w:val="0"/>
        <w:spacing w:before="1"/>
        <w:ind w:left="900"/>
        <w:rPr>
          <w:rFonts w:cs="Arial"/>
          <w:szCs w:val="20"/>
        </w:rPr>
      </w:pPr>
      <w:r w:rsidRPr="00C5376C">
        <w:rPr>
          <w:rFonts w:cs="Arial"/>
          <w:szCs w:val="20"/>
        </w:rPr>
        <w:t>M</w:t>
      </w:r>
      <w:r w:rsidR="00ED5605">
        <w:rPr>
          <w:rFonts w:cs="Arial"/>
          <w:szCs w:val="20"/>
        </w:rPr>
        <w:t>EASUREMENT</w:t>
      </w:r>
    </w:p>
    <w:p w14:paraId="56F6337B" w14:textId="77777777" w:rsidR="00C5376C" w:rsidRPr="00C5376C" w:rsidRDefault="00C5376C" w:rsidP="00C5376C">
      <w:pPr>
        <w:pStyle w:val="Clause"/>
      </w:pPr>
      <w:r w:rsidRPr="00C5376C">
        <w:t xml:space="preserve">Time shall be of the essence of the Contract. The Contractor shall provide the necessary material, labour and equipment to ensure that the Works will be completed within the consecutive amount of Working Days bid for Initial Span for Site Occupancy, and in no case later than the date specified for Substantial Performance for all Work excluding permanent restoration. Failure to complete the Work within the Bid number of Working Days will result in the deduction of Site Occupancy costs, as further defined herein. The total amount of Working Days will be measured in whole numbers. </w:t>
      </w:r>
    </w:p>
    <w:p w14:paraId="3E21CBA0" w14:textId="77777777" w:rsidR="00C5376C" w:rsidRPr="00C5376C" w:rsidRDefault="00C5376C" w:rsidP="00C5376C">
      <w:pPr>
        <w:pStyle w:val="Clause"/>
      </w:pPr>
      <w:bookmarkStart w:id="322" w:name="_Ref89764990"/>
      <w:r w:rsidRPr="00C5376C">
        <w:t>Working Days will be assessed for every day except for the following:</w:t>
      </w:r>
      <w:bookmarkEnd w:id="322"/>
      <w:r w:rsidRPr="00C5376C">
        <w:t xml:space="preserve"> </w:t>
      </w:r>
    </w:p>
    <w:p w14:paraId="318DA014" w14:textId="77777777" w:rsidR="00C5376C" w:rsidRPr="00D020E1" w:rsidRDefault="00C5376C" w:rsidP="00D1173E">
      <w:pPr>
        <w:pStyle w:val="ClauseList"/>
        <w:numPr>
          <w:ilvl w:val="3"/>
          <w:numId w:val="11"/>
        </w:numPr>
        <w:rPr>
          <w:lang w:val="en-US"/>
        </w:rPr>
      </w:pPr>
      <w:r w:rsidRPr="00D020E1">
        <w:rPr>
          <w:lang w:val="en-US"/>
        </w:rPr>
        <w:t xml:space="preserve">Days prior to the Contractor starting Work on a stage of the Contract. The Contractor shall provide a minimum of fourteen (14) Calendar Days’ notice to the City for </w:t>
      </w:r>
      <w:r>
        <w:rPr>
          <w:lang w:val="en-US"/>
        </w:rPr>
        <w:t>C</w:t>
      </w:r>
      <w:r w:rsidRPr="00D020E1">
        <w:rPr>
          <w:lang w:val="en-US"/>
        </w:rPr>
        <w:t xml:space="preserve">ommencement of the Work. Failure of the Contractor to </w:t>
      </w:r>
      <w:r>
        <w:rPr>
          <w:lang w:val="en-US"/>
        </w:rPr>
        <w:t>C</w:t>
      </w:r>
      <w:r w:rsidRPr="00D020E1">
        <w:rPr>
          <w:lang w:val="en-US"/>
        </w:rPr>
        <w:t xml:space="preserve">ommence Work as indicated, in the opinion of the Contract Administrator, may result in the assessment of </w:t>
      </w:r>
      <w:r w:rsidR="00596CAD">
        <w:rPr>
          <w:lang w:val="en-US"/>
        </w:rPr>
        <w:t xml:space="preserve">Working </w:t>
      </w:r>
      <w:r w:rsidRPr="00D020E1">
        <w:rPr>
          <w:lang w:val="en-US"/>
        </w:rPr>
        <w:t>Days equivalent to the estimated costs incurred to the City;</w:t>
      </w:r>
    </w:p>
    <w:p w14:paraId="2142E8C6" w14:textId="77777777" w:rsidR="00C5376C" w:rsidRPr="00D020E1" w:rsidRDefault="00C5376C" w:rsidP="00C5376C">
      <w:pPr>
        <w:pStyle w:val="ClauseList"/>
        <w:numPr>
          <w:ilvl w:val="3"/>
          <w:numId w:val="1"/>
        </w:numPr>
        <w:rPr>
          <w:lang w:val="en-US"/>
        </w:rPr>
      </w:pPr>
      <w:r w:rsidRPr="00D020E1">
        <w:rPr>
          <w:lang w:val="en-US"/>
        </w:rPr>
        <w:t>Days not worked due to Force Majeure.</w:t>
      </w:r>
    </w:p>
    <w:p w14:paraId="1EE8AEAD" w14:textId="77777777" w:rsidR="00C5376C" w:rsidRPr="00D020E1" w:rsidRDefault="00C5376C" w:rsidP="00C5376C">
      <w:pPr>
        <w:pStyle w:val="ClauseList"/>
        <w:numPr>
          <w:ilvl w:val="3"/>
          <w:numId w:val="1"/>
        </w:numPr>
        <w:rPr>
          <w:lang w:val="en-US"/>
        </w:rPr>
      </w:pPr>
      <w:r w:rsidRPr="00D020E1">
        <w:rPr>
          <w:lang w:val="en-US"/>
        </w:rPr>
        <w:t xml:space="preserve">Days between Substantial Performance and the date the City authorizes that permanent pavement works may commence, should the date of Substantial Performance be achieved at a time when permanent pavement works has been suspended as a result of inclement seasonal weather. </w:t>
      </w:r>
    </w:p>
    <w:p w14:paraId="5F81E5E8" w14:textId="42D52778" w:rsidR="00C5376C" w:rsidRPr="00C5376C" w:rsidRDefault="00C5376C" w:rsidP="00C5376C">
      <w:pPr>
        <w:pStyle w:val="Clause"/>
      </w:pPr>
      <w:r w:rsidRPr="00C5376C">
        <w:t xml:space="preserve">Further to </w:t>
      </w:r>
      <w:r w:rsidRPr="00C5376C">
        <w:fldChar w:fldCharType="begin"/>
      </w:r>
      <w:r w:rsidRPr="00C5376C">
        <w:instrText xml:space="preserve"> REF _Ref89764990 \r \h  \* MERGEFORMAT </w:instrText>
      </w:r>
      <w:r w:rsidRPr="00C5376C">
        <w:fldChar w:fldCharType="separate"/>
      </w:r>
      <w:r w:rsidR="005721AF">
        <w:t>D18.2</w:t>
      </w:r>
      <w:r w:rsidRPr="00C5376C">
        <w:fldChar w:fldCharType="end"/>
      </w:r>
      <w:r w:rsidRPr="00C5376C">
        <w:t xml:space="preserve">, the Contractor will be permitted one (1) suspension of on-site construction to facilitate coordination of Subcontractors, materials deliveries, construction sequencing, or seasonal weather; Working Days will not be charged during this period. During this period, the Site must be made secure, roadways completely operational, and all existing facilities and work in progress be protected from weather or other potentially harmful effects. Changes to Contract completion dates resulting from suspension of Working Days, will not be considered. </w:t>
      </w:r>
    </w:p>
    <w:p w14:paraId="155DE4ED" w14:textId="77777777" w:rsidR="00C5376C" w:rsidRPr="00CC4F1B" w:rsidRDefault="00C5376C" w:rsidP="00C5376C">
      <w:pPr>
        <w:kinsoku w:val="0"/>
        <w:overflowPunct w:val="0"/>
        <w:autoSpaceDE w:val="0"/>
        <w:autoSpaceDN w:val="0"/>
        <w:adjustRightInd w:val="0"/>
        <w:spacing w:before="1"/>
        <w:ind w:left="961"/>
        <w:rPr>
          <w:rFonts w:cs="Arial"/>
          <w:szCs w:val="20"/>
          <w:highlight w:val="yellow"/>
        </w:rPr>
      </w:pPr>
    </w:p>
    <w:p w14:paraId="4E24244D" w14:textId="77777777" w:rsidR="00C5376C" w:rsidRPr="00D020E1" w:rsidRDefault="00C5376C" w:rsidP="00ED5605">
      <w:pPr>
        <w:kinsoku w:val="0"/>
        <w:overflowPunct w:val="0"/>
        <w:autoSpaceDE w:val="0"/>
        <w:autoSpaceDN w:val="0"/>
        <w:adjustRightInd w:val="0"/>
        <w:spacing w:before="1"/>
        <w:ind w:left="900"/>
        <w:rPr>
          <w:rFonts w:cs="Arial"/>
          <w:szCs w:val="20"/>
        </w:rPr>
      </w:pPr>
      <w:r w:rsidRPr="00D020E1">
        <w:rPr>
          <w:rFonts w:cs="Arial"/>
          <w:szCs w:val="20"/>
        </w:rPr>
        <w:t>S</w:t>
      </w:r>
      <w:r w:rsidR="00ED5605">
        <w:rPr>
          <w:rFonts w:cs="Arial"/>
          <w:szCs w:val="20"/>
        </w:rPr>
        <w:t>ITE OCCUPANCY PAYMENT</w:t>
      </w:r>
      <w:r w:rsidRPr="00D020E1">
        <w:rPr>
          <w:rFonts w:cs="Arial"/>
          <w:szCs w:val="20"/>
        </w:rPr>
        <w:t xml:space="preserve"> </w:t>
      </w:r>
    </w:p>
    <w:p w14:paraId="5B916D65" w14:textId="77777777" w:rsidR="00C5376C" w:rsidRPr="00C5376C" w:rsidRDefault="00C5376C" w:rsidP="00C5376C">
      <w:pPr>
        <w:pStyle w:val="Clause"/>
      </w:pPr>
      <w:bookmarkStart w:id="323" w:name="_Ref89768904"/>
      <w:r>
        <w:t>P</w:t>
      </w:r>
      <w:r w:rsidRPr="00C5376C">
        <w:t>ayment for Site Occupancy for the Contract will be made as follows:</w:t>
      </w:r>
      <w:bookmarkEnd w:id="323"/>
      <w:r w:rsidRPr="00C5376C">
        <w:t xml:space="preserve"> </w:t>
      </w:r>
    </w:p>
    <w:p w14:paraId="751EAA35" w14:textId="77777777" w:rsidR="00C5376C" w:rsidRPr="00E62CFA" w:rsidRDefault="00C5376C" w:rsidP="00D1173E">
      <w:pPr>
        <w:pStyle w:val="ClauseList"/>
        <w:numPr>
          <w:ilvl w:val="3"/>
          <w:numId w:val="11"/>
        </w:numPr>
        <w:rPr>
          <w:lang w:val="en-US"/>
        </w:rPr>
      </w:pPr>
      <w:r w:rsidRPr="00E62CFA">
        <w:rPr>
          <w:lang w:val="en-US"/>
        </w:rPr>
        <w:t xml:space="preserve">If the number of </w:t>
      </w:r>
      <w:r>
        <w:rPr>
          <w:lang w:val="en-US"/>
        </w:rPr>
        <w:t>Working</w:t>
      </w:r>
      <w:r w:rsidRPr="00E62CFA">
        <w:rPr>
          <w:lang w:val="en-US"/>
        </w:rPr>
        <w:t xml:space="preserve"> Days equals </w:t>
      </w:r>
      <w:r w:rsidRPr="00C5376C">
        <w:rPr>
          <w:lang w:val="en-US"/>
        </w:rPr>
        <w:t>the Initial S</w:t>
      </w:r>
      <w:r w:rsidRPr="00E62CFA">
        <w:rPr>
          <w:lang w:val="en-US"/>
        </w:rPr>
        <w:t>pan, no payment or deduction will be made.</w:t>
      </w:r>
    </w:p>
    <w:p w14:paraId="3474B063" w14:textId="77777777" w:rsidR="00C5376C" w:rsidRPr="00D020E1" w:rsidRDefault="00C5376C" w:rsidP="00C5376C">
      <w:pPr>
        <w:pStyle w:val="ClauseList"/>
        <w:numPr>
          <w:ilvl w:val="3"/>
          <w:numId w:val="1"/>
        </w:numPr>
        <w:rPr>
          <w:lang w:val="en-US"/>
        </w:rPr>
      </w:pPr>
      <w:r w:rsidRPr="00D020E1">
        <w:rPr>
          <w:lang w:val="en-US"/>
        </w:rPr>
        <w:t xml:space="preserve">If the number of </w:t>
      </w:r>
      <w:r>
        <w:rPr>
          <w:lang w:val="en-US"/>
        </w:rPr>
        <w:t>Working</w:t>
      </w:r>
      <w:r w:rsidRPr="00D020E1">
        <w:rPr>
          <w:lang w:val="en-US"/>
        </w:rPr>
        <w:t xml:space="preserve"> Days is less than </w:t>
      </w:r>
      <w:r w:rsidRPr="00C5376C">
        <w:rPr>
          <w:lang w:val="en-US"/>
        </w:rPr>
        <w:t>the Initial Spa</w:t>
      </w:r>
      <w:r w:rsidRPr="00D020E1">
        <w:rPr>
          <w:lang w:val="en-US"/>
        </w:rPr>
        <w:t xml:space="preserve">n, a payment equal to the Contract Unit Price per </w:t>
      </w:r>
      <w:r>
        <w:rPr>
          <w:lang w:val="en-US"/>
        </w:rPr>
        <w:t>Working</w:t>
      </w:r>
      <w:r w:rsidRPr="00D020E1">
        <w:rPr>
          <w:lang w:val="en-US"/>
        </w:rPr>
        <w:t xml:space="preserve"> Day multiplied by the difference between the </w:t>
      </w:r>
      <w:r w:rsidR="00F05823">
        <w:rPr>
          <w:lang w:val="en-US"/>
        </w:rPr>
        <w:t>Initial</w:t>
      </w:r>
      <w:r w:rsidRPr="00D020E1">
        <w:rPr>
          <w:lang w:val="en-US"/>
        </w:rPr>
        <w:t xml:space="preserve"> Span and the actual number of </w:t>
      </w:r>
      <w:r>
        <w:rPr>
          <w:lang w:val="en-US"/>
        </w:rPr>
        <w:t>Working</w:t>
      </w:r>
      <w:r w:rsidRPr="00D020E1">
        <w:rPr>
          <w:lang w:val="en-US"/>
        </w:rPr>
        <w:t xml:space="preserve"> Days, to a maximum amount of two percent (2%) of the Total Bid Price, will be made to the Contractor.</w:t>
      </w:r>
    </w:p>
    <w:p w14:paraId="7B9F86A0" w14:textId="77777777" w:rsidR="00C5376C" w:rsidRPr="00ED5605" w:rsidRDefault="00C5376C" w:rsidP="00ED5605">
      <w:pPr>
        <w:pStyle w:val="ClauseList"/>
        <w:numPr>
          <w:ilvl w:val="3"/>
          <w:numId w:val="1"/>
        </w:numPr>
        <w:rPr>
          <w:lang w:val="en-US"/>
        </w:rPr>
      </w:pPr>
      <w:r w:rsidRPr="00D020E1">
        <w:rPr>
          <w:lang w:val="en-US"/>
        </w:rPr>
        <w:t xml:space="preserve">If the number of </w:t>
      </w:r>
      <w:r>
        <w:rPr>
          <w:lang w:val="en-US"/>
        </w:rPr>
        <w:t>Working</w:t>
      </w:r>
      <w:r w:rsidRPr="00D020E1">
        <w:rPr>
          <w:lang w:val="en-US"/>
        </w:rPr>
        <w:t xml:space="preserve"> Days exceeds </w:t>
      </w:r>
      <w:r w:rsidRPr="00C5376C">
        <w:rPr>
          <w:lang w:val="en-US"/>
        </w:rPr>
        <w:t>the Initial</w:t>
      </w:r>
      <w:r w:rsidRPr="00D020E1">
        <w:rPr>
          <w:lang w:val="en-US"/>
        </w:rPr>
        <w:t xml:space="preserve"> Span, a deduction equal to the Contract Unit Price per </w:t>
      </w:r>
      <w:r>
        <w:rPr>
          <w:lang w:val="en-US"/>
        </w:rPr>
        <w:t>Working</w:t>
      </w:r>
      <w:r w:rsidRPr="00D020E1">
        <w:rPr>
          <w:lang w:val="en-US"/>
        </w:rPr>
        <w:t xml:space="preserve"> Day multiplied by the difference between the actual number of </w:t>
      </w:r>
      <w:r>
        <w:rPr>
          <w:lang w:val="en-US"/>
        </w:rPr>
        <w:t>Working</w:t>
      </w:r>
      <w:r w:rsidRPr="00D020E1">
        <w:rPr>
          <w:lang w:val="en-US"/>
        </w:rPr>
        <w:t xml:space="preserve"> Days and the </w:t>
      </w:r>
      <w:r w:rsidR="00F05823">
        <w:rPr>
          <w:lang w:val="en-US"/>
        </w:rPr>
        <w:t>Initial</w:t>
      </w:r>
      <w:r w:rsidRPr="00D020E1">
        <w:rPr>
          <w:lang w:val="en-US"/>
        </w:rPr>
        <w:t xml:space="preserve"> Span will be made from the payment to the Contractor.</w:t>
      </w:r>
    </w:p>
    <w:p w14:paraId="31FC9EF6" w14:textId="77777777" w:rsidR="00C62626" w:rsidRDefault="00C62626">
      <w:pPr>
        <w:pStyle w:val="CLAUSEHEADING"/>
      </w:pPr>
      <w:bookmarkStart w:id="324" w:name="_Ref482429447"/>
      <w:bookmarkStart w:id="325" w:name="_Toc482432375"/>
      <w:bookmarkStart w:id="326" w:name="_Toc3968708"/>
      <w:bookmarkStart w:id="327" w:name="_Toc212454143"/>
      <w:r>
        <w:t>Liquidated Damages</w:t>
      </w:r>
      <w:bookmarkEnd w:id="324"/>
      <w:bookmarkEnd w:id="325"/>
      <w:bookmarkEnd w:id="326"/>
      <w:bookmarkEnd w:id="327"/>
    </w:p>
    <w:p w14:paraId="436B2081" w14:textId="30CAA87D" w:rsidR="00C62626" w:rsidRDefault="00C62626">
      <w:pPr>
        <w:pStyle w:val="Comment"/>
      </w:pPr>
      <w:r>
        <w:t xml:space="preserve">VERSION 1 - Use this version if liquidated damages are to be assessed if the Contractor does not achieve Substantial Performance within the number of Working Days or by the fixed date specified in </w:t>
      </w:r>
      <w:r>
        <w:lastRenderedPageBreak/>
        <w:fldChar w:fldCharType="begin"/>
      </w:r>
      <w:r>
        <w:instrText xml:space="preserve"> REF _Ref482429842 \r \h </w:instrText>
      </w:r>
      <w:r>
        <w:fldChar w:fldCharType="separate"/>
      </w:r>
      <w:r w:rsidR="005721AF">
        <w:t>D15</w:t>
      </w:r>
      <w:r>
        <w:fldChar w:fldCharType="end"/>
      </w:r>
      <w:r>
        <w:t xml:space="preserve">.  Insert the amount of Liquidated Damages in terms of dollars per Working Day (if </w:t>
      </w:r>
      <w:r>
        <w:fldChar w:fldCharType="begin"/>
      </w:r>
      <w:r>
        <w:instrText xml:space="preserve"> REF _Ref482429842 \r \h </w:instrText>
      </w:r>
      <w:r>
        <w:fldChar w:fldCharType="separate"/>
      </w:r>
      <w:r w:rsidR="005721AF">
        <w:t>D15</w:t>
      </w:r>
      <w:r>
        <w:fldChar w:fldCharType="end"/>
      </w:r>
      <w:r>
        <w:t xml:space="preserve"> is based on Working Days) or Calendar Day (if </w:t>
      </w:r>
      <w:r>
        <w:fldChar w:fldCharType="begin"/>
      </w:r>
      <w:r>
        <w:instrText xml:space="preserve"> REF _Ref482429842 \r \h </w:instrText>
      </w:r>
      <w:r>
        <w:fldChar w:fldCharType="separate"/>
      </w:r>
      <w:r w:rsidR="005721AF">
        <w:t>D15</w:t>
      </w:r>
      <w:r>
        <w:fldChar w:fldCharType="end"/>
      </w:r>
      <w:r>
        <w:t xml:space="preserve"> is based on a fixed date).  Ensure that a breakdown of the costs is prepared and available to substantiate the specified amount.</w:t>
      </w:r>
      <w:r w:rsidR="00EA1AD6">
        <w:t xml:space="preserve">  </w:t>
      </w:r>
      <w:r w:rsidR="00EA1AD6">
        <w:rPr>
          <w:rFonts w:cs="Arial"/>
        </w:rPr>
        <w:t xml:space="preserve">Liquidated damages may not be deleted unless approved in writing by the Manager of </w:t>
      </w:r>
      <w:r w:rsidR="00E137C6">
        <w:rPr>
          <w:rFonts w:cs="Arial"/>
        </w:rPr>
        <w:t>Purchasing</w:t>
      </w:r>
      <w:r w:rsidR="00EA1AD6">
        <w:rPr>
          <w:rFonts w:cs="Arial"/>
        </w:rPr>
        <w:t>.</w:t>
      </w:r>
    </w:p>
    <w:p w14:paraId="7FCAC63B" w14:textId="77777777" w:rsidR="00C62626" w:rsidRDefault="00C62626">
      <w:pPr>
        <w:pStyle w:val="Clause"/>
      </w:pPr>
      <w:bookmarkStart w:id="328" w:name="_Ref481911022"/>
      <w:r>
        <w:t>If the Contractor fails to achieve Substantial Performance in accordance with the Contract by the day fixed herein for Substantial Performance, the Contractor shall pay the City ^</w:t>
      </w:r>
      <w:r>
        <w:rPr>
          <w:rStyle w:val="CommentFont"/>
        </w:rPr>
        <w:t>amount</w:t>
      </w:r>
      <w:r>
        <w:t xml:space="preserve"> dollars ($^</w:t>
      </w:r>
      <w:r>
        <w:rPr>
          <w:rStyle w:val="CommentFont"/>
        </w:rPr>
        <w:t>n</w:t>
      </w:r>
      <w:r>
        <w:t>) per Working Day</w:t>
      </w:r>
      <w:r>
        <w:rPr>
          <w:rStyle w:val="CommentFont"/>
        </w:rPr>
        <w:t xml:space="preserve"> [Calendar Day]</w:t>
      </w:r>
      <w:r>
        <w:t xml:space="preserve"> for each and every Working Day</w:t>
      </w:r>
      <w:r>
        <w:rPr>
          <w:rStyle w:val="CommentFont"/>
        </w:rPr>
        <w:t xml:space="preserve"> [Calendar Day]</w:t>
      </w:r>
      <w:r>
        <w:t xml:space="preserve"> following the day fixed herein for Substantial Performance during which such failure continues.</w:t>
      </w:r>
      <w:bookmarkEnd w:id="328"/>
    </w:p>
    <w:p w14:paraId="2123CFAE" w14:textId="66FC5E26" w:rsidR="00C62626" w:rsidRDefault="00C62626">
      <w:pPr>
        <w:pStyle w:val="Clause"/>
      </w:pPr>
      <w:r>
        <w:t xml:space="preserve">The amount specified for liquidated damages in </w:t>
      </w:r>
      <w:r>
        <w:fldChar w:fldCharType="begin"/>
      </w:r>
      <w:r>
        <w:instrText xml:space="preserve"> REF _Ref481911022 \r \h </w:instrText>
      </w:r>
      <w:r>
        <w:fldChar w:fldCharType="separate"/>
      </w:r>
      <w:r w:rsidR="005721AF">
        <w:t>D19.1</w:t>
      </w:r>
      <w:r>
        <w:fldChar w:fldCharType="end"/>
      </w:r>
      <w:r>
        <w:t xml:space="preserve"> is based on a genuine pre-estimate of the City's </w:t>
      </w:r>
      <w:r w:rsidR="00EA5980">
        <w:t>damages</w:t>
      </w:r>
      <w:r>
        <w:t xml:space="preserve"> in the event that the Contractor does not achieve Substantial Performance by the day fixed herein for same.</w:t>
      </w:r>
    </w:p>
    <w:p w14:paraId="75E2FEA1" w14:textId="77777777" w:rsidR="00C62626" w:rsidRDefault="00C62626">
      <w:pPr>
        <w:pStyle w:val="Clause"/>
      </w:pPr>
      <w:r>
        <w:t>The City may reduce any payment to the Contractor by the amount of any liquidated damages assessed.</w:t>
      </w:r>
    </w:p>
    <w:p w14:paraId="204F5E13" w14:textId="0771705D" w:rsidR="00C62626" w:rsidRDefault="00C62626">
      <w:pPr>
        <w:pStyle w:val="Comment"/>
      </w:pPr>
      <w:r>
        <w:t xml:space="preserve">VERSION 2 - Use this version if liquidated damages are to be assessed if the Contractor does not achieve Total Performance within the number of Working Days or by the fixed date specified in </w:t>
      </w:r>
      <w:r w:rsidR="003431B6">
        <w:fldChar w:fldCharType="begin"/>
      </w:r>
      <w:r w:rsidR="003431B6">
        <w:instrText xml:space="preserve"> REF _Ref482428703 \r \h </w:instrText>
      </w:r>
      <w:r w:rsidR="003431B6">
        <w:fldChar w:fldCharType="separate"/>
      </w:r>
      <w:r w:rsidR="005721AF">
        <w:t>D17</w:t>
      </w:r>
      <w:r w:rsidR="003431B6">
        <w:fldChar w:fldCharType="end"/>
      </w:r>
      <w:r>
        <w:t xml:space="preserve">.  Insert the amount of Liquidated Damages in terms of dollars per Working Day (if </w:t>
      </w:r>
      <w:r w:rsidR="003431B6">
        <w:fldChar w:fldCharType="begin"/>
      </w:r>
      <w:r w:rsidR="003431B6">
        <w:instrText xml:space="preserve"> REF _Ref482428703 \r \h </w:instrText>
      </w:r>
      <w:r w:rsidR="003431B6">
        <w:fldChar w:fldCharType="separate"/>
      </w:r>
      <w:r w:rsidR="005721AF">
        <w:t>D17</w:t>
      </w:r>
      <w:r w:rsidR="003431B6">
        <w:fldChar w:fldCharType="end"/>
      </w:r>
      <w:r>
        <w:t xml:space="preserve"> is based on Working Days) or Calendar Day (if </w:t>
      </w:r>
      <w:r w:rsidR="003431B6">
        <w:fldChar w:fldCharType="begin"/>
      </w:r>
      <w:r w:rsidR="003431B6">
        <w:instrText xml:space="preserve"> REF _Ref482428703 \r \h </w:instrText>
      </w:r>
      <w:r w:rsidR="003431B6">
        <w:fldChar w:fldCharType="separate"/>
      </w:r>
      <w:r w:rsidR="005721AF">
        <w:t>D17</w:t>
      </w:r>
      <w:r w:rsidR="003431B6">
        <w:fldChar w:fldCharType="end"/>
      </w:r>
      <w:r>
        <w:t xml:space="preserve"> is based on a fixed date).  Ensure that a breakdown of the costs is prepared and available to substantiate the specified amount.</w:t>
      </w:r>
      <w:r w:rsidR="00EA1AD6">
        <w:t xml:space="preserve">  </w:t>
      </w:r>
      <w:r w:rsidR="00EA1AD6">
        <w:rPr>
          <w:rFonts w:cs="Arial"/>
        </w:rPr>
        <w:t xml:space="preserve">Liquidated damages may not be deleted unless approved in writing by the Manager of </w:t>
      </w:r>
      <w:r w:rsidR="00E137C6">
        <w:rPr>
          <w:rFonts w:cs="Arial"/>
        </w:rPr>
        <w:t>Purchasing</w:t>
      </w:r>
      <w:r w:rsidR="00EA1AD6">
        <w:rPr>
          <w:rFonts w:cs="Arial"/>
        </w:rPr>
        <w:t>.</w:t>
      </w:r>
    </w:p>
    <w:p w14:paraId="1FD8D4D9" w14:textId="77777777" w:rsidR="00C62626" w:rsidRDefault="00C62626">
      <w:pPr>
        <w:pStyle w:val="Clause"/>
        <w:numPr>
          <w:ilvl w:val="2"/>
          <w:numId w:val="7"/>
        </w:numPr>
      </w:pPr>
      <w:bookmarkStart w:id="329" w:name="_Ref481911135"/>
      <w:r>
        <w:t>If the Contractor fails to achieve Total Performance in accordance with the Contract by the day fixed herein for Total Performance, the Contractor shall pay the City ^</w:t>
      </w:r>
      <w:r>
        <w:rPr>
          <w:rStyle w:val="CommentFont"/>
        </w:rPr>
        <w:t>amount</w:t>
      </w:r>
      <w:r>
        <w:t xml:space="preserve"> dollars ($^</w:t>
      </w:r>
      <w:r>
        <w:rPr>
          <w:rStyle w:val="CommentFont"/>
        </w:rPr>
        <w:t>n</w:t>
      </w:r>
      <w:r>
        <w:t>) per Working Day</w:t>
      </w:r>
      <w:r>
        <w:rPr>
          <w:rStyle w:val="CommentFont"/>
        </w:rPr>
        <w:t xml:space="preserve"> [Calendar Day]</w:t>
      </w:r>
      <w:r>
        <w:t xml:space="preserve"> for each and every Working Day</w:t>
      </w:r>
      <w:r>
        <w:rPr>
          <w:rStyle w:val="CommentFont"/>
        </w:rPr>
        <w:t xml:space="preserve"> [Calendar Day]</w:t>
      </w:r>
      <w:r>
        <w:t xml:space="preserve"> following the day fixed herein for Total Performance during which such failure continues.</w:t>
      </w:r>
      <w:bookmarkEnd w:id="329"/>
    </w:p>
    <w:p w14:paraId="5C6A496B" w14:textId="10A87827" w:rsidR="00C62626" w:rsidRDefault="00C62626">
      <w:pPr>
        <w:pStyle w:val="Clause"/>
      </w:pPr>
      <w:r>
        <w:t xml:space="preserve">The amount specified for liquidated damages in </w:t>
      </w:r>
      <w:r>
        <w:fldChar w:fldCharType="begin"/>
      </w:r>
      <w:r>
        <w:instrText xml:space="preserve"> REF _Ref481911135 \r \h </w:instrText>
      </w:r>
      <w:r>
        <w:fldChar w:fldCharType="separate"/>
      </w:r>
      <w:r w:rsidR="005721AF">
        <w:t>D19.1</w:t>
      </w:r>
      <w:r>
        <w:fldChar w:fldCharType="end"/>
      </w:r>
      <w:r>
        <w:t xml:space="preserve"> is based on a genuine pre-estimate of the City's </w:t>
      </w:r>
      <w:r w:rsidR="00EA5980">
        <w:t>damages</w:t>
      </w:r>
      <w:r>
        <w:t xml:space="preserve"> in the event that the Contractor does not achieve Total Performance by the day fixed herein for same.</w:t>
      </w:r>
    </w:p>
    <w:p w14:paraId="748F7DBC" w14:textId="77777777" w:rsidR="00C62626" w:rsidRDefault="00C62626">
      <w:pPr>
        <w:pStyle w:val="Clause"/>
      </w:pPr>
      <w:r>
        <w:t>The City may reduce any payment to the Contractor by the amount of any liquidated damages assessed.</w:t>
      </w:r>
    </w:p>
    <w:p w14:paraId="3FD79CC4" w14:textId="1DFD6C72" w:rsidR="0055286F" w:rsidRPr="0055286F" w:rsidRDefault="0055286F" w:rsidP="0055286F">
      <w:pPr>
        <w:keepNext/>
        <w:spacing w:before="200"/>
        <w:rPr>
          <w:i/>
          <w:vanish/>
          <w:color w:val="FF0000"/>
        </w:rPr>
      </w:pPr>
      <w:bookmarkStart w:id="330" w:name="_Ref482428975"/>
      <w:bookmarkStart w:id="331" w:name="_Ref482430096"/>
      <w:bookmarkStart w:id="332" w:name="_Toc482432376"/>
      <w:bookmarkStart w:id="333" w:name="_Toc3968709"/>
      <w:r w:rsidRPr="0055286F">
        <w:rPr>
          <w:i/>
          <w:vanish/>
          <w:color w:val="FF0000"/>
        </w:rPr>
        <w:t xml:space="preserve">VERSION 3 - Use this version if liquidated damages are to be assessed if the Contractor does not achieve, </w:t>
      </w:r>
      <w:r w:rsidR="00E952FA">
        <w:rPr>
          <w:i/>
          <w:vanish/>
          <w:color w:val="FF0000"/>
        </w:rPr>
        <w:t xml:space="preserve">achieve critical stages, </w:t>
      </w:r>
      <w:r w:rsidRPr="0055286F">
        <w:rPr>
          <w:i/>
          <w:vanish/>
          <w:color w:val="FF0000"/>
        </w:rPr>
        <w:t xml:space="preserve">Substantial Performance or Total Performance within the number of Working Days or by the fixed dates specified in </w:t>
      </w:r>
      <w:r>
        <w:rPr>
          <w:i/>
          <w:vanish/>
          <w:color w:val="FF0000"/>
        </w:rPr>
        <w:fldChar w:fldCharType="begin"/>
      </w:r>
      <w:r>
        <w:rPr>
          <w:i/>
          <w:vanish/>
          <w:color w:val="FF0000"/>
        </w:rPr>
        <w:instrText xml:space="preserve"> REF _Ref400611298 \r \h </w:instrText>
      </w:r>
      <w:r>
        <w:rPr>
          <w:i/>
          <w:vanish/>
          <w:color w:val="FF0000"/>
        </w:rPr>
      </w:r>
      <w:r>
        <w:rPr>
          <w:i/>
          <w:vanish/>
          <w:color w:val="FF0000"/>
        </w:rPr>
        <w:fldChar w:fldCharType="separate"/>
      </w:r>
      <w:r w:rsidR="005721AF">
        <w:rPr>
          <w:i/>
          <w:vanish/>
          <w:color w:val="FF0000"/>
        </w:rPr>
        <w:t>D15</w:t>
      </w:r>
      <w:r>
        <w:rPr>
          <w:i/>
          <w:vanish/>
          <w:color w:val="FF0000"/>
        </w:rPr>
        <w:fldChar w:fldCharType="end"/>
      </w:r>
      <w:r w:rsidRPr="0055286F">
        <w:rPr>
          <w:i/>
          <w:vanish/>
          <w:color w:val="FF0000"/>
        </w:rPr>
        <w:t xml:space="preserve">, and </w:t>
      </w:r>
      <w:r w:rsidRPr="0055286F">
        <w:rPr>
          <w:i/>
          <w:vanish/>
          <w:color w:val="FF0000"/>
        </w:rPr>
        <w:fldChar w:fldCharType="begin"/>
      </w:r>
      <w:r w:rsidRPr="0055286F">
        <w:rPr>
          <w:i/>
          <w:vanish/>
          <w:color w:val="FF0000"/>
        </w:rPr>
        <w:instrText xml:space="preserve"> REF _Ref482430039 \r \h </w:instrText>
      </w:r>
      <w:r w:rsidRPr="0055286F">
        <w:rPr>
          <w:i/>
          <w:vanish/>
          <w:color w:val="FF0000"/>
        </w:rPr>
      </w:r>
      <w:r w:rsidRPr="0055286F">
        <w:rPr>
          <w:i/>
          <w:vanish/>
          <w:color w:val="FF0000"/>
        </w:rPr>
        <w:fldChar w:fldCharType="separate"/>
      </w:r>
      <w:r w:rsidR="005721AF">
        <w:rPr>
          <w:i/>
          <w:vanish/>
          <w:color w:val="FF0000"/>
        </w:rPr>
        <w:t>D17</w:t>
      </w:r>
      <w:r w:rsidRPr="0055286F">
        <w:rPr>
          <w:i/>
          <w:vanish/>
          <w:color w:val="FF0000"/>
        </w:rPr>
        <w:fldChar w:fldCharType="end"/>
      </w:r>
      <w:r w:rsidRPr="0055286F">
        <w:rPr>
          <w:i/>
          <w:vanish/>
          <w:color w:val="FF0000"/>
        </w:rPr>
        <w:t xml:space="preserve"> respectively.  Identify critical stages exactly as identified in </w:t>
      </w:r>
      <w:r w:rsidRPr="0055286F">
        <w:rPr>
          <w:i/>
          <w:vanish/>
          <w:color w:val="FF0000"/>
        </w:rPr>
        <w:fldChar w:fldCharType="begin"/>
      </w:r>
      <w:r w:rsidRPr="0055286F">
        <w:rPr>
          <w:i/>
          <w:vanish/>
          <w:color w:val="FF0000"/>
        </w:rPr>
        <w:instrText xml:space="preserve"> REF _Ref482430013 \r \h </w:instrText>
      </w:r>
      <w:r w:rsidRPr="0055286F">
        <w:rPr>
          <w:i/>
          <w:vanish/>
          <w:color w:val="FF0000"/>
        </w:rPr>
      </w:r>
      <w:r w:rsidRPr="0055286F">
        <w:rPr>
          <w:i/>
          <w:vanish/>
          <w:color w:val="FF0000"/>
        </w:rPr>
        <w:fldChar w:fldCharType="separate"/>
      </w:r>
      <w:r w:rsidR="005721AF">
        <w:rPr>
          <w:i/>
          <w:vanish/>
          <w:color w:val="FF0000"/>
        </w:rPr>
        <w:t>D15</w:t>
      </w:r>
      <w:r w:rsidRPr="0055286F">
        <w:rPr>
          <w:i/>
          <w:vanish/>
          <w:color w:val="FF0000"/>
        </w:rPr>
        <w:fldChar w:fldCharType="end"/>
      </w:r>
      <w:r w:rsidRPr="0055286F">
        <w:rPr>
          <w:i/>
          <w:vanish/>
          <w:color w:val="FF0000"/>
        </w:rPr>
        <w:t xml:space="preserve">.  Insert the amount of Liquidated Damages for each Substantial Performance and Total Performance in terms of dollars per Working Day (if the schedule was based on Working Days) or Calendar Day (if the schedule was based on fixed dates).  Ensure that a breakdown of the costs is prepared and available to substantiate the specified amounts.  </w:t>
      </w:r>
      <w:r w:rsidRPr="0055286F">
        <w:rPr>
          <w:rFonts w:cs="Arial"/>
          <w:i/>
          <w:vanish/>
          <w:color w:val="FF0000"/>
        </w:rPr>
        <w:t xml:space="preserve">Liquidated damages may not be deleted unless approved in writing by the Manager of </w:t>
      </w:r>
      <w:r w:rsidR="00E137C6">
        <w:rPr>
          <w:rFonts w:cs="Arial"/>
          <w:i/>
          <w:vanish/>
          <w:color w:val="FF0000"/>
        </w:rPr>
        <w:t>Purchasing</w:t>
      </w:r>
      <w:r w:rsidRPr="0055286F">
        <w:rPr>
          <w:rFonts w:cs="Arial"/>
          <w:i/>
          <w:vanish/>
          <w:color w:val="FF0000"/>
        </w:rPr>
        <w:t>.</w:t>
      </w:r>
    </w:p>
    <w:p w14:paraId="4DA5F4A0" w14:textId="77777777" w:rsidR="0055286F" w:rsidRPr="0055286F" w:rsidRDefault="0055286F" w:rsidP="00D1173E">
      <w:pPr>
        <w:pStyle w:val="Clause"/>
        <w:numPr>
          <w:ilvl w:val="2"/>
          <w:numId w:val="21"/>
        </w:numPr>
      </w:pPr>
      <w:bookmarkStart w:id="334" w:name="_Ref481911183"/>
      <w:r w:rsidRPr="0055286F">
        <w:t xml:space="preserve">If the Contractor fails to achieve, </w:t>
      </w:r>
      <w:r w:rsidR="00E952FA">
        <w:t xml:space="preserve">Critical Stages, </w:t>
      </w:r>
      <w:r w:rsidRPr="0055286F">
        <w:t>Substantial Performance or Total Performance in accordance with the Contract by the days fixed herein for same, the Contractor shall pay the City the following amounts per Working Day</w:t>
      </w:r>
      <w:r w:rsidRPr="00596419">
        <w:rPr>
          <w:i/>
          <w:vanish/>
          <w:color w:val="FF0000"/>
        </w:rPr>
        <w:t xml:space="preserve"> [Calendar Day]</w:t>
      </w:r>
      <w:r w:rsidRPr="0055286F">
        <w:t xml:space="preserve"> for each and every Working Day</w:t>
      </w:r>
      <w:r w:rsidRPr="00596419">
        <w:rPr>
          <w:i/>
          <w:vanish/>
          <w:color w:val="FF0000"/>
        </w:rPr>
        <w:t xml:space="preserve"> [Calendar Day]</w:t>
      </w:r>
      <w:r w:rsidRPr="0055286F">
        <w:t xml:space="preserve"> following the days fixed herein for same during which such failure continues:</w:t>
      </w:r>
      <w:bookmarkEnd w:id="334"/>
    </w:p>
    <w:p w14:paraId="72A68DC4" w14:textId="77777777" w:rsidR="0055286F" w:rsidRPr="0055286F" w:rsidRDefault="0055286F" w:rsidP="00D1173E">
      <w:pPr>
        <w:numPr>
          <w:ilvl w:val="3"/>
          <w:numId w:val="12"/>
        </w:numPr>
        <w:spacing w:before="100"/>
      </w:pPr>
      <w:r w:rsidRPr="0055286F">
        <w:t>^</w:t>
      </w:r>
      <w:r w:rsidRPr="0055286F">
        <w:rPr>
          <w:i/>
          <w:vanish/>
          <w:color w:val="FF0000"/>
        </w:rPr>
        <w:t>critical stage</w:t>
      </w:r>
      <w:r w:rsidRPr="0055286F">
        <w:t xml:space="preserve"> - ^</w:t>
      </w:r>
      <w:r w:rsidRPr="0055286F">
        <w:rPr>
          <w:i/>
          <w:vanish/>
          <w:color w:val="FF0000"/>
        </w:rPr>
        <w:t>amount</w:t>
      </w:r>
      <w:r w:rsidRPr="0055286F">
        <w:t xml:space="preserve"> dollars ($^</w:t>
      </w:r>
      <w:r w:rsidRPr="0055286F">
        <w:rPr>
          <w:i/>
          <w:vanish/>
          <w:color w:val="FF0000"/>
        </w:rPr>
        <w:t>n</w:t>
      </w:r>
      <w:r w:rsidRPr="0055286F">
        <w:t>);</w:t>
      </w:r>
    </w:p>
    <w:p w14:paraId="7A998AC4" w14:textId="77777777" w:rsidR="0055286F" w:rsidRPr="0055286F" w:rsidRDefault="0055286F" w:rsidP="00D1173E">
      <w:pPr>
        <w:numPr>
          <w:ilvl w:val="3"/>
          <w:numId w:val="12"/>
        </w:numPr>
        <w:spacing w:before="100"/>
      </w:pPr>
      <w:r w:rsidRPr="0055286F">
        <w:t>^</w:t>
      </w:r>
      <w:r w:rsidRPr="0055286F">
        <w:rPr>
          <w:i/>
          <w:vanish/>
          <w:color w:val="FF0000"/>
        </w:rPr>
        <w:t>critical stage</w:t>
      </w:r>
      <w:r w:rsidRPr="0055286F">
        <w:t xml:space="preserve"> - ^</w:t>
      </w:r>
      <w:r w:rsidRPr="0055286F">
        <w:rPr>
          <w:i/>
          <w:vanish/>
          <w:color w:val="FF0000"/>
        </w:rPr>
        <w:t>amount</w:t>
      </w:r>
      <w:r w:rsidRPr="0055286F">
        <w:t xml:space="preserve"> dollars ($^</w:t>
      </w:r>
      <w:r w:rsidRPr="0055286F">
        <w:rPr>
          <w:i/>
          <w:vanish/>
          <w:color w:val="FF0000"/>
        </w:rPr>
        <w:t>n</w:t>
      </w:r>
      <w:r w:rsidRPr="0055286F">
        <w:t>);</w:t>
      </w:r>
    </w:p>
    <w:p w14:paraId="6F6D7710" w14:textId="77777777" w:rsidR="0055286F" w:rsidRPr="0055286F" w:rsidRDefault="0055286F" w:rsidP="00D1173E">
      <w:pPr>
        <w:numPr>
          <w:ilvl w:val="3"/>
          <w:numId w:val="12"/>
        </w:numPr>
        <w:spacing w:before="100"/>
      </w:pPr>
      <w:r w:rsidRPr="0055286F">
        <w:t>^</w:t>
      </w:r>
      <w:r w:rsidRPr="0055286F">
        <w:rPr>
          <w:i/>
          <w:vanish/>
          <w:color w:val="FF0000"/>
        </w:rPr>
        <w:t>critical stage</w:t>
      </w:r>
      <w:r w:rsidRPr="0055286F">
        <w:t xml:space="preserve"> - ^</w:t>
      </w:r>
      <w:r w:rsidRPr="0055286F">
        <w:rPr>
          <w:i/>
          <w:vanish/>
          <w:color w:val="FF0000"/>
        </w:rPr>
        <w:t>amount</w:t>
      </w:r>
      <w:r w:rsidRPr="0055286F">
        <w:t xml:space="preserve"> dollars ($^</w:t>
      </w:r>
      <w:r w:rsidRPr="0055286F">
        <w:rPr>
          <w:i/>
          <w:vanish/>
          <w:color w:val="FF0000"/>
        </w:rPr>
        <w:t>n</w:t>
      </w:r>
      <w:r w:rsidRPr="0055286F">
        <w:t>);</w:t>
      </w:r>
    </w:p>
    <w:p w14:paraId="557D9660" w14:textId="77777777" w:rsidR="0055286F" w:rsidRPr="0055286F" w:rsidRDefault="0055286F" w:rsidP="00D1173E">
      <w:pPr>
        <w:numPr>
          <w:ilvl w:val="3"/>
          <w:numId w:val="12"/>
        </w:numPr>
        <w:spacing w:before="100"/>
      </w:pPr>
      <w:r w:rsidRPr="0055286F">
        <w:t>^</w:t>
      </w:r>
      <w:r w:rsidRPr="0055286F">
        <w:rPr>
          <w:i/>
          <w:vanish/>
          <w:color w:val="FF0000"/>
        </w:rPr>
        <w:t>critical stage</w:t>
      </w:r>
      <w:r w:rsidRPr="0055286F">
        <w:t xml:space="preserve"> - ^</w:t>
      </w:r>
      <w:r w:rsidRPr="0055286F">
        <w:rPr>
          <w:i/>
          <w:vanish/>
          <w:color w:val="FF0000"/>
        </w:rPr>
        <w:t>amount</w:t>
      </w:r>
      <w:r w:rsidRPr="0055286F">
        <w:t xml:space="preserve"> dollars ($^</w:t>
      </w:r>
      <w:r w:rsidRPr="0055286F">
        <w:rPr>
          <w:i/>
          <w:vanish/>
          <w:color w:val="FF0000"/>
        </w:rPr>
        <w:t>n</w:t>
      </w:r>
      <w:r w:rsidRPr="0055286F">
        <w:t>);</w:t>
      </w:r>
    </w:p>
    <w:p w14:paraId="4DFEBA90" w14:textId="77777777" w:rsidR="0055286F" w:rsidRPr="0055286F" w:rsidRDefault="0055286F" w:rsidP="00D1173E">
      <w:pPr>
        <w:numPr>
          <w:ilvl w:val="3"/>
          <w:numId w:val="12"/>
        </w:numPr>
        <w:spacing w:before="100"/>
      </w:pPr>
      <w:r w:rsidRPr="0055286F">
        <w:t>Substantial Performance - ^</w:t>
      </w:r>
      <w:r w:rsidRPr="0055286F">
        <w:rPr>
          <w:i/>
          <w:vanish/>
          <w:color w:val="FF0000"/>
        </w:rPr>
        <w:t>amount</w:t>
      </w:r>
      <w:r w:rsidRPr="0055286F">
        <w:t xml:space="preserve"> dollars ($^</w:t>
      </w:r>
      <w:r w:rsidRPr="0055286F">
        <w:rPr>
          <w:i/>
          <w:vanish/>
          <w:color w:val="FF0000"/>
        </w:rPr>
        <w:t>n</w:t>
      </w:r>
      <w:r w:rsidRPr="0055286F">
        <w:t>);</w:t>
      </w:r>
    </w:p>
    <w:p w14:paraId="40481069" w14:textId="77777777" w:rsidR="0055286F" w:rsidRPr="0055286F" w:rsidRDefault="0055286F" w:rsidP="00D1173E">
      <w:pPr>
        <w:numPr>
          <w:ilvl w:val="3"/>
          <w:numId w:val="12"/>
        </w:numPr>
        <w:spacing w:before="100"/>
      </w:pPr>
      <w:r w:rsidRPr="0055286F">
        <w:t>Total Performance - ^</w:t>
      </w:r>
      <w:r w:rsidRPr="0055286F">
        <w:rPr>
          <w:i/>
          <w:vanish/>
          <w:color w:val="FF0000"/>
        </w:rPr>
        <w:t>amount</w:t>
      </w:r>
      <w:r w:rsidRPr="0055286F">
        <w:t xml:space="preserve"> dollars ($^</w:t>
      </w:r>
      <w:r w:rsidRPr="0055286F">
        <w:rPr>
          <w:i/>
          <w:vanish/>
          <w:color w:val="FF0000"/>
        </w:rPr>
        <w:t>n</w:t>
      </w:r>
      <w:r w:rsidRPr="0055286F">
        <w:t>).</w:t>
      </w:r>
    </w:p>
    <w:p w14:paraId="27AA6DC7" w14:textId="1B26DC54" w:rsidR="004630E8" w:rsidRDefault="0055286F" w:rsidP="004630E8">
      <w:pPr>
        <w:pStyle w:val="Clause"/>
        <w:numPr>
          <w:ilvl w:val="2"/>
          <w:numId w:val="1"/>
        </w:numPr>
      </w:pPr>
      <w:r w:rsidRPr="0055286F">
        <w:lastRenderedPageBreak/>
        <w:t xml:space="preserve">The amounts specified for liquidated damages in </w:t>
      </w:r>
      <w:r w:rsidRPr="0055286F">
        <w:fldChar w:fldCharType="begin"/>
      </w:r>
      <w:r w:rsidRPr="0055286F">
        <w:instrText xml:space="preserve"> REF _Ref481911183 \r \h </w:instrText>
      </w:r>
      <w:r w:rsidRPr="0055286F">
        <w:fldChar w:fldCharType="separate"/>
      </w:r>
      <w:r w:rsidR="005721AF">
        <w:t>D19.1</w:t>
      </w:r>
      <w:r w:rsidRPr="0055286F">
        <w:fldChar w:fldCharType="end"/>
      </w:r>
      <w:r w:rsidRPr="0055286F">
        <w:t xml:space="preserve"> are based on a genuine pre-estimate of the City's losses in the event that the Contractor does not achieve, </w:t>
      </w:r>
      <w:r w:rsidR="00435704">
        <w:t xml:space="preserve">Critical Stages, </w:t>
      </w:r>
      <w:r w:rsidRPr="0055286F">
        <w:t>Substantial Performance or Total Performance by the days fixed herein for same.</w:t>
      </w:r>
      <w:r w:rsidR="004630E8" w:rsidRPr="004630E8">
        <w:t xml:space="preserve"> </w:t>
      </w:r>
    </w:p>
    <w:p w14:paraId="504238C5" w14:textId="77777777" w:rsidR="0055286F" w:rsidRPr="0055286F" w:rsidRDefault="0055286F" w:rsidP="00D1173E">
      <w:pPr>
        <w:numPr>
          <w:ilvl w:val="2"/>
          <w:numId w:val="12"/>
        </w:numPr>
        <w:spacing w:before="200"/>
      </w:pPr>
      <w:r w:rsidRPr="0055286F">
        <w:t>The City may reduce any payment to the Contractor by the amount of any liquidated damages assessed.</w:t>
      </w:r>
    </w:p>
    <w:p w14:paraId="4DD61EE3" w14:textId="77777777" w:rsidR="00C62626" w:rsidRDefault="00C62626">
      <w:pPr>
        <w:pStyle w:val="CLAUSEHEADING"/>
      </w:pPr>
      <w:bookmarkStart w:id="335" w:name="_Ref400611501"/>
      <w:bookmarkStart w:id="336" w:name="_Toc212454144"/>
      <w:r>
        <w:t>Scheduled Maintenance</w:t>
      </w:r>
      <w:bookmarkEnd w:id="330"/>
      <w:bookmarkEnd w:id="331"/>
      <w:bookmarkEnd w:id="332"/>
      <w:bookmarkEnd w:id="333"/>
      <w:bookmarkEnd w:id="335"/>
      <w:bookmarkEnd w:id="336"/>
    </w:p>
    <w:p w14:paraId="2A6BD072" w14:textId="65B1479C" w:rsidR="00C62626" w:rsidRDefault="00C62626">
      <w:pPr>
        <w:pStyle w:val="Comment"/>
      </w:pPr>
      <w:r>
        <w:t xml:space="preserve">SPEC NOTE: Use </w:t>
      </w:r>
      <w:r w:rsidR="00936D98">
        <w:fldChar w:fldCharType="begin"/>
      </w:r>
      <w:r w:rsidR="00936D98">
        <w:instrText xml:space="preserve"> REF _Ref400611501 \r \h </w:instrText>
      </w:r>
      <w:r w:rsidR="00936D98">
        <w:fldChar w:fldCharType="separate"/>
      </w:r>
      <w:r w:rsidR="005721AF">
        <w:t>D20</w:t>
      </w:r>
      <w:r w:rsidR="00936D98">
        <w:fldChar w:fldCharType="end"/>
      </w:r>
      <w:r>
        <w:t xml:space="preserve"> only if scheduled maintenance by the Contractor is required (e.g., watering, weed control and cutting of grass until established).  For each item of scheduled maintenance, provide a concise description (typically the specification clause heading) and a specification reference.</w:t>
      </w:r>
    </w:p>
    <w:p w14:paraId="05286110" w14:textId="77777777" w:rsidR="00C62626" w:rsidRDefault="00C62626">
      <w:pPr>
        <w:pStyle w:val="Clause"/>
      </w:pPr>
      <w:r>
        <w:t>The Contractor shall perform the following scheduled maintenance in the manner and within the time periods required by the Specifications:</w:t>
      </w:r>
    </w:p>
    <w:p w14:paraId="79204666" w14:textId="77777777" w:rsidR="00C62626" w:rsidRDefault="00C62626">
      <w:pPr>
        <w:pStyle w:val="ClauseList"/>
      </w:pPr>
      <w:r>
        <w:t>^</w:t>
      </w:r>
      <w:r>
        <w:rPr>
          <w:rStyle w:val="CommentFont"/>
        </w:rPr>
        <w:t>description</w:t>
      </w:r>
      <w:r>
        <w:t xml:space="preserve"> as specified in ^</w:t>
      </w:r>
      <w:r>
        <w:rPr>
          <w:rStyle w:val="CommentFont"/>
        </w:rPr>
        <w:t>cross reference</w:t>
      </w:r>
      <w:r>
        <w:t>;</w:t>
      </w:r>
    </w:p>
    <w:p w14:paraId="6639C1F8" w14:textId="77777777" w:rsidR="00C62626" w:rsidRDefault="00C62626">
      <w:pPr>
        <w:pStyle w:val="ClauseList"/>
      </w:pPr>
      <w:r>
        <w:t>^</w:t>
      </w:r>
      <w:r>
        <w:rPr>
          <w:rStyle w:val="CommentFont"/>
        </w:rPr>
        <w:t>description</w:t>
      </w:r>
      <w:r>
        <w:t xml:space="preserve"> as specified in ^</w:t>
      </w:r>
      <w:r>
        <w:rPr>
          <w:rStyle w:val="CommentFont"/>
        </w:rPr>
        <w:t>cross reference</w:t>
      </w:r>
      <w:r>
        <w:t>;</w:t>
      </w:r>
    </w:p>
    <w:p w14:paraId="50D33E4E" w14:textId="77777777" w:rsidR="00C62626" w:rsidRDefault="00C62626">
      <w:pPr>
        <w:pStyle w:val="ClauseList"/>
      </w:pPr>
      <w:r>
        <w:t>^</w:t>
      </w:r>
      <w:r>
        <w:rPr>
          <w:rStyle w:val="CommentFont"/>
        </w:rPr>
        <w:t>description</w:t>
      </w:r>
      <w:r>
        <w:t xml:space="preserve"> as specified in ^</w:t>
      </w:r>
      <w:r>
        <w:rPr>
          <w:rStyle w:val="CommentFont"/>
        </w:rPr>
        <w:t>cross-reference</w:t>
      </w:r>
      <w:r>
        <w:t>.</w:t>
      </w:r>
    </w:p>
    <w:p w14:paraId="530A0FCD" w14:textId="77777777" w:rsidR="00C62626" w:rsidRDefault="00C62626">
      <w:pPr>
        <w:pStyle w:val="Clause"/>
      </w:pPr>
      <w:r>
        <w:t>Determination of Substantial Performance and Total Performance shall be exclusive of scheduled maintenance identified herein.  All scheduled maintenance shall be completed prior to the expiration of the warranty period.  Where the scheduled maintenance cannot be completed during the warranty period, the warranty period shall be extended for such period of time as it takes the Contractor to complete the scheduled maintenance.</w:t>
      </w:r>
    </w:p>
    <w:p w14:paraId="440D00AB" w14:textId="77777777" w:rsidR="00C62626" w:rsidRDefault="00C62626">
      <w:pPr>
        <w:pStyle w:val="SUBHEADING"/>
      </w:pPr>
      <w:bookmarkStart w:id="337" w:name="_Toc482432377"/>
      <w:bookmarkStart w:id="338" w:name="_Toc3968710"/>
      <w:bookmarkStart w:id="339" w:name="_Toc212454145"/>
      <w:r>
        <w:t>Control of Work</w:t>
      </w:r>
      <w:bookmarkEnd w:id="337"/>
      <w:bookmarkEnd w:id="338"/>
      <w:bookmarkEnd w:id="339"/>
    </w:p>
    <w:p w14:paraId="41DF67C1" w14:textId="77777777" w:rsidR="00C62626" w:rsidRDefault="00C62626">
      <w:pPr>
        <w:pStyle w:val="CLAUSEHEADING"/>
      </w:pPr>
      <w:bookmarkStart w:id="340" w:name="_Ref482430125"/>
      <w:bookmarkStart w:id="341" w:name="_Toc482432378"/>
      <w:bookmarkStart w:id="342" w:name="_Toc3968711"/>
      <w:bookmarkStart w:id="343" w:name="_Toc212454146"/>
      <w:r>
        <w:t>Job Meetings</w:t>
      </w:r>
      <w:bookmarkEnd w:id="340"/>
      <w:bookmarkEnd w:id="341"/>
      <w:bookmarkEnd w:id="342"/>
      <w:bookmarkEnd w:id="343"/>
    </w:p>
    <w:p w14:paraId="329C2377" w14:textId="0C3BF059" w:rsidR="00C62626" w:rsidRDefault="00C62626">
      <w:pPr>
        <w:pStyle w:val="Comment"/>
      </w:pPr>
      <w:r>
        <w:t xml:space="preserve">SPEC NOTE: Use </w:t>
      </w:r>
      <w:r>
        <w:fldChar w:fldCharType="begin"/>
      </w:r>
      <w:r>
        <w:instrText xml:space="preserve"> REF _Ref482430125 \r \h </w:instrText>
      </w:r>
      <w:r>
        <w:fldChar w:fldCharType="separate"/>
      </w:r>
      <w:r w:rsidR="005721AF">
        <w:t>D21</w:t>
      </w:r>
      <w:r>
        <w:fldChar w:fldCharType="end"/>
      </w:r>
      <w:r>
        <w:t xml:space="preserve"> only if regular job meetings are required.  Change “weekly” to any suitable time interval.  Use the phrases ", one representative of the City" and “, the City” only where the Contract Administrator is not an employee of the City.</w:t>
      </w:r>
    </w:p>
    <w:p w14:paraId="2B096998" w14:textId="77777777" w:rsidR="00C62626" w:rsidRDefault="00C62626">
      <w:pPr>
        <w:pStyle w:val="Clause"/>
      </w:pPr>
      <w:r>
        <w:t>Regular weekly job meetings will be held at the Site.  These meetings shall be attended by a minimum of one representative of the Contract Administrator, one representative of the City and one representative of the Contractor.  Each representative shall be a responsible person capable of expressing the position of the Contract Administrator, the City and the Contractor respectively on any matter discussed at the meeting including the Work schedule and the need to make any revisions to the Work schedule.  The progress of the Work will be reviewed at each of these meetings.</w:t>
      </w:r>
    </w:p>
    <w:p w14:paraId="2324AC22" w14:textId="77777777" w:rsidR="00C62626" w:rsidRDefault="00C62626">
      <w:pPr>
        <w:pStyle w:val="Clause"/>
      </w:pPr>
      <w:r>
        <w:t xml:space="preserve">The Contract Administrator reserves the right to cancel any job meeting or call additional job meetings whenever </w:t>
      </w:r>
      <w:r w:rsidR="00B67014">
        <w:t>they deem</w:t>
      </w:r>
      <w:r>
        <w:t xml:space="preserve"> it necessary.</w:t>
      </w:r>
    </w:p>
    <w:p w14:paraId="50EC6BDE" w14:textId="77777777" w:rsidR="00C62626" w:rsidRDefault="00C62626">
      <w:pPr>
        <w:pStyle w:val="CLAUSEHEADING"/>
      </w:pPr>
      <w:bookmarkStart w:id="344" w:name="_Ref54660447"/>
      <w:bookmarkStart w:id="345" w:name="_Toc212454147"/>
      <w:r>
        <w:t>Prime Contractor – The Workplace Safety and Health Act (Manitoba)</w:t>
      </w:r>
      <w:bookmarkEnd w:id="344"/>
      <w:bookmarkEnd w:id="345"/>
    </w:p>
    <w:p w14:paraId="18F3037C" w14:textId="0972429E" w:rsidR="00C62626" w:rsidRDefault="00C62626">
      <w:pPr>
        <w:pStyle w:val="Comment"/>
      </w:pPr>
      <w:r>
        <w:t xml:space="preserve">SPEC NOTE: Include </w:t>
      </w:r>
      <w:r w:rsidR="00D26826">
        <w:fldChar w:fldCharType="begin"/>
      </w:r>
      <w:r w:rsidR="00D26826">
        <w:instrText xml:space="preserve"> REF _Ref54660447 \r \h </w:instrText>
      </w:r>
      <w:r w:rsidR="00D26826">
        <w:fldChar w:fldCharType="separate"/>
      </w:r>
      <w:r w:rsidR="005721AF">
        <w:t>D22</w:t>
      </w:r>
      <w:r w:rsidR="00D26826">
        <w:fldChar w:fldCharType="end"/>
      </w:r>
      <w:r>
        <w:t xml:space="preserve"> when there is a construction project site, </w:t>
      </w:r>
      <w:r w:rsidR="001D4FE5">
        <w:t>the</w:t>
      </w:r>
      <w:r>
        <w:t xml:space="preserve"> Contractor </w:t>
      </w:r>
      <w:r w:rsidR="001D4FE5">
        <w:t>will be</w:t>
      </w:r>
      <w:r>
        <w:t xml:space="preserve"> responsible for the project</w:t>
      </w:r>
      <w:r w:rsidR="001D4FE5">
        <w:t xml:space="preserve"> site</w:t>
      </w:r>
      <w:r>
        <w:t xml:space="preserve">, and more than one employer or </w:t>
      </w:r>
      <w:r w:rsidR="00314D25">
        <w:t>self-employed</w:t>
      </w:r>
      <w:r>
        <w:t xml:space="preserve"> person </w:t>
      </w:r>
      <w:r w:rsidR="001D4FE5">
        <w:t>may be</w:t>
      </w:r>
      <w:r>
        <w:t xml:space="preserve"> involved in </w:t>
      </w:r>
      <w:r w:rsidR="003228A4">
        <w:t>W</w:t>
      </w:r>
      <w:r>
        <w:t xml:space="preserve">ork at </w:t>
      </w:r>
      <w:r w:rsidR="001D4FE5">
        <w:t>the</w:t>
      </w:r>
      <w:r>
        <w:t xml:space="preserve"> project </w:t>
      </w:r>
      <w:r w:rsidR="003228A4">
        <w:t>S</w:t>
      </w:r>
      <w:r>
        <w:t xml:space="preserve">ite at the same time. </w:t>
      </w:r>
      <w:r w:rsidR="001D4FE5">
        <w:t xml:space="preserve"> </w:t>
      </w:r>
      <w:r>
        <w:t xml:space="preserve">Otherwise, the City, as owner of the project site, may have the duties of the prime contractor with respect to compliance with WSHA. </w:t>
      </w:r>
      <w:r w:rsidR="00CF3DF4">
        <w:t xml:space="preserve"> I</w:t>
      </w:r>
      <w:r>
        <w:t xml:space="preserve">f the City is acting as the </w:t>
      </w:r>
      <w:r w:rsidR="003228A4">
        <w:t>P</w:t>
      </w:r>
      <w:r w:rsidR="001D4FE5">
        <w:t xml:space="preserve">rime </w:t>
      </w:r>
      <w:r w:rsidR="003228A4">
        <w:t>C</w:t>
      </w:r>
      <w:r w:rsidR="001D4FE5">
        <w:t>ontractor</w:t>
      </w:r>
      <w:r>
        <w:t xml:space="preserve"> for a project (very rare), do not include </w:t>
      </w:r>
      <w:r w:rsidR="00CF3DF4">
        <w:fldChar w:fldCharType="begin"/>
      </w:r>
      <w:r w:rsidR="00CF3DF4">
        <w:instrText xml:space="preserve"> REF _Ref54660447 \r \h </w:instrText>
      </w:r>
      <w:r w:rsidR="00CF3DF4">
        <w:fldChar w:fldCharType="separate"/>
      </w:r>
      <w:r w:rsidR="005721AF">
        <w:t>D22</w:t>
      </w:r>
      <w:r w:rsidR="00CF3DF4">
        <w:fldChar w:fldCharType="end"/>
      </w:r>
      <w:r>
        <w:t>.</w:t>
      </w:r>
    </w:p>
    <w:p w14:paraId="3DD96BBD" w14:textId="5529F2EA" w:rsidR="00C62626" w:rsidRPr="00D1173E" w:rsidRDefault="00C62626">
      <w:pPr>
        <w:pStyle w:val="Clause"/>
      </w:pPr>
      <w:r>
        <w:t>Further to C6.2</w:t>
      </w:r>
      <w:r w:rsidR="002E2DB2">
        <w:t>7</w:t>
      </w:r>
      <w:r>
        <w:t xml:space="preserve">, the Contractor shall be the Prime Contractor and shall serve as, and have the duties of the Prime Contractor in accordance with The Workplace Safety and Health Act </w:t>
      </w:r>
      <w:r w:rsidRPr="00D1173E">
        <w:t>(Manitoba).</w:t>
      </w:r>
    </w:p>
    <w:p w14:paraId="5906F445" w14:textId="77777777" w:rsidR="00314D25" w:rsidRPr="00314D25" w:rsidRDefault="00314D25" w:rsidP="00314D25">
      <w:pPr>
        <w:spacing w:before="200"/>
        <w:rPr>
          <w:i/>
          <w:vanish/>
          <w:color w:val="FF0000"/>
        </w:rPr>
      </w:pPr>
      <w:bookmarkStart w:id="346" w:name="_Hlk92879313"/>
      <w:r w:rsidRPr="00D1173E">
        <w:rPr>
          <w:i/>
          <w:vanish/>
          <w:color w:val="FF0000"/>
        </w:rPr>
        <w:t>SPEC NOTE: To comply with the WSHA only one Contractor should be designated the Prime Contractor at a site at a time</w:t>
      </w:r>
      <w:r w:rsidRPr="00314D25">
        <w:rPr>
          <w:i/>
          <w:vanish/>
          <w:color w:val="FF0000"/>
        </w:rPr>
        <w:t xml:space="preserve">.  Where the possibility exists that 2 or more Contractors (i.e. separate contracts) will </w:t>
      </w:r>
      <w:r w:rsidRPr="00314D25">
        <w:rPr>
          <w:i/>
          <w:vanish/>
          <w:color w:val="FF0000"/>
        </w:rPr>
        <w:lastRenderedPageBreak/>
        <w:t xml:space="preserve">occupy the same, or parts of the same construction project site, at the same time, consider dividing the construction project site into logical phases/stages and use milestone dates (e.g., date specified for completion of critical stage(s), Substantial Performance, Total Performance) to specify when each Contractor is the Prime Contractor.  Be sure to coordinate the clause with a similar clause in the other Tender(ies).  Contact the Streets Project Coordinator/Engineer to assist in drafting the clause. </w:t>
      </w:r>
    </w:p>
    <w:p w14:paraId="7AD5E742" w14:textId="77777777" w:rsidR="00314D25" w:rsidRPr="00314D25" w:rsidRDefault="00314D25" w:rsidP="00314D25">
      <w:pPr>
        <w:spacing w:before="200"/>
        <w:rPr>
          <w:i/>
          <w:vanish/>
          <w:color w:val="FF0000"/>
        </w:rPr>
      </w:pPr>
      <w:r w:rsidRPr="00314D25">
        <w:rPr>
          <w:i/>
          <w:vanish/>
          <w:color w:val="FF0000"/>
        </w:rPr>
        <w:t>The following is sample clause wording:</w:t>
      </w:r>
    </w:p>
    <w:p w14:paraId="7B15DA44" w14:textId="77777777" w:rsidR="00314D25" w:rsidRPr="00314D25" w:rsidRDefault="00314D25" w:rsidP="00314D25">
      <w:pPr>
        <w:spacing w:before="200"/>
        <w:rPr>
          <w:i/>
          <w:vanish/>
          <w:color w:val="FF0000"/>
        </w:rPr>
      </w:pPr>
      <w:r w:rsidRPr="00314D25">
        <w:rPr>
          <w:i/>
          <w:vanish/>
          <w:color w:val="FF0000"/>
        </w:rPr>
        <w:t xml:space="preserve">(For Other Contract (e.g., Water and Waste Contract) – </w:t>
      </w:r>
    </w:p>
    <w:p w14:paraId="10635652" w14:textId="77777777" w:rsidR="00314D25" w:rsidRPr="00314D25" w:rsidRDefault="00314D25" w:rsidP="00314D25">
      <w:pPr>
        <w:numPr>
          <w:ilvl w:val="2"/>
          <w:numId w:val="5"/>
        </w:numPr>
        <w:spacing w:before="200"/>
        <w:rPr>
          <w:iCs/>
          <w:vanish/>
          <w:color w:val="FF0000"/>
        </w:rPr>
      </w:pPr>
      <w:r w:rsidRPr="00314D25">
        <w:rPr>
          <w:iCs/>
          <w:vanish/>
          <w:color w:val="FF0000"/>
        </w:rPr>
        <w:t xml:space="preserve">For the purpose of determining Prime Contractor, Phase I shall be the Construction Project Site from Maryland to Furby and Phase II shall be the Construction Project Site from Furby to Isabel. </w:t>
      </w:r>
    </w:p>
    <w:p w14:paraId="4DF345C1" w14:textId="77777777" w:rsidR="00314D25" w:rsidRPr="00314D25" w:rsidRDefault="00314D25" w:rsidP="00314D25">
      <w:pPr>
        <w:numPr>
          <w:ilvl w:val="2"/>
          <w:numId w:val="5"/>
        </w:numPr>
        <w:spacing w:before="200"/>
        <w:rPr>
          <w:iCs/>
          <w:vanish/>
          <w:color w:val="FF0000"/>
        </w:rPr>
      </w:pPr>
      <w:r w:rsidRPr="00314D25">
        <w:rPr>
          <w:iCs/>
          <w:vanish/>
          <w:color w:val="FF0000"/>
        </w:rPr>
        <w:t xml:space="preserve">Further to C6.26, the Contractor shall be the Prime Contractor and shall serve as, and have the duties of the Prime Contractor in accordance with The Workplace Safety and Health Act (Manitoba), as follows: </w:t>
      </w:r>
    </w:p>
    <w:p w14:paraId="08C7DF46" w14:textId="77777777" w:rsidR="00314D25" w:rsidRPr="00314D25" w:rsidRDefault="00314D25" w:rsidP="00314D25">
      <w:pPr>
        <w:numPr>
          <w:ilvl w:val="3"/>
          <w:numId w:val="5"/>
        </w:numPr>
        <w:spacing w:before="100"/>
        <w:rPr>
          <w:rFonts w:cs="Arial"/>
          <w:iCs/>
          <w:vanish/>
          <w:color w:val="FF0000"/>
        </w:rPr>
      </w:pPr>
      <w:r w:rsidRPr="00314D25">
        <w:rPr>
          <w:rFonts w:cs="Arial"/>
          <w:iCs/>
          <w:vanish/>
          <w:color w:val="FF0000"/>
        </w:rPr>
        <w:t xml:space="preserve">For the Construction Project Site Phase I from commencement of Work until notified in writing by the Contract Administrator that the contractor for Tender #____, (add in description of Public Works Work), commences Work on Phase I, at which time the Tender #_____ contractor will become the Prime Contractor; and </w:t>
      </w:r>
    </w:p>
    <w:p w14:paraId="76CD31F4" w14:textId="77777777" w:rsidR="00314D25" w:rsidRPr="00314D25" w:rsidRDefault="00314D25" w:rsidP="00314D25">
      <w:pPr>
        <w:numPr>
          <w:ilvl w:val="3"/>
          <w:numId w:val="5"/>
        </w:numPr>
        <w:spacing w:before="100"/>
        <w:rPr>
          <w:rFonts w:cs="Arial"/>
          <w:iCs/>
          <w:vanish/>
          <w:color w:val="FF0000"/>
        </w:rPr>
      </w:pPr>
      <w:r w:rsidRPr="00314D25">
        <w:rPr>
          <w:rFonts w:cs="Arial"/>
          <w:iCs/>
          <w:vanish/>
          <w:color w:val="FF0000"/>
        </w:rPr>
        <w:t xml:space="preserve">For the Construction Project Site Phase II from commencement of Work until Total Performance of the Contract, as notified in writing by the Contract Administrator. </w:t>
      </w:r>
    </w:p>
    <w:p w14:paraId="39026051" w14:textId="77777777" w:rsidR="00314D25" w:rsidRPr="00314D25" w:rsidRDefault="00314D25" w:rsidP="00314D25">
      <w:pPr>
        <w:spacing w:before="200"/>
        <w:rPr>
          <w:i/>
          <w:vanish/>
          <w:color w:val="FF0000"/>
        </w:rPr>
      </w:pPr>
      <w:r w:rsidRPr="00314D25">
        <w:rPr>
          <w:i/>
          <w:vanish/>
          <w:color w:val="FF0000"/>
        </w:rPr>
        <w:t xml:space="preserve">(For Public Works Contract) - </w:t>
      </w:r>
    </w:p>
    <w:p w14:paraId="2B35D4E0" w14:textId="77777777" w:rsidR="00314D25" w:rsidRPr="00314D25" w:rsidRDefault="00314D25" w:rsidP="00D1173E">
      <w:pPr>
        <w:numPr>
          <w:ilvl w:val="2"/>
          <w:numId w:val="24"/>
        </w:numPr>
        <w:spacing w:before="200"/>
        <w:rPr>
          <w:iCs/>
          <w:vanish/>
          <w:color w:val="FF0000"/>
        </w:rPr>
      </w:pPr>
      <w:r w:rsidRPr="00314D25">
        <w:rPr>
          <w:iCs/>
          <w:vanish/>
          <w:color w:val="FF0000"/>
        </w:rPr>
        <w:t xml:space="preserve">For the purpose of determining Prime Contractor, Phase I shall be the Construction Project Site from Arlington to Furby and Phase II shall be the Construction Project Site from Furby to Isabel. </w:t>
      </w:r>
    </w:p>
    <w:p w14:paraId="4B3459DC" w14:textId="77777777" w:rsidR="00314D25" w:rsidRPr="00314D25" w:rsidRDefault="00314D25" w:rsidP="00314D25">
      <w:pPr>
        <w:numPr>
          <w:ilvl w:val="2"/>
          <w:numId w:val="5"/>
        </w:numPr>
        <w:spacing w:before="200"/>
        <w:rPr>
          <w:iCs/>
          <w:vanish/>
          <w:color w:val="FF0000"/>
        </w:rPr>
      </w:pPr>
      <w:r w:rsidRPr="00314D25">
        <w:rPr>
          <w:iCs/>
          <w:vanish/>
          <w:color w:val="FF0000"/>
        </w:rPr>
        <w:t xml:space="preserve">Further to C6.26, the Contractor shall be the Prime Contractor and shall serve as, and have the duties of the Prime Contractor in accordance with The Workplace Safety and Health Act (Manitoba), as follows: </w:t>
      </w:r>
    </w:p>
    <w:p w14:paraId="32682783" w14:textId="77777777" w:rsidR="00314D25" w:rsidRPr="00314D25" w:rsidRDefault="00314D25" w:rsidP="00314D25">
      <w:pPr>
        <w:numPr>
          <w:ilvl w:val="3"/>
          <w:numId w:val="5"/>
        </w:numPr>
        <w:spacing w:before="100"/>
        <w:rPr>
          <w:rFonts w:cs="Arial"/>
          <w:iCs/>
          <w:vanish/>
          <w:color w:val="FF0000"/>
        </w:rPr>
      </w:pPr>
      <w:r w:rsidRPr="00314D25">
        <w:rPr>
          <w:rFonts w:cs="Arial"/>
          <w:iCs/>
          <w:vanish/>
          <w:color w:val="FF0000"/>
        </w:rPr>
        <w:t xml:space="preserve">For the Construction Project Site Phase I upon commencement of the Contract; and </w:t>
      </w:r>
    </w:p>
    <w:p w14:paraId="60C09737" w14:textId="77777777" w:rsidR="00314D25" w:rsidRPr="00314D25" w:rsidRDefault="00314D25" w:rsidP="00314D25">
      <w:pPr>
        <w:numPr>
          <w:ilvl w:val="3"/>
          <w:numId w:val="5"/>
        </w:numPr>
        <w:spacing w:before="100"/>
        <w:rPr>
          <w:rFonts w:cs="Arial"/>
          <w:iCs/>
          <w:vanish/>
          <w:color w:val="FF0000"/>
        </w:rPr>
      </w:pPr>
      <w:r w:rsidRPr="00314D25">
        <w:rPr>
          <w:rFonts w:cs="Arial"/>
          <w:iCs/>
          <w:vanish/>
          <w:color w:val="FF0000"/>
        </w:rPr>
        <w:t>For the Construction Project Site Phase II upon Total Performance of Tender #________, (add in description of Water and Waste Work), as notified in writing by the Contract Administrator.</w:t>
      </w:r>
      <w:bookmarkEnd w:id="346"/>
    </w:p>
    <w:p w14:paraId="577615E3" w14:textId="77777777" w:rsidR="004C4D2C" w:rsidRDefault="007827F6" w:rsidP="004C4D2C">
      <w:pPr>
        <w:pStyle w:val="CLAUSEHEADING"/>
      </w:pPr>
      <w:bookmarkStart w:id="347" w:name="_Toc349893714"/>
      <w:bookmarkStart w:id="348" w:name="_Toc212454148"/>
      <w:r>
        <w:t>The Workplace Safety and He</w:t>
      </w:r>
      <w:r w:rsidR="004C4D2C">
        <w:t>a</w:t>
      </w:r>
      <w:r>
        <w:t>l</w:t>
      </w:r>
      <w:r w:rsidR="004C4D2C">
        <w:t>th Act (Manitoba) – Qualifications</w:t>
      </w:r>
      <w:bookmarkEnd w:id="347"/>
      <w:bookmarkEnd w:id="348"/>
    </w:p>
    <w:p w14:paraId="6832776F" w14:textId="498E54AB" w:rsidR="004C4D2C" w:rsidRDefault="004C4D2C" w:rsidP="00273331">
      <w:pPr>
        <w:pStyle w:val="Clause"/>
      </w:pPr>
      <w:r w:rsidRPr="000946E2">
        <w:t xml:space="preserve">Further to </w:t>
      </w:r>
      <w:r w:rsidR="00C43D01">
        <w:fldChar w:fldCharType="begin"/>
      </w:r>
      <w:r w:rsidR="00C43D01">
        <w:instrText xml:space="preserve"> REF _Ref477423052 \r \h </w:instrText>
      </w:r>
      <w:r w:rsidR="00C43D01">
        <w:fldChar w:fldCharType="separate"/>
      </w:r>
      <w:r w:rsidR="005721AF">
        <w:t>B13.4</w:t>
      </w:r>
      <w:r w:rsidR="00C43D01">
        <w:fldChar w:fldCharType="end"/>
      </w:r>
      <w:r w:rsidRPr="000946E2">
        <w:t>, the Contractor/Subcontractor must</w:t>
      </w:r>
      <w:r>
        <w:t>,</w:t>
      </w:r>
      <w:r w:rsidRPr="000946E2">
        <w:t xml:space="preserve"> throughout the term of the Contract</w:t>
      </w:r>
      <w:r>
        <w:t>,</w:t>
      </w:r>
      <w:r w:rsidRPr="000946E2">
        <w:t xml:space="preserve"> have a </w:t>
      </w:r>
      <w:r>
        <w:t>W</w:t>
      </w:r>
      <w:r w:rsidRPr="00036BB4">
        <w:t xml:space="preserve">orkplace </w:t>
      </w:r>
      <w:r>
        <w:t>S</w:t>
      </w:r>
      <w:r w:rsidRPr="00036BB4">
        <w:t xml:space="preserve">afety </w:t>
      </w:r>
      <w:r w:rsidRPr="00AF0D8D">
        <w:t xml:space="preserve">and </w:t>
      </w:r>
      <w:r>
        <w:t>H</w:t>
      </w:r>
      <w:r w:rsidRPr="00AF0D8D">
        <w:t xml:space="preserve">ealth </w:t>
      </w:r>
      <w:r>
        <w:t>P</w:t>
      </w:r>
      <w:r w:rsidRPr="00AF0D8D">
        <w:t>rogram meeting the requirements of The Workplace Safety and Health Act (Manitoba). At any time during the term of the Contract, the City may, at</w:t>
      </w:r>
      <w:r w:rsidR="005D5B2B">
        <w:t xml:space="preserve"> their </w:t>
      </w:r>
      <w:r w:rsidRPr="00AF0D8D">
        <w:t>sole discretion and acting reasonably, require updated proof of compliance</w:t>
      </w:r>
      <w:r>
        <w:t>, as set out in</w:t>
      </w:r>
      <w:r w:rsidRPr="000946E2">
        <w:t xml:space="preserve"> </w:t>
      </w:r>
      <w:r w:rsidR="00C43D01">
        <w:fldChar w:fldCharType="begin"/>
      </w:r>
      <w:r w:rsidR="00C43D01">
        <w:instrText xml:space="preserve"> REF _Ref477423052 \r \h </w:instrText>
      </w:r>
      <w:r w:rsidR="00C43D01">
        <w:fldChar w:fldCharType="separate"/>
      </w:r>
      <w:r w:rsidR="005721AF">
        <w:t>B13.4</w:t>
      </w:r>
      <w:r w:rsidR="00C43D01">
        <w:fldChar w:fldCharType="end"/>
      </w:r>
      <w:r w:rsidR="00377C5A">
        <w:t>.</w:t>
      </w:r>
    </w:p>
    <w:p w14:paraId="731CD296" w14:textId="12A1B87C" w:rsidR="00C62626" w:rsidRDefault="00C62626">
      <w:pPr>
        <w:pStyle w:val="SUBHEADING"/>
      </w:pPr>
      <w:bookmarkStart w:id="349" w:name="_Toc482432381"/>
      <w:bookmarkStart w:id="350" w:name="_Toc3968714"/>
      <w:bookmarkStart w:id="351" w:name="_Toc212454149"/>
      <w:r>
        <w:t>Payment</w:t>
      </w:r>
      <w:bookmarkEnd w:id="349"/>
      <w:bookmarkEnd w:id="350"/>
      <w:bookmarkEnd w:id="351"/>
    </w:p>
    <w:p w14:paraId="1E4FC790" w14:textId="77777777" w:rsidR="0042190D" w:rsidRDefault="0042190D" w:rsidP="006246D0">
      <w:pPr>
        <w:pStyle w:val="CLAUSEHEADING"/>
      </w:pPr>
      <w:bookmarkStart w:id="352" w:name="_Toc147549384"/>
      <w:bookmarkStart w:id="353" w:name="_Ref86305945"/>
      <w:bookmarkStart w:id="354" w:name="_Toc212454150"/>
      <w:r>
        <w:t>Payment</w:t>
      </w:r>
      <w:bookmarkEnd w:id="352"/>
      <w:bookmarkEnd w:id="353"/>
      <w:bookmarkEnd w:id="354"/>
    </w:p>
    <w:p w14:paraId="51698631" w14:textId="433522A5" w:rsidR="00DC6BA1" w:rsidRDefault="00ED5605" w:rsidP="00DC6BA1">
      <w:pPr>
        <w:pStyle w:val="Clause"/>
        <w:numPr>
          <w:ilvl w:val="0"/>
          <w:numId w:val="0"/>
        </w:numPr>
        <w:rPr>
          <w:rStyle w:val="CommentFont"/>
        </w:rPr>
      </w:pPr>
      <w:bookmarkStart w:id="355" w:name="_Hlk96435455"/>
      <w:r w:rsidRPr="00A93979">
        <w:rPr>
          <w:rStyle w:val="CommentFont"/>
        </w:rPr>
        <w:t xml:space="preserve">SPEC NOTE: delete </w:t>
      </w:r>
      <w:r w:rsidR="0045221B">
        <w:rPr>
          <w:rStyle w:val="CommentFont"/>
        </w:rPr>
        <w:fldChar w:fldCharType="begin"/>
      </w:r>
      <w:r w:rsidR="0045221B">
        <w:rPr>
          <w:rStyle w:val="CommentFont"/>
        </w:rPr>
        <w:instrText xml:space="preserve"> REF _Ref194310727 \w \h </w:instrText>
      </w:r>
      <w:r w:rsidR="0045221B">
        <w:rPr>
          <w:rStyle w:val="CommentFont"/>
        </w:rPr>
      </w:r>
      <w:r w:rsidR="0045221B">
        <w:rPr>
          <w:rStyle w:val="CommentFont"/>
        </w:rPr>
        <w:fldChar w:fldCharType="separate"/>
      </w:r>
      <w:r w:rsidR="005721AF">
        <w:rPr>
          <w:rStyle w:val="CommentFont"/>
        </w:rPr>
        <w:t>D24.1</w:t>
      </w:r>
      <w:r w:rsidR="0045221B">
        <w:rPr>
          <w:rStyle w:val="CommentFont"/>
        </w:rPr>
        <w:fldChar w:fldCharType="end"/>
      </w:r>
      <w:r w:rsidR="0045221B">
        <w:rPr>
          <w:rStyle w:val="CommentFont"/>
        </w:rPr>
        <w:t xml:space="preserve"> </w:t>
      </w:r>
      <w:r w:rsidRPr="00A93979">
        <w:rPr>
          <w:rStyle w:val="CommentFont"/>
        </w:rPr>
        <w:t>if not including Cash Allowances</w:t>
      </w:r>
      <w:bookmarkStart w:id="356" w:name="_Ref92868577"/>
    </w:p>
    <w:p w14:paraId="584DD5C0" w14:textId="35ABA08F" w:rsidR="00ED5605" w:rsidRPr="00C74C54" w:rsidRDefault="00ED5605" w:rsidP="00DC6BA1">
      <w:pPr>
        <w:pStyle w:val="Clause"/>
      </w:pPr>
      <w:bookmarkStart w:id="357" w:name="_Ref194310727"/>
      <w:r w:rsidRPr="00C74C54">
        <w:t xml:space="preserve">Further to </w:t>
      </w:r>
      <w:r w:rsidRPr="00C74C54">
        <w:fldChar w:fldCharType="begin"/>
      </w:r>
      <w:r w:rsidRPr="00C74C54">
        <w:instrText xml:space="preserve"> REF _Ref92868203 \r \h  \* MERGEFORMAT </w:instrText>
      </w:r>
      <w:r w:rsidRPr="00C74C54">
        <w:fldChar w:fldCharType="separate"/>
      </w:r>
      <w:r w:rsidR="005721AF">
        <w:t>E6</w:t>
      </w:r>
      <w:r w:rsidRPr="00C74C54">
        <w:fldChar w:fldCharType="end"/>
      </w:r>
      <w:r w:rsidRPr="00C74C54">
        <w:t xml:space="preserve">, no payment will be made for Cash Allowances other than as set out in </w:t>
      </w:r>
      <w:r w:rsidRPr="00C74C54">
        <w:fldChar w:fldCharType="begin"/>
      </w:r>
      <w:r w:rsidRPr="00C74C54">
        <w:instrText xml:space="preserve"> REF _Ref92868541 \r \h  \* MERGEFORMAT </w:instrText>
      </w:r>
      <w:r w:rsidRPr="00C74C54">
        <w:fldChar w:fldCharType="separate"/>
      </w:r>
      <w:r w:rsidR="005721AF">
        <w:t>E6.4</w:t>
      </w:r>
      <w:r w:rsidRPr="00C74C54">
        <w:fldChar w:fldCharType="end"/>
      </w:r>
      <w:r w:rsidRPr="00C74C54">
        <w:t>.</w:t>
      </w:r>
      <w:bookmarkEnd w:id="355"/>
      <w:bookmarkEnd w:id="356"/>
      <w:bookmarkEnd w:id="357"/>
    </w:p>
    <w:p w14:paraId="3D0DF952" w14:textId="77777777" w:rsidR="00C62626" w:rsidRPr="00A93979" w:rsidRDefault="00C62626">
      <w:pPr>
        <w:pStyle w:val="CLAUSEHEADING"/>
      </w:pPr>
      <w:bookmarkStart w:id="358" w:name="_Ref482428244"/>
      <w:bookmarkStart w:id="359" w:name="_Ref482428265"/>
      <w:bookmarkStart w:id="360" w:name="_Ref482428389"/>
      <w:bookmarkStart w:id="361" w:name="_Ref482428416"/>
      <w:bookmarkStart w:id="362" w:name="_Ref482430191"/>
      <w:bookmarkStart w:id="363" w:name="_Toc482432382"/>
      <w:bookmarkStart w:id="364" w:name="_Toc3968715"/>
      <w:bookmarkStart w:id="365" w:name="_Toc212454151"/>
      <w:r w:rsidRPr="00A93979">
        <w:t>Payment Schedule</w:t>
      </w:r>
      <w:bookmarkEnd w:id="358"/>
      <w:bookmarkEnd w:id="359"/>
      <w:bookmarkEnd w:id="360"/>
      <w:bookmarkEnd w:id="361"/>
      <w:bookmarkEnd w:id="362"/>
      <w:bookmarkEnd w:id="363"/>
      <w:bookmarkEnd w:id="364"/>
      <w:bookmarkEnd w:id="365"/>
    </w:p>
    <w:p w14:paraId="5C229F12" w14:textId="5AA12598" w:rsidR="00C62626" w:rsidRDefault="00C62626">
      <w:pPr>
        <w:pStyle w:val="Comment"/>
      </w:pPr>
      <w:r w:rsidRPr="00A93979">
        <w:t xml:space="preserve">SPEC NOTE: Use </w:t>
      </w:r>
      <w:r w:rsidRPr="00A93979">
        <w:fldChar w:fldCharType="begin"/>
      </w:r>
      <w:r w:rsidRPr="00A93979">
        <w:instrText xml:space="preserve"> REF _Ref482430191 \r \h </w:instrText>
      </w:r>
      <w:r w:rsidR="00A93979">
        <w:instrText xml:space="preserve"> \* MERGEFORMAT </w:instrText>
      </w:r>
      <w:r w:rsidRPr="00A93979">
        <w:fldChar w:fldCharType="separate"/>
      </w:r>
      <w:r w:rsidR="005721AF">
        <w:t>D25</w:t>
      </w:r>
      <w:r w:rsidRPr="00A93979">
        <w:fldChar w:fldCharType="end"/>
      </w:r>
      <w:r w:rsidRPr="00A93979">
        <w:t xml:space="preserve"> only </w:t>
      </w:r>
      <w:r w:rsidR="00924385" w:rsidRPr="00A93979">
        <w:t xml:space="preserve">if payment is not based on progress estimates pursuant to </w:t>
      </w:r>
      <w:r w:rsidR="00803A7B" w:rsidRPr="00A93979">
        <w:t>C</w:t>
      </w:r>
      <w:r w:rsidR="00924385" w:rsidRPr="00A93979">
        <w:t>12 or</w:t>
      </w:r>
      <w:r w:rsidRPr="00A93979">
        <w:t xml:space="preserve"> where the</w:t>
      </w:r>
      <w:r>
        <w:t xml:space="preserve"> City is willing to pay for material (e.g., mechanical components, structural components, custom manufactured fabrications) before it is incorporated into the Work (e.g., 50% payment on manufacture and transfer of title to the City, 25% payment on delivery, 25% payment on Total Performance).</w:t>
      </w:r>
      <w:r w:rsidR="00E36BF8">
        <w:t xml:space="preserve"> </w:t>
      </w:r>
      <w:r w:rsidR="00E36BF8" w:rsidRPr="00230597">
        <w:rPr>
          <w:b/>
          <w:sz w:val="22"/>
          <w:szCs w:val="22"/>
        </w:rPr>
        <w:t xml:space="preserve">Any </w:t>
      </w:r>
      <w:r w:rsidR="00E36BF8" w:rsidRPr="00230597">
        <w:rPr>
          <w:b/>
          <w:sz w:val="22"/>
          <w:szCs w:val="22"/>
        </w:rPr>
        <w:lastRenderedPageBreak/>
        <w:t>Payment Schedule where funds are paid prior to total completion of Work shall be approved by the Chief Financial Officer PRIOR to the tender/rfp/rfq being issued.</w:t>
      </w:r>
    </w:p>
    <w:p w14:paraId="373D5F0A" w14:textId="77777777" w:rsidR="00C62626" w:rsidRDefault="00C62626">
      <w:pPr>
        <w:pStyle w:val="Clause"/>
      </w:pPr>
      <w:r>
        <w:t xml:space="preserve">Further to </w:t>
      </w:r>
      <w:r w:rsidR="00803A7B">
        <w:t>C</w:t>
      </w:r>
      <w:r>
        <w:t>12, payment shall be in accordance with the following payment schedule:</w:t>
      </w:r>
    </w:p>
    <w:p w14:paraId="4873D2E1" w14:textId="77777777" w:rsidR="00C62626" w:rsidRDefault="00C62626">
      <w:pPr>
        <w:pStyle w:val="ClauseList"/>
      </w:pPr>
      <w:r>
        <w:t>^</w:t>
      </w:r>
      <w:r>
        <w:rPr>
          <w:rStyle w:val="CommentFont"/>
        </w:rPr>
        <w:t>SPEC NOTE: Provide payment schedule.</w:t>
      </w:r>
    </w:p>
    <w:p w14:paraId="1E6DF02F" w14:textId="77777777" w:rsidR="00C62626" w:rsidRDefault="00D03891">
      <w:pPr>
        <w:pStyle w:val="ClauseList"/>
      </w:pPr>
      <w:bookmarkStart w:id="366" w:name="_Ref194310686"/>
      <w:r>
        <w:t>^</w:t>
      </w:r>
      <w:bookmarkEnd w:id="366"/>
    </w:p>
    <w:p w14:paraId="7AA40ADF" w14:textId="77777777" w:rsidR="00922B54" w:rsidRPr="00922B54" w:rsidRDefault="00922B54" w:rsidP="00922B54">
      <w:pPr>
        <w:pStyle w:val="CLAUSEHEADING"/>
        <w:numPr>
          <w:ilvl w:val="1"/>
          <w:numId w:val="1"/>
        </w:numPr>
      </w:pPr>
      <w:bookmarkStart w:id="367" w:name="_Toc105147290"/>
      <w:bookmarkStart w:id="368" w:name="_Toc212454152"/>
      <w:r w:rsidRPr="00922B54">
        <w:t>Fuel Price Adjustment</w:t>
      </w:r>
      <w:bookmarkEnd w:id="367"/>
      <w:bookmarkEnd w:id="368"/>
    </w:p>
    <w:p w14:paraId="0241F803" w14:textId="77777777" w:rsidR="00922B54" w:rsidRPr="00922B54" w:rsidRDefault="00922B54" w:rsidP="00922B54">
      <w:pPr>
        <w:spacing w:before="200"/>
        <w:rPr>
          <w:i/>
          <w:vanish/>
          <w:color w:val="FF0000"/>
        </w:rPr>
      </w:pPr>
      <w:r w:rsidRPr="00922B54">
        <w:rPr>
          <w:i/>
          <w:vanish/>
          <w:color w:val="FF0000"/>
        </w:rPr>
        <w:t>SPEC NOTE: Use only if Fuel Price Adjustment applies to the Contract.</w:t>
      </w:r>
    </w:p>
    <w:p w14:paraId="37D44D41" w14:textId="77777777" w:rsidR="00922B54" w:rsidRPr="00922B54" w:rsidRDefault="00922B54" w:rsidP="00922B54">
      <w:pPr>
        <w:numPr>
          <w:ilvl w:val="2"/>
          <w:numId w:val="11"/>
        </w:numPr>
        <w:spacing w:before="200"/>
      </w:pPr>
      <w:r w:rsidRPr="00922B54">
        <w:t>The Contract is subject to a fuel price adjustment which will be calculated monthly based on eligible Work completed utilizing the following mathematical formulas;</w:t>
      </w:r>
    </w:p>
    <w:p w14:paraId="66A47900" w14:textId="77777777" w:rsidR="00922B54" w:rsidRPr="00922B54" w:rsidRDefault="00922B54" w:rsidP="00922B54">
      <w:pPr>
        <w:numPr>
          <w:ilvl w:val="3"/>
          <w:numId w:val="11"/>
        </w:numPr>
        <w:spacing w:before="100"/>
      </w:pPr>
      <w:r w:rsidRPr="00922B54">
        <w:t>where the price of fuel has increased - ((CFI/BFI)-1.15) x Q x FF; and</w:t>
      </w:r>
    </w:p>
    <w:p w14:paraId="4EC2E34B" w14:textId="77777777" w:rsidR="00922B54" w:rsidRPr="00922B54" w:rsidRDefault="00922B54" w:rsidP="00922B54">
      <w:pPr>
        <w:numPr>
          <w:ilvl w:val="3"/>
          <w:numId w:val="11"/>
        </w:numPr>
        <w:spacing w:before="100"/>
      </w:pPr>
      <w:r w:rsidRPr="00922B54">
        <w:t>where the price of fuel has decreased - ((CFI/BFI)-0.85) x Q x FF; where</w:t>
      </w:r>
    </w:p>
    <w:p w14:paraId="25969C79" w14:textId="77777777" w:rsidR="00922B54" w:rsidRPr="00922B54" w:rsidRDefault="00922B54" w:rsidP="00922B54">
      <w:pPr>
        <w:numPr>
          <w:ilvl w:val="4"/>
          <w:numId w:val="11"/>
        </w:numPr>
        <w:spacing w:before="60"/>
      </w:pPr>
      <w:r w:rsidRPr="00922B54">
        <w:t>BFI = base fuel index</w:t>
      </w:r>
    </w:p>
    <w:p w14:paraId="1DFD9AD6" w14:textId="77777777" w:rsidR="00922B54" w:rsidRPr="00922B54" w:rsidRDefault="00922B54" w:rsidP="00922B54">
      <w:pPr>
        <w:numPr>
          <w:ilvl w:val="4"/>
          <w:numId w:val="11"/>
        </w:numPr>
        <w:spacing w:before="60"/>
      </w:pPr>
      <w:r w:rsidRPr="00922B54">
        <w:t>CFI = current fuel index</w:t>
      </w:r>
    </w:p>
    <w:p w14:paraId="2529C528" w14:textId="77777777" w:rsidR="00922B54" w:rsidRPr="00922B54" w:rsidRDefault="00922B54" w:rsidP="00922B54">
      <w:pPr>
        <w:numPr>
          <w:ilvl w:val="4"/>
          <w:numId w:val="11"/>
        </w:numPr>
        <w:spacing w:before="60"/>
      </w:pPr>
      <w:r w:rsidRPr="00922B54">
        <w:t>FF = fuel factor</w:t>
      </w:r>
    </w:p>
    <w:p w14:paraId="4E7D58F6" w14:textId="77777777" w:rsidR="00922B54" w:rsidRPr="00922B54" w:rsidRDefault="00922B54" w:rsidP="00922B54">
      <w:pPr>
        <w:numPr>
          <w:ilvl w:val="4"/>
          <w:numId w:val="11"/>
        </w:numPr>
        <w:spacing w:before="60"/>
      </w:pPr>
      <w:r w:rsidRPr="00922B54">
        <w:t>Q = monetary value of Work applied in the calculation.</w:t>
      </w:r>
    </w:p>
    <w:p w14:paraId="39CAAF82" w14:textId="7DA390C6" w:rsidR="00922B54" w:rsidRPr="00922B54" w:rsidRDefault="00922B54" w:rsidP="00922B54">
      <w:pPr>
        <w:numPr>
          <w:ilvl w:val="5"/>
          <w:numId w:val="11"/>
        </w:numPr>
        <w:spacing w:before="140"/>
      </w:pPr>
      <w:r w:rsidRPr="00922B54">
        <w:t xml:space="preserve">Eligible Work will be determined in accordance with </w:t>
      </w:r>
      <w:r w:rsidRPr="00922B54">
        <w:fldChar w:fldCharType="begin"/>
      </w:r>
      <w:r w:rsidRPr="00922B54">
        <w:instrText xml:space="preserve"> REF _Ref105146767 \r \h </w:instrText>
      </w:r>
      <w:r w:rsidRPr="00922B54">
        <w:fldChar w:fldCharType="separate"/>
      </w:r>
      <w:r w:rsidR="005721AF">
        <w:t>D26.5</w:t>
      </w:r>
      <w:r w:rsidRPr="00922B54">
        <w:fldChar w:fldCharType="end"/>
      </w:r>
      <w:r w:rsidRPr="00922B54">
        <w:t xml:space="preserve">. </w:t>
      </w:r>
    </w:p>
    <w:p w14:paraId="2FBBD569" w14:textId="77777777" w:rsidR="00922B54" w:rsidRPr="00922B54" w:rsidRDefault="00922B54" w:rsidP="00922B54">
      <w:pPr>
        <w:numPr>
          <w:ilvl w:val="5"/>
          <w:numId w:val="11"/>
        </w:numPr>
        <w:spacing w:before="140"/>
      </w:pPr>
      <w:r w:rsidRPr="00922B54">
        <w:t xml:space="preserve">The base fuel index (BFI) will be the retail price of fuel identified on the Submission Deadline based on latest published “Monthly average retail prices for gasoline and fuel by geography” for Winnipeg, published by </w:t>
      </w:r>
      <w:hyperlink r:id="rId39" w:history="1">
        <w:r w:rsidRPr="00922B54">
          <w:rPr>
            <w:color w:val="0563C1"/>
            <w:u w:val="single"/>
          </w:rPr>
          <w:t>Statistics Canada, Table 18-10-0001-01</w:t>
        </w:r>
      </w:hyperlink>
      <w:r w:rsidRPr="00922B54">
        <w:t>.  The BFI is a blended rate based on 15% regular unleaded gasoline at self-service filling stations and 85% diesel fuel at self-service filling stations.</w:t>
      </w:r>
    </w:p>
    <w:p w14:paraId="53F6E60D" w14:textId="77777777" w:rsidR="00922B54" w:rsidRPr="00922B54" w:rsidRDefault="00922B54" w:rsidP="00922B54">
      <w:pPr>
        <w:numPr>
          <w:ilvl w:val="5"/>
          <w:numId w:val="11"/>
        </w:numPr>
        <w:spacing w:before="140"/>
        <w:rPr>
          <w:szCs w:val="20"/>
        </w:rPr>
      </w:pPr>
      <w:r w:rsidRPr="00922B54">
        <w:t>The current fuel index (CFI) based on the above blended rate will be determined for each monthly progress estimate and applied on the following progress estimate as a change order once rates are published by Statistics Canada.</w:t>
      </w:r>
    </w:p>
    <w:p w14:paraId="41E45072" w14:textId="77777777" w:rsidR="00922B54" w:rsidRPr="00922B54" w:rsidRDefault="00922B54" w:rsidP="00922B54">
      <w:pPr>
        <w:numPr>
          <w:ilvl w:val="5"/>
          <w:numId w:val="11"/>
        </w:numPr>
        <w:spacing w:before="140"/>
      </w:pPr>
      <w:r w:rsidRPr="00922B54">
        <w:t>A Fuel Factor (FF) rate of the monetary value of all eligible Work completed that month based on the Contract unit prices will be used to calculate the assumed apportioned cost of fuel.</w:t>
      </w:r>
    </w:p>
    <w:p w14:paraId="6EEF0971" w14:textId="77777777" w:rsidR="00922B54" w:rsidRPr="00922B54" w:rsidRDefault="00922B54" w:rsidP="00922B54">
      <w:pPr>
        <w:numPr>
          <w:ilvl w:val="2"/>
          <w:numId w:val="11"/>
        </w:numPr>
        <w:spacing w:before="200"/>
        <w:rPr>
          <w:szCs w:val="20"/>
        </w:rPr>
      </w:pPr>
      <w:r w:rsidRPr="00922B54">
        <w:t>Fuel cost adjustments may result in additional payment to the Contractor or credit to the City within the Contract by way of a monthly change order.</w:t>
      </w:r>
    </w:p>
    <w:p w14:paraId="634A20B2" w14:textId="77777777" w:rsidR="00922B54" w:rsidRPr="00922B54" w:rsidRDefault="00922B54" w:rsidP="00922B54">
      <w:pPr>
        <w:numPr>
          <w:ilvl w:val="2"/>
          <w:numId w:val="11"/>
        </w:numPr>
        <w:spacing w:before="200"/>
      </w:pPr>
      <w:r w:rsidRPr="00922B54">
        <w:t>The fuel escalation or de-escalation adjustment will not be applied if the CFI is within ±15% of the BFI.</w:t>
      </w:r>
    </w:p>
    <w:p w14:paraId="2DD53531" w14:textId="77777777" w:rsidR="00922B54" w:rsidRPr="00922B54" w:rsidRDefault="00922B54" w:rsidP="00922B54">
      <w:pPr>
        <w:numPr>
          <w:ilvl w:val="2"/>
          <w:numId w:val="11"/>
        </w:numPr>
        <w:spacing w:before="200"/>
      </w:pPr>
      <w:r w:rsidRPr="00922B54">
        <w:t>Fuel escalation adjustments will not be considered beyond the Substantial Performance/Critical Stages except where those dates/Working Days are adjusted by change order.   Fuel de-escalation adjustments will apply for Work that extends beyond the dates/Working Days specified for Substantial Performance/Critical Stages.</w:t>
      </w:r>
    </w:p>
    <w:p w14:paraId="67665B2F" w14:textId="77777777" w:rsidR="00922B54" w:rsidRPr="00922B54" w:rsidRDefault="00922B54" w:rsidP="00922B54">
      <w:pPr>
        <w:numPr>
          <w:ilvl w:val="2"/>
          <w:numId w:val="11"/>
        </w:numPr>
        <w:spacing w:before="200"/>
      </w:pPr>
      <w:bookmarkStart w:id="369" w:name="_Ref105146767"/>
      <w:r w:rsidRPr="00922B54">
        <w:t>The Fuel Factor (FF) rates will be set as follows:</w:t>
      </w:r>
      <w:bookmarkEnd w:id="369"/>
    </w:p>
    <w:p w14:paraId="5CC517BA" w14:textId="77777777" w:rsidR="00922B54" w:rsidRPr="00922B54" w:rsidRDefault="00922B54" w:rsidP="00922B54">
      <w:pPr>
        <w:spacing w:before="200"/>
        <w:rPr>
          <w:vanish/>
          <w:color w:val="FF0000"/>
        </w:rPr>
      </w:pPr>
      <w:r w:rsidRPr="00922B54">
        <w:rPr>
          <w:vanish/>
          <w:color w:val="FF0000"/>
        </w:rPr>
        <w:t>SPEC NOTE: The Fuel Factor rate may be adjusted in consultation with the Manager of Engineering</w:t>
      </w:r>
    </w:p>
    <w:p w14:paraId="102C2BDD" w14:textId="77777777" w:rsidR="00922B54" w:rsidRPr="00922B54" w:rsidRDefault="00922B54" w:rsidP="00922B54">
      <w:pPr>
        <w:numPr>
          <w:ilvl w:val="3"/>
          <w:numId w:val="11"/>
        </w:numPr>
        <w:spacing w:before="100"/>
        <w:rPr>
          <w:szCs w:val="20"/>
        </w:rPr>
      </w:pPr>
      <w:r w:rsidRPr="00922B54">
        <w:rPr>
          <w:szCs w:val="20"/>
        </w:rPr>
        <w:t>The Fuel Factor rate shall be set at 2.7% of the monetary value of all Work based on unit prices except for the portions of the Contract identified below;</w:t>
      </w:r>
    </w:p>
    <w:p w14:paraId="099B8957" w14:textId="22611DEF" w:rsidR="00922B54" w:rsidRPr="00922B54" w:rsidRDefault="00922B54" w:rsidP="00922B54">
      <w:pPr>
        <w:spacing w:before="200"/>
        <w:rPr>
          <w:i/>
          <w:vanish/>
          <w:color w:val="FF0000"/>
        </w:rPr>
      </w:pPr>
      <w:r w:rsidRPr="00922B54">
        <w:rPr>
          <w:i/>
          <w:vanish/>
          <w:color w:val="FF0000"/>
        </w:rPr>
        <w:t xml:space="preserve">SPEC NOTE: Delete </w:t>
      </w:r>
      <w:r w:rsidRPr="00922B54">
        <w:rPr>
          <w:i/>
          <w:vanish/>
          <w:color w:val="FF0000"/>
        </w:rPr>
        <w:fldChar w:fldCharType="begin"/>
      </w:r>
      <w:r w:rsidRPr="00922B54">
        <w:rPr>
          <w:i/>
          <w:vanish/>
          <w:color w:val="FF0000"/>
        </w:rPr>
        <w:instrText xml:space="preserve"> REF _Ref105146623 \r \h </w:instrText>
      </w:r>
      <w:r w:rsidRPr="00922B54">
        <w:rPr>
          <w:i/>
          <w:vanish/>
          <w:color w:val="FF0000"/>
        </w:rPr>
      </w:r>
      <w:r w:rsidRPr="00922B54">
        <w:rPr>
          <w:i/>
          <w:vanish/>
          <w:color w:val="FF0000"/>
        </w:rPr>
        <w:fldChar w:fldCharType="separate"/>
      </w:r>
      <w:r w:rsidR="005721AF">
        <w:rPr>
          <w:i/>
          <w:vanish/>
          <w:color w:val="FF0000"/>
        </w:rPr>
        <w:t>(b)</w:t>
      </w:r>
      <w:r w:rsidRPr="00922B54">
        <w:rPr>
          <w:i/>
          <w:vanish/>
          <w:color w:val="FF0000"/>
        </w:rPr>
        <w:fldChar w:fldCharType="end"/>
      </w:r>
      <w:r w:rsidRPr="00922B54">
        <w:rPr>
          <w:i/>
          <w:vanish/>
          <w:color w:val="FF0000"/>
        </w:rPr>
        <w:t xml:space="preserve"> if there is no bridge and structure Work in the Contract</w:t>
      </w:r>
    </w:p>
    <w:p w14:paraId="2EF09018" w14:textId="77777777" w:rsidR="00922B54" w:rsidRPr="00922B54" w:rsidRDefault="00922B54" w:rsidP="00922B54">
      <w:pPr>
        <w:numPr>
          <w:ilvl w:val="3"/>
          <w:numId w:val="11"/>
        </w:numPr>
        <w:spacing w:before="100"/>
        <w:rPr>
          <w:szCs w:val="20"/>
        </w:rPr>
      </w:pPr>
      <w:bookmarkStart w:id="370" w:name="_Ref105146623"/>
      <w:r w:rsidRPr="00922B54">
        <w:rPr>
          <w:szCs w:val="20"/>
        </w:rPr>
        <w:t xml:space="preserve">The Fuel Factor rate will be set at 1.9% of the monetary value for ^ </w:t>
      </w:r>
      <w:r w:rsidRPr="00922B54">
        <w:rPr>
          <w:vanish/>
          <w:color w:val="FF0000"/>
        </w:rPr>
        <w:t>specify part or item numbers</w:t>
      </w:r>
      <w:r w:rsidRPr="00922B54">
        <w:rPr>
          <w:szCs w:val="20"/>
        </w:rPr>
        <w:t xml:space="preserve"> identified on Form B: Prices related to bridges and structures Work.</w:t>
      </w:r>
      <w:bookmarkEnd w:id="370"/>
    </w:p>
    <w:p w14:paraId="5DD4B91E" w14:textId="0471A3B5" w:rsidR="00922B54" w:rsidRPr="00922B54" w:rsidRDefault="00922B54" w:rsidP="00922B54">
      <w:pPr>
        <w:spacing w:before="200"/>
        <w:rPr>
          <w:i/>
          <w:vanish/>
          <w:color w:val="FF0000"/>
        </w:rPr>
      </w:pPr>
      <w:r w:rsidRPr="00922B54">
        <w:rPr>
          <w:vanish/>
          <w:color w:val="FF0000"/>
        </w:rPr>
        <w:lastRenderedPageBreak/>
        <w:t xml:space="preserve">SPEC NOTE: Delete </w:t>
      </w:r>
      <w:r w:rsidRPr="00922B54">
        <w:rPr>
          <w:vanish/>
          <w:color w:val="FF0000"/>
        </w:rPr>
        <w:fldChar w:fldCharType="begin"/>
      </w:r>
      <w:r w:rsidRPr="00922B54">
        <w:rPr>
          <w:vanish/>
          <w:color w:val="FF0000"/>
        </w:rPr>
        <w:instrText xml:space="preserve"> REF _Ref105146670 \r \h </w:instrText>
      </w:r>
      <w:r w:rsidRPr="00922B54">
        <w:rPr>
          <w:vanish/>
          <w:color w:val="FF0000"/>
        </w:rPr>
      </w:r>
      <w:r w:rsidRPr="00922B54">
        <w:rPr>
          <w:vanish/>
          <w:color w:val="FF0000"/>
        </w:rPr>
        <w:fldChar w:fldCharType="separate"/>
      </w:r>
      <w:r w:rsidR="005721AF">
        <w:rPr>
          <w:vanish/>
          <w:color w:val="FF0000"/>
        </w:rPr>
        <w:t>(c)</w:t>
      </w:r>
      <w:r w:rsidRPr="00922B54">
        <w:rPr>
          <w:vanish/>
          <w:color w:val="FF0000"/>
        </w:rPr>
        <w:fldChar w:fldCharType="end"/>
      </w:r>
      <w:r w:rsidRPr="00922B54">
        <w:rPr>
          <w:vanish/>
          <w:color w:val="FF0000"/>
        </w:rPr>
        <w:t xml:space="preserve"> if there are no Water and Waste funded </w:t>
      </w:r>
      <w:r w:rsidR="0035409B">
        <w:rPr>
          <w:vanish/>
          <w:color w:val="FF0000"/>
        </w:rPr>
        <w:t>Water Main</w:t>
      </w:r>
      <w:r w:rsidRPr="00922B54">
        <w:rPr>
          <w:vanish/>
          <w:color w:val="FF0000"/>
        </w:rPr>
        <w:t xml:space="preserve"> or sewer renewals. This would not apply to land drainage repairs etc. within the road renewal portion of the Contract</w:t>
      </w:r>
    </w:p>
    <w:p w14:paraId="44CE89EB" w14:textId="77777777" w:rsidR="00922B54" w:rsidRPr="00922B54" w:rsidRDefault="00922B54" w:rsidP="00922B54">
      <w:pPr>
        <w:numPr>
          <w:ilvl w:val="3"/>
          <w:numId w:val="11"/>
        </w:numPr>
        <w:spacing w:before="100"/>
        <w:rPr>
          <w:szCs w:val="20"/>
        </w:rPr>
      </w:pPr>
      <w:bookmarkStart w:id="371" w:name="_Ref105146670"/>
      <w:r w:rsidRPr="00922B54">
        <w:t xml:space="preserve">The Fuel Factor will not apply to ^ </w:t>
      </w:r>
      <w:bookmarkStart w:id="372" w:name="_Hlk105146335"/>
      <w:r w:rsidRPr="00922B54">
        <w:rPr>
          <w:vanish/>
          <w:color w:val="FF0000"/>
        </w:rPr>
        <w:t>specify part or item numbers</w:t>
      </w:r>
      <w:bookmarkEnd w:id="372"/>
      <w:r w:rsidRPr="00922B54">
        <w:t xml:space="preserve"> identified on Form B: Prices related to Water &amp; Waste Work.</w:t>
      </w:r>
      <w:bookmarkEnd w:id="371"/>
    </w:p>
    <w:p w14:paraId="428DC3EE" w14:textId="77777777" w:rsidR="00C62626" w:rsidRDefault="00C62626">
      <w:pPr>
        <w:pStyle w:val="SUBHEADING"/>
      </w:pPr>
      <w:bookmarkStart w:id="373" w:name="_Toc482432383"/>
      <w:bookmarkStart w:id="374" w:name="_Toc3968716"/>
      <w:bookmarkStart w:id="375" w:name="_Toc212454153"/>
      <w:r>
        <w:t>Warranty</w:t>
      </w:r>
      <w:bookmarkEnd w:id="373"/>
      <w:bookmarkEnd w:id="374"/>
      <w:bookmarkEnd w:id="375"/>
    </w:p>
    <w:p w14:paraId="53A246D8" w14:textId="77777777" w:rsidR="00C62626" w:rsidRDefault="00C62626">
      <w:pPr>
        <w:pStyle w:val="CLAUSEHEADING"/>
      </w:pPr>
      <w:bookmarkStart w:id="376" w:name="_Ref481911325"/>
      <w:bookmarkStart w:id="377" w:name="_Toc482432384"/>
      <w:bookmarkStart w:id="378" w:name="_Ref482496870"/>
      <w:bookmarkStart w:id="379" w:name="_Ref482497329"/>
      <w:bookmarkStart w:id="380" w:name="_Ref482497691"/>
      <w:bookmarkStart w:id="381" w:name="_Toc3968717"/>
      <w:bookmarkStart w:id="382" w:name="_Toc212454154"/>
      <w:r>
        <w:t>W</w:t>
      </w:r>
      <w:bookmarkEnd w:id="376"/>
      <w:r>
        <w:t>arranty</w:t>
      </w:r>
      <w:bookmarkEnd w:id="377"/>
      <w:bookmarkEnd w:id="378"/>
      <w:bookmarkEnd w:id="379"/>
      <w:bookmarkEnd w:id="380"/>
      <w:bookmarkEnd w:id="381"/>
      <w:bookmarkEnd w:id="382"/>
    </w:p>
    <w:p w14:paraId="1384ADF4" w14:textId="77777777" w:rsidR="003837DD" w:rsidRDefault="003837DD" w:rsidP="003837DD">
      <w:pPr>
        <w:pStyle w:val="Comment"/>
        <w:rPr>
          <w:rFonts w:cs="Arial"/>
        </w:rPr>
      </w:pPr>
      <w:r>
        <w:rPr>
          <w:rFonts w:cs="Arial"/>
        </w:rPr>
        <w:t>VERSION 1 – Use this version to accept the standard warranty clause listed in the General Conditions.</w:t>
      </w:r>
    </w:p>
    <w:p w14:paraId="6412292E" w14:textId="77777777" w:rsidR="003837DD" w:rsidRDefault="003837DD" w:rsidP="003837DD">
      <w:pPr>
        <w:pStyle w:val="Clause"/>
      </w:pPr>
      <w:r>
        <w:t>Warranty is as stated in C13.</w:t>
      </w:r>
    </w:p>
    <w:p w14:paraId="27C2A4C0" w14:textId="77777777" w:rsidR="00C62626" w:rsidRDefault="00C62626">
      <w:pPr>
        <w:pStyle w:val="Comment"/>
      </w:pPr>
      <w:r>
        <w:t xml:space="preserve">VERSION </w:t>
      </w:r>
      <w:r w:rsidR="00250AFD">
        <w:t>2</w:t>
      </w:r>
      <w:r>
        <w:t xml:space="preserve"> - Use this version only if the warranty period will commence upon the date of Total Performance but the warranty period is not one year.  Insert the appropriate time period, e.g., two (2) years for bridge </w:t>
      </w:r>
      <w:r w:rsidR="001D4FE5">
        <w:t>contract</w:t>
      </w:r>
      <w:r>
        <w:t>s.</w:t>
      </w:r>
    </w:p>
    <w:p w14:paraId="713727D3" w14:textId="77777777" w:rsidR="00C62626" w:rsidRDefault="00C62626" w:rsidP="00D1173E">
      <w:pPr>
        <w:pStyle w:val="Clause"/>
        <w:numPr>
          <w:ilvl w:val="2"/>
          <w:numId w:val="16"/>
        </w:numPr>
      </w:pPr>
      <w:bookmarkStart w:id="383" w:name="_Ref481911375"/>
      <w:r>
        <w:t xml:space="preserve">Notwithstanding </w:t>
      </w:r>
      <w:r w:rsidR="00803A7B">
        <w:t>C</w:t>
      </w:r>
      <w:r>
        <w:t xml:space="preserve">13.2, the warranty period shall begin on the date of Total Performance and shall expire two (2) years thereafter unless extended pursuant to </w:t>
      </w:r>
      <w:r w:rsidR="00803A7B">
        <w:t>C</w:t>
      </w:r>
      <w:r>
        <w:t xml:space="preserve">13.2.1 or </w:t>
      </w:r>
      <w:r w:rsidR="00803A7B">
        <w:t>C</w:t>
      </w:r>
      <w:r>
        <w:t>13.2.2, in which case it shall expire when provided for thereunder.</w:t>
      </w:r>
      <w:bookmarkEnd w:id="383"/>
    </w:p>
    <w:p w14:paraId="6BFFADD4" w14:textId="34CD992E" w:rsidR="00C62626" w:rsidRDefault="00C62626">
      <w:pPr>
        <w:pStyle w:val="Comment"/>
      </w:pPr>
      <w:r>
        <w:t xml:space="preserve">SPEC NOTE: Use </w:t>
      </w:r>
      <w:r>
        <w:fldChar w:fldCharType="begin"/>
      </w:r>
      <w:r>
        <w:instrText xml:space="preserve"> REF _Ref481911350 \r \h </w:instrText>
      </w:r>
      <w:r>
        <w:fldChar w:fldCharType="separate"/>
      </w:r>
      <w:r w:rsidR="005721AF">
        <w:t>D27.2</w:t>
      </w:r>
      <w:r>
        <w:fldChar w:fldCharType="end"/>
      </w:r>
      <w:r>
        <w:t xml:space="preserve"> only if the warranty period will be permitted to commence prior to Total Performance where certain conditions are met.</w:t>
      </w:r>
    </w:p>
    <w:p w14:paraId="4ABC98AC" w14:textId="60F3C7A9" w:rsidR="00C62626" w:rsidRDefault="00C62626">
      <w:pPr>
        <w:pStyle w:val="Clause"/>
      </w:pPr>
      <w:bookmarkStart w:id="384" w:name="_Ref481911350"/>
      <w:r>
        <w:t xml:space="preserve">Notwithstanding </w:t>
      </w:r>
      <w:r w:rsidR="00803A7B">
        <w:t>C</w:t>
      </w:r>
      <w:r>
        <w:t xml:space="preserve">13.2 or </w:t>
      </w:r>
      <w:r>
        <w:fldChar w:fldCharType="begin"/>
      </w:r>
      <w:r>
        <w:instrText xml:space="preserve"> REF _Ref481911375 \r \h </w:instrText>
      </w:r>
      <w:r>
        <w:fldChar w:fldCharType="separate"/>
      </w:r>
      <w:r w:rsidR="005721AF">
        <w:t>D27.1</w:t>
      </w:r>
      <w:r>
        <w:fldChar w:fldCharType="end"/>
      </w:r>
      <w:r>
        <w:t>, the Contract Administrator may permit the warranty period for a portion or portions of the Work to begin prior to the date of Total Performance if:</w:t>
      </w:r>
      <w:bookmarkEnd w:id="384"/>
    </w:p>
    <w:p w14:paraId="4039E5A9" w14:textId="77777777" w:rsidR="00C62626" w:rsidRDefault="00C62626">
      <w:pPr>
        <w:pStyle w:val="ClauseList"/>
      </w:pPr>
      <w:r>
        <w:t>a portion of the Work cannot be completed because of unseasonable weather or other conditions reasonably beyond the control of the Contractor but that portion does not prevent the balance of the Work from being put to its intended use</w:t>
      </w:r>
      <w:r w:rsidR="00D25E02">
        <w:t xml:space="preserve">. </w:t>
      </w:r>
    </w:p>
    <w:p w14:paraId="082C62CF" w14:textId="77777777" w:rsidR="00C62626" w:rsidRDefault="00C62626" w:rsidP="00D25E02">
      <w:pPr>
        <w:pStyle w:val="ClauseList"/>
        <w:numPr>
          <w:ilvl w:val="0"/>
          <w:numId w:val="0"/>
        </w:numPr>
        <w:ind w:left="1296"/>
      </w:pPr>
      <w:r>
        <w:rPr>
          <w:rStyle w:val="CommentFont"/>
        </w:rPr>
        <w:t>SPEC NOTE: List the contract-specific conditions under which the Department will permit the warranty period to commence prior to Total Performance.</w:t>
      </w:r>
    </w:p>
    <w:p w14:paraId="29D74D95" w14:textId="77777777" w:rsidR="00C62626" w:rsidRDefault="00C62626">
      <w:pPr>
        <w:pStyle w:val="SubClause"/>
      </w:pPr>
      <w:r>
        <w:t xml:space="preserve">In such case, the date specified by the Contract Administrator for the warranty period to begin shall be substituted for the date specified in </w:t>
      </w:r>
      <w:r w:rsidR="00803A7B">
        <w:t>C</w:t>
      </w:r>
      <w:r>
        <w:t>13.2 for the warranty period to begin.</w:t>
      </w:r>
    </w:p>
    <w:p w14:paraId="43C81150" w14:textId="77777777" w:rsidR="00C62626" w:rsidRDefault="00837DD5">
      <w:pPr>
        <w:pStyle w:val="Clause"/>
      </w:pPr>
      <w:r w:rsidRPr="00837DD5">
        <w:rPr>
          <w:i/>
          <w:vanish/>
        </w:rPr>
        <w:t>^</w:t>
      </w:r>
      <w:r w:rsidR="00C62626" w:rsidRPr="00837DD5">
        <w:rPr>
          <w:rStyle w:val="CommentFont"/>
        </w:rPr>
        <w:t>SPEC NOTE: Specify any special warranties which will apply to specific items of Work (e.g., special manufacturer’s warranties on Material.</w:t>
      </w:r>
    </w:p>
    <w:p w14:paraId="6D4D0F23" w14:textId="77777777" w:rsidR="00C62626" w:rsidRDefault="00C62626">
      <w:pPr>
        <w:pStyle w:val="Comment"/>
      </w:pPr>
      <w:r>
        <w:t xml:space="preserve">VERSION </w:t>
      </w:r>
      <w:r w:rsidR="00250AFD">
        <w:t>3</w:t>
      </w:r>
      <w:r>
        <w:t xml:space="preserve"> - Use this version only if the warranty period will commence upon the date of Substantial Performance.  Increase the warranty period if necessary.</w:t>
      </w:r>
    </w:p>
    <w:p w14:paraId="404AB331" w14:textId="77777777" w:rsidR="00C62626" w:rsidRDefault="00C62626">
      <w:pPr>
        <w:pStyle w:val="Clause"/>
        <w:numPr>
          <w:ilvl w:val="2"/>
          <w:numId w:val="8"/>
        </w:numPr>
      </w:pPr>
      <w:bookmarkStart w:id="385" w:name="_Ref481911627"/>
      <w:r>
        <w:t xml:space="preserve">Notwithstanding </w:t>
      </w:r>
      <w:r w:rsidR="00803A7B">
        <w:t>C</w:t>
      </w:r>
      <w:r>
        <w:t xml:space="preserve">13.2, the warranty period shall begin on the date of Substantial Performance and shall expire one (1) year thereafter unless extended pursuant to </w:t>
      </w:r>
      <w:r w:rsidR="00803A7B">
        <w:t>C</w:t>
      </w:r>
      <w:r>
        <w:t xml:space="preserve">13.2.1 or </w:t>
      </w:r>
      <w:r w:rsidR="00803A7B">
        <w:t>C</w:t>
      </w:r>
      <w:r>
        <w:t>13.2.2, in which case it shall expire when provided for thereunder.</w:t>
      </w:r>
      <w:bookmarkEnd w:id="385"/>
    </w:p>
    <w:p w14:paraId="0CC933D9" w14:textId="375E36F1" w:rsidR="00C62626" w:rsidRDefault="00C62626">
      <w:pPr>
        <w:pStyle w:val="Comment"/>
      </w:pPr>
      <w:r>
        <w:t xml:space="preserve">SPEC NOTE: Use </w:t>
      </w:r>
      <w:r>
        <w:fldChar w:fldCharType="begin"/>
      </w:r>
      <w:r>
        <w:instrText xml:space="preserve"> REF _Ref481911601 \r \h </w:instrText>
      </w:r>
      <w:r>
        <w:fldChar w:fldCharType="separate"/>
      </w:r>
      <w:r w:rsidR="005721AF">
        <w:t>D27.2</w:t>
      </w:r>
      <w:r>
        <w:fldChar w:fldCharType="end"/>
      </w:r>
      <w:r>
        <w:t xml:space="preserve"> only if the warranty period will be permitted to commence prior to Substantial Performance where certain conditions are met.</w:t>
      </w:r>
    </w:p>
    <w:p w14:paraId="1DD6C587" w14:textId="6C935277" w:rsidR="00C62626" w:rsidRDefault="00C62626">
      <w:pPr>
        <w:pStyle w:val="Clause"/>
      </w:pPr>
      <w:bookmarkStart w:id="386" w:name="_Ref481911601"/>
      <w:r>
        <w:t xml:space="preserve">Notwithstanding </w:t>
      </w:r>
      <w:r w:rsidR="00803A7B">
        <w:t>C</w:t>
      </w:r>
      <w:r>
        <w:t xml:space="preserve">13.2 or </w:t>
      </w:r>
      <w:r>
        <w:fldChar w:fldCharType="begin"/>
      </w:r>
      <w:r>
        <w:instrText xml:space="preserve"> REF _Ref481911627 \r \h </w:instrText>
      </w:r>
      <w:r>
        <w:fldChar w:fldCharType="separate"/>
      </w:r>
      <w:r w:rsidR="005721AF">
        <w:t>D27.1</w:t>
      </w:r>
      <w:r>
        <w:fldChar w:fldCharType="end"/>
      </w:r>
      <w:r>
        <w:t>, the Contract Administrator may permit the warranty period for a portion or portions of the Work to begin prior to the date of Substantial Performance if:</w:t>
      </w:r>
      <w:bookmarkEnd w:id="386"/>
    </w:p>
    <w:p w14:paraId="5364A0A3" w14:textId="77777777" w:rsidR="00C62626" w:rsidRDefault="00C62626">
      <w:pPr>
        <w:pStyle w:val="ClauseList"/>
      </w:pPr>
      <w:r>
        <w:t>a portion of the Work cannot be completed because of unseasonable weather or other conditions reasonably beyond the control of the Contractor but that portion does not prevent the balance of the Work from being put to its intended use</w:t>
      </w:r>
      <w:r w:rsidR="00D25E02">
        <w:t xml:space="preserve">. </w:t>
      </w:r>
    </w:p>
    <w:p w14:paraId="567369D3" w14:textId="77777777" w:rsidR="00C62626" w:rsidRDefault="00C62626" w:rsidP="00D25E02">
      <w:pPr>
        <w:pStyle w:val="ClauseList"/>
        <w:numPr>
          <w:ilvl w:val="0"/>
          <w:numId w:val="0"/>
        </w:numPr>
        <w:ind w:left="1296"/>
      </w:pPr>
      <w:r>
        <w:rPr>
          <w:rStyle w:val="CommentFont"/>
        </w:rPr>
        <w:t>SPEC NOTE: List the contract-specific conditions under which the Department will permit the warranty period to commence prior to Total Performance.</w:t>
      </w:r>
    </w:p>
    <w:p w14:paraId="24AFB0FA" w14:textId="77777777" w:rsidR="00C62626" w:rsidRDefault="00C62626">
      <w:pPr>
        <w:pStyle w:val="SubClause"/>
      </w:pPr>
      <w:r>
        <w:t xml:space="preserve">In such case, the date specified by the Contract Administrator for the warranty period to begin shall be substituted for the date specified in </w:t>
      </w:r>
      <w:r w:rsidR="00803A7B">
        <w:t>C</w:t>
      </w:r>
      <w:r>
        <w:t>13.2 for the warranty period to begin.</w:t>
      </w:r>
    </w:p>
    <w:p w14:paraId="03251AD3" w14:textId="77777777" w:rsidR="00C62626" w:rsidRDefault="00C62626">
      <w:pPr>
        <w:pStyle w:val="Clause"/>
      </w:pPr>
      <w:r>
        <w:lastRenderedPageBreak/>
        <w:t>^</w:t>
      </w:r>
      <w:r>
        <w:rPr>
          <w:rStyle w:val="CommentFont"/>
        </w:rPr>
        <w:t>SPEC NOTE: Specify any special warranties which will apply to specific items of Work (e.g., special manufacturer’s warranties on Material.</w:t>
      </w:r>
    </w:p>
    <w:p w14:paraId="4182C660" w14:textId="77777777" w:rsidR="00C62626" w:rsidRDefault="00C62626">
      <w:pPr>
        <w:pStyle w:val="Comment"/>
      </w:pPr>
      <w:r>
        <w:t xml:space="preserve">VERSION </w:t>
      </w:r>
      <w:r w:rsidR="00250AFD">
        <w:t>4</w:t>
      </w:r>
      <w:r>
        <w:t xml:space="preserve"> - Use this version only if there is no change to the basic warranty but the warranty period will be permitted to commence prior to Total Performance where certain conditions are met.</w:t>
      </w:r>
    </w:p>
    <w:p w14:paraId="510133C8" w14:textId="77777777" w:rsidR="00C62626" w:rsidRDefault="00C62626">
      <w:pPr>
        <w:pStyle w:val="Clause"/>
        <w:numPr>
          <w:ilvl w:val="2"/>
          <w:numId w:val="9"/>
        </w:numPr>
      </w:pPr>
      <w:bookmarkStart w:id="387" w:name="_Ref481911444"/>
      <w:r>
        <w:t xml:space="preserve">Notwithstanding </w:t>
      </w:r>
      <w:r w:rsidR="00803A7B">
        <w:t>C</w:t>
      </w:r>
      <w:r>
        <w:t>13.2, the Contract Administrator may permit the warranty period for a portion or portions of the Work to begin prior to the date of Total Performance if:</w:t>
      </w:r>
      <w:bookmarkEnd w:id="387"/>
    </w:p>
    <w:p w14:paraId="362C6782" w14:textId="77777777" w:rsidR="00C62626" w:rsidRDefault="00C62626">
      <w:pPr>
        <w:pStyle w:val="ClauseList"/>
      </w:pPr>
      <w:r>
        <w:t>a portion of the Work cannot be completed because of unseasonable weather or other conditions reasonably beyond the control of the Contractor but that portion does not prevent the balance of the Work from being put to its intended use</w:t>
      </w:r>
      <w:r w:rsidR="00A07002">
        <w:t xml:space="preserve">. </w:t>
      </w:r>
    </w:p>
    <w:p w14:paraId="608BB69F" w14:textId="77777777" w:rsidR="00C62626" w:rsidRDefault="00C62626" w:rsidP="00A07002">
      <w:pPr>
        <w:pStyle w:val="ClauseList"/>
        <w:numPr>
          <w:ilvl w:val="0"/>
          <w:numId w:val="0"/>
        </w:numPr>
        <w:ind w:left="1296"/>
      </w:pPr>
      <w:r>
        <w:rPr>
          <w:rStyle w:val="CommentFont"/>
        </w:rPr>
        <w:t>SPEC NOTE: List the contract-specific conditions under which the Department will permit the warranty period to commence prior to Total Performance.</w:t>
      </w:r>
    </w:p>
    <w:p w14:paraId="6AE9EE24" w14:textId="77777777" w:rsidR="00C62626" w:rsidRDefault="00C62626">
      <w:pPr>
        <w:pStyle w:val="SubClause"/>
      </w:pPr>
      <w:r>
        <w:t xml:space="preserve">In such case, the date specified by the Contract Administrator for the warranty period to begin shall be substituted for the date specified in </w:t>
      </w:r>
      <w:r w:rsidR="00803A7B">
        <w:t>C</w:t>
      </w:r>
      <w:r>
        <w:t>13.2 for the warranty period to begin.</w:t>
      </w:r>
    </w:p>
    <w:p w14:paraId="2B61C900" w14:textId="77777777" w:rsidR="00C62626" w:rsidRPr="00E16BB8" w:rsidRDefault="00837DD5">
      <w:pPr>
        <w:pStyle w:val="Clause"/>
        <w:numPr>
          <w:ilvl w:val="2"/>
          <w:numId w:val="9"/>
        </w:numPr>
      </w:pPr>
      <w:bookmarkStart w:id="388" w:name="_Ref481911416"/>
      <w:r>
        <w:t>^</w:t>
      </w:r>
      <w:r w:rsidR="00C62626" w:rsidRPr="00E16BB8">
        <w:rPr>
          <w:rStyle w:val="CommentFont"/>
        </w:rPr>
        <w:t>SPEC NOTE: Specify any special warranties which will apply to specific items of Work (e.g., special manufacturer’s warranties on Material.</w:t>
      </w:r>
      <w:bookmarkEnd w:id="388"/>
    </w:p>
    <w:p w14:paraId="6168CA75" w14:textId="77777777" w:rsidR="00EE54BE" w:rsidRDefault="00EE54BE" w:rsidP="00EE54BE">
      <w:pPr>
        <w:pStyle w:val="Comment"/>
      </w:pPr>
      <w:r>
        <w:t xml:space="preserve">VERSION </w:t>
      </w:r>
      <w:r w:rsidR="00250AFD">
        <w:t>5</w:t>
      </w:r>
      <w:r>
        <w:t xml:space="preserve"> - Use this version only if there is no change to the basic warranty but longer warranties for some items are specified in the Specifications.</w:t>
      </w:r>
    </w:p>
    <w:p w14:paraId="0C2BD2F5" w14:textId="77777777" w:rsidR="00EE54BE" w:rsidRDefault="00EE54BE" w:rsidP="00D1173E">
      <w:pPr>
        <w:pStyle w:val="Clause"/>
        <w:numPr>
          <w:ilvl w:val="2"/>
          <w:numId w:val="15"/>
        </w:numPr>
      </w:pPr>
      <w:r>
        <w:t>Notwithstanding C13.2, the warranty period shall begin on the date of Total Performance and shall expire one (1) year thereafter, except where longer warranty periods are specified in the respective Specification sections, unless extended pursuant to C13.2.1 or C13.2.2, in which case it shall expire when provided for thereunder.</w:t>
      </w:r>
    </w:p>
    <w:p w14:paraId="0848BC6D" w14:textId="77777777" w:rsidR="00EE54BE" w:rsidRDefault="00EE54BE" w:rsidP="00EE54BE">
      <w:pPr>
        <w:pStyle w:val="SubClause"/>
      </w:pPr>
      <w:r>
        <w:t xml:space="preserve">For the purpose of </w:t>
      </w:r>
      <w:r w:rsidR="000A1E8C">
        <w:t>contract security</w:t>
      </w:r>
      <w:r>
        <w:t>, the warranty period shall be one (1) year.</w:t>
      </w:r>
    </w:p>
    <w:p w14:paraId="697156A5" w14:textId="77777777" w:rsidR="00EE54BE" w:rsidRDefault="00EE54BE" w:rsidP="00EE54BE">
      <w:pPr>
        <w:pStyle w:val="Clause"/>
      </w:pPr>
      <w:r>
        <w:t>Notwithstanding C13.2, the Contract Administrator may permit the warranty period for a portion or portions of the Work to begin prior to the date of Total Performance if a portion of the Work cannot be completed because of unseasonable weather or other conditions reasonably beyond the control of the Contractor but that portion does not prevent the balance of the Work from being put to its intended use.</w:t>
      </w:r>
    </w:p>
    <w:p w14:paraId="3C15E8DC" w14:textId="77777777" w:rsidR="00EE54BE" w:rsidRDefault="00EE54BE" w:rsidP="00EE54BE">
      <w:pPr>
        <w:pStyle w:val="SubClause"/>
      </w:pPr>
      <w:r>
        <w:t>In such case, the date specified by the Contract Administrator for the warranty period to begin shall be substituted for the date specified in C13.2 for the warranty period to begin.</w:t>
      </w:r>
    </w:p>
    <w:p w14:paraId="5A7E67A8" w14:textId="77777777" w:rsidR="00CE64D6" w:rsidRDefault="00CE64D6" w:rsidP="00CE64D6">
      <w:pPr>
        <w:pStyle w:val="SUBHEADING"/>
      </w:pPr>
      <w:bookmarkStart w:id="389" w:name="_Toc141341605"/>
      <w:bookmarkStart w:id="390" w:name="_Toc212454155"/>
      <w:bookmarkStart w:id="391" w:name="_Toc535320182"/>
      <w:r>
        <w:t>Indemnity</w:t>
      </w:r>
      <w:bookmarkEnd w:id="389"/>
      <w:bookmarkEnd w:id="390"/>
    </w:p>
    <w:p w14:paraId="3E5B8A4C" w14:textId="77777777" w:rsidR="00CE64D6" w:rsidRDefault="00CE64D6" w:rsidP="00C82215">
      <w:pPr>
        <w:pStyle w:val="CLAUSEHEADING"/>
        <w:numPr>
          <w:ilvl w:val="1"/>
          <w:numId w:val="11"/>
        </w:numPr>
      </w:pPr>
      <w:bookmarkStart w:id="392" w:name="_Toc141341606"/>
      <w:bookmarkStart w:id="393" w:name="_Toc212454156"/>
      <w:r>
        <w:t>Indemnity</w:t>
      </w:r>
      <w:bookmarkEnd w:id="392"/>
      <w:bookmarkEnd w:id="393"/>
    </w:p>
    <w:p w14:paraId="58D55F86" w14:textId="77777777" w:rsidR="00CE64D6" w:rsidRDefault="00CE64D6" w:rsidP="00CE64D6">
      <w:pPr>
        <w:pStyle w:val="Clause"/>
        <w:numPr>
          <w:ilvl w:val="2"/>
          <w:numId w:val="1"/>
        </w:numPr>
      </w:pPr>
      <w:r>
        <w:t>Indemnity shall be as stated in C17.</w:t>
      </w:r>
    </w:p>
    <w:bookmarkEnd w:id="391"/>
    <w:p w14:paraId="77C5FA64" w14:textId="77777777" w:rsidR="005F5780" w:rsidRDefault="005F5780" w:rsidP="00C1240E"/>
    <w:p w14:paraId="0123C518" w14:textId="043E99E0" w:rsidR="00C62626" w:rsidRDefault="00C62626">
      <w:pPr>
        <w:pStyle w:val="Comment"/>
        <w:pageBreakBefore/>
        <w:spacing w:before="0"/>
      </w:pPr>
      <w:r>
        <w:lastRenderedPageBreak/>
        <w:t xml:space="preserve">SPEC NOTE: Use Form J: Subcontractors only if using </w:t>
      </w:r>
      <w:r w:rsidR="00C02ECE">
        <w:fldChar w:fldCharType="begin"/>
      </w:r>
      <w:r w:rsidR="00C02ECE">
        <w:instrText xml:space="preserve"> REF _Ref73240219 \w \h </w:instrText>
      </w:r>
      <w:r w:rsidR="00C02ECE">
        <w:fldChar w:fldCharType="separate"/>
      </w:r>
      <w:r w:rsidR="005721AF">
        <w:t>D11</w:t>
      </w:r>
      <w:r w:rsidR="00C02ECE">
        <w:fldChar w:fldCharType="end"/>
      </w:r>
      <w:r>
        <w:t>.</w:t>
      </w:r>
    </w:p>
    <w:tbl>
      <w:tblPr>
        <w:tblW w:w="9677" w:type="dxa"/>
        <w:tblLayout w:type="fixed"/>
        <w:tblCellMar>
          <w:left w:w="120" w:type="dxa"/>
          <w:right w:w="120" w:type="dxa"/>
        </w:tblCellMar>
        <w:tblLook w:val="0000" w:firstRow="0" w:lastRow="0" w:firstColumn="0" w:lastColumn="0" w:noHBand="0" w:noVBand="0"/>
      </w:tblPr>
      <w:tblGrid>
        <w:gridCol w:w="9677"/>
      </w:tblGrid>
      <w:tr w:rsidR="00C62626" w14:paraId="0D82BFA8" w14:textId="77777777">
        <w:trPr>
          <w:cantSplit/>
          <w:tblHeader/>
        </w:trPr>
        <w:tc>
          <w:tcPr>
            <w:tcW w:w="9677" w:type="dxa"/>
            <w:tcBorders>
              <w:top w:val="nil"/>
              <w:left w:val="nil"/>
              <w:bottom w:val="single" w:sz="6" w:space="0" w:color="auto"/>
              <w:right w:val="nil"/>
            </w:tcBorders>
          </w:tcPr>
          <w:p w14:paraId="544CD972" w14:textId="77777777" w:rsidR="00C62626" w:rsidRDefault="00C62626">
            <w:pPr>
              <w:pStyle w:val="FORMHEADING"/>
              <w:pageBreakBefore w:val="0"/>
            </w:pPr>
            <w:bookmarkStart w:id="394" w:name="_Toc482432388"/>
            <w:bookmarkStart w:id="395" w:name="_Toc3968721"/>
            <w:bookmarkStart w:id="396" w:name="_Toc212454157"/>
            <w:r>
              <w:t>Form J: Subcontractor List</w:t>
            </w:r>
            <w:bookmarkEnd w:id="394"/>
            <w:bookmarkEnd w:id="395"/>
            <w:bookmarkEnd w:id="396"/>
          </w:p>
          <w:p w14:paraId="233EDF4E" w14:textId="0EA4D58C" w:rsidR="00C62626" w:rsidRDefault="00C62626">
            <w:pPr>
              <w:jc w:val="center"/>
            </w:pPr>
            <w:r>
              <w:t xml:space="preserve">(See </w:t>
            </w:r>
            <w:r w:rsidR="00C02ECE">
              <w:fldChar w:fldCharType="begin"/>
            </w:r>
            <w:r w:rsidR="00C02ECE">
              <w:instrText xml:space="preserve"> REF _Ref73240219 \w \h </w:instrText>
            </w:r>
            <w:r w:rsidR="00C02ECE">
              <w:fldChar w:fldCharType="separate"/>
            </w:r>
            <w:r w:rsidR="005721AF">
              <w:t>D11</w:t>
            </w:r>
            <w:r w:rsidR="00C02ECE">
              <w:fldChar w:fldCharType="end"/>
            </w:r>
            <w:r>
              <w:t>)</w:t>
            </w:r>
          </w:p>
          <w:sdt>
            <w:sdtPr>
              <w:rPr>
                <w:rFonts w:cs="Arial"/>
                <w:caps/>
              </w:rPr>
              <w:id w:val="-673493781"/>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06345CEB-0154-40F2-BFE7-65210B6ABCF0}"/>
              <w:text/>
            </w:sdtPr>
            <w:sdtEndPr/>
            <w:sdtContent>
              <w:p w14:paraId="3E098010" w14:textId="77777777" w:rsidR="00C62626" w:rsidRDefault="001626A5">
                <w:pPr>
                  <w:spacing w:before="200" w:after="200"/>
                  <w:jc w:val="center"/>
                  <w:rPr>
                    <w:rFonts w:cs="Arial"/>
                    <w:caps/>
                  </w:rPr>
                </w:pPr>
                <w:r w:rsidRPr="00061CAD">
                  <w:rPr>
                    <w:rStyle w:val="PlaceholderText"/>
                  </w:rPr>
                  <w:t>Click or tap here to enter text.</w:t>
                </w:r>
              </w:p>
            </w:sdtContent>
          </w:sdt>
        </w:tc>
      </w:tr>
      <w:tr w:rsidR="00C62626" w14:paraId="6666EA76" w14:textId="77777777">
        <w:trPr>
          <w:cantSplit/>
        </w:trPr>
        <w:tc>
          <w:tcPr>
            <w:tcW w:w="9677" w:type="dxa"/>
            <w:tcBorders>
              <w:top w:val="single" w:sz="6" w:space="0" w:color="auto"/>
              <w:left w:val="single" w:sz="6" w:space="0" w:color="auto"/>
              <w:bottom w:val="single" w:sz="6" w:space="0" w:color="auto"/>
              <w:right w:val="single" w:sz="6" w:space="0" w:color="auto"/>
            </w:tcBorders>
          </w:tcPr>
          <w:p w14:paraId="6BFF3B56" w14:textId="77777777" w:rsidR="00C62626" w:rsidRDefault="00C62626">
            <w:pPr>
              <w:tabs>
                <w:tab w:val="left" w:pos="4320"/>
              </w:tabs>
              <w:spacing w:line="480" w:lineRule="auto"/>
              <w:rPr>
                <w:u w:val="single"/>
              </w:rPr>
            </w:pPr>
            <w:r>
              <w:rPr>
                <w:u w:val="single"/>
              </w:rPr>
              <w:t>Name</w:t>
            </w:r>
            <w:r>
              <w:tab/>
            </w:r>
            <w:r>
              <w:rPr>
                <w:u w:val="single"/>
              </w:rPr>
              <w:t>Address</w:t>
            </w:r>
          </w:p>
          <w:p w14:paraId="399451FF" w14:textId="77777777" w:rsidR="00C62626" w:rsidRDefault="00C62626">
            <w:pPr>
              <w:spacing w:line="480" w:lineRule="auto"/>
            </w:pPr>
            <w:r>
              <w:t>____________________________________________________________________________________</w:t>
            </w:r>
          </w:p>
          <w:p w14:paraId="0A1A71F1" w14:textId="77777777" w:rsidR="00C62626" w:rsidRDefault="00C62626">
            <w:pPr>
              <w:spacing w:line="480" w:lineRule="auto"/>
            </w:pPr>
            <w:r>
              <w:t>____________________________________________________________________________________</w:t>
            </w:r>
          </w:p>
          <w:p w14:paraId="3391D6E9" w14:textId="77777777" w:rsidR="00C62626" w:rsidRDefault="00C62626">
            <w:pPr>
              <w:spacing w:line="480" w:lineRule="auto"/>
            </w:pPr>
            <w:r>
              <w:t>____________________________________________________________________________________</w:t>
            </w:r>
          </w:p>
          <w:p w14:paraId="7CEE707F" w14:textId="77777777" w:rsidR="00C62626" w:rsidRDefault="00C62626">
            <w:pPr>
              <w:spacing w:line="480" w:lineRule="auto"/>
            </w:pPr>
            <w:r>
              <w:t>____________________________________________________________________________________</w:t>
            </w:r>
          </w:p>
          <w:p w14:paraId="625EBFC1" w14:textId="77777777" w:rsidR="00C62626" w:rsidRDefault="00C62626">
            <w:pPr>
              <w:spacing w:line="480" w:lineRule="auto"/>
            </w:pPr>
            <w:r>
              <w:t>____________________________________________________________________________________</w:t>
            </w:r>
          </w:p>
          <w:p w14:paraId="67EF469F" w14:textId="77777777" w:rsidR="00C62626" w:rsidRDefault="00C62626">
            <w:pPr>
              <w:spacing w:line="480" w:lineRule="auto"/>
            </w:pPr>
            <w:r>
              <w:t>____________________________________________________________________________________</w:t>
            </w:r>
          </w:p>
          <w:p w14:paraId="61753719" w14:textId="77777777" w:rsidR="00C62626" w:rsidRDefault="00C62626">
            <w:pPr>
              <w:spacing w:line="480" w:lineRule="auto"/>
            </w:pPr>
            <w:r>
              <w:t>____________________________________________________________________________________</w:t>
            </w:r>
          </w:p>
          <w:p w14:paraId="68CFA527" w14:textId="77777777" w:rsidR="00C62626" w:rsidRDefault="00C62626">
            <w:pPr>
              <w:spacing w:line="480" w:lineRule="auto"/>
            </w:pPr>
            <w:r>
              <w:t>____________________________________________________________________________________</w:t>
            </w:r>
          </w:p>
          <w:p w14:paraId="00FFB8AA" w14:textId="77777777" w:rsidR="00C62626" w:rsidRDefault="00C62626">
            <w:pPr>
              <w:spacing w:line="480" w:lineRule="auto"/>
            </w:pPr>
            <w:r>
              <w:t>____________________________________________________________________________________</w:t>
            </w:r>
          </w:p>
          <w:p w14:paraId="6D5C1005" w14:textId="77777777" w:rsidR="00C62626" w:rsidRDefault="00C62626">
            <w:pPr>
              <w:spacing w:line="480" w:lineRule="auto"/>
            </w:pPr>
            <w:r>
              <w:t>____________________________________________________________________________________</w:t>
            </w:r>
          </w:p>
          <w:p w14:paraId="7FDF8DD8" w14:textId="77777777" w:rsidR="00C62626" w:rsidRDefault="00C62626">
            <w:pPr>
              <w:spacing w:line="480" w:lineRule="auto"/>
            </w:pPr>
            <w:r>
              <w:t>____________________________________________________________________________________</w:t>
            </w:r>
          </w:p>
          <w:p w14:paraId="3E5190C7" w14:textId="77777777" w:rsidR="00C62626" w:rsidRDefault="00C62626">
            <w:pPr>
              <w:spacing w:line="480" w:lineRule="auto"/>
            </w:pPr>
            <w:r>
              <w:t>____________________________________________________________________________________</w:t>
            </w:r>
          </w:p>
          <w:p w14:paraId="5A2BFF21" w14:textId="77777777" w:rsidR="00C62626" w:rsidRDefault="00C62626">
            <w:pPr>
              <w:spacing w:line="480" w:lineRule="auto"/>
            </w:pPr>
            <w:r>
              <w:t>____________________________________________________________________________________</w:t>
            </w:r>
          </w:p>
          <w:p w14:paraId="64E770D9" w14:textId="77777777" w:rsidR="00C62626" w:rsidRDefault="00C62626">
            <w:pPr>
              <w:spacing w:line="480" w:lineRule="auto"/>
            </w:pPr>
            <w:r>
              <w:t>____________________________________________________________________________________</w:t>
            </w:r>
          </w:p>
          <w:p w14:paraId="1DE12933" w14:textId="77777777" w:rsidR="00C62626" w:rsidRDefault="00C62626">
            <w:pPr>
              <w:spacing w:line="480" w:lineRule="auto"/>
            </w:pPr>
            <w:r>
              <w:t>____________________________________________________________________________________</w:t>
            </w:r>
          </w:p>
          <w:p w14:paraId="61F64060" w14:textId="77777777" w:rsidR="00C62626" w:rsidRDefault="00C62626">
            <w:pPr>
              <w:spacing w:line="480" w:lineRule="auto"/>
            </w:pPr>
            <w:r>
              <w:t>____________________________________________________________________________________</w:t>
            </w:r>
          </w:p>
          <w:p w14:paraId="3F107B37" w14:textId="77777777" w:rsidR="00C62626" w:rsidRDefault="00C62626">
            <w:pPr>
              <w:spacing w:line="480" w:lineRule="auto"/>
            </w:pPr>
            <w:r>
              <w:t>____________________________________________________________________________________</w:t>
            </w:r>
          </w:p>
          <w:p w14:paraId="7653CCBC" w14:textId="77777777" w:rsidR="00C62626" w:rsidRDefault="00C62626">
            <w:pPr>
              <w:spacing w:line="480" w:lineRule="auto"/>
            </w:pPr>
            <w:r>
              <w:t>____________________________________________________________________________________</w:t>
            </w:r>
          </w:p>
          <w:p w14:paraId="07E24DBF" w14:textId="77777777" w:rsidR="00C62626" w:rsidRDefault="00C62626">
            <w:pPr>
              <w:spacing w:line="480" w:lineRule="auto"/>
            </w:pPr>
            <w:r>
              <w:t>____________________________________________________________________________________</w:t>
            </w:r>
          </w:p>
          <w:p w14:paraId="0FCD5F32" w14:textId="77777777" w:rsidR="00C62626" w:rsidRDefault="00C62626">
            <w:pPr>
              <w:spacing w:line="480" w:lineRule="auto"/>
            </w:pPr>
            <w:r>
              <w:t>____________________________________________________________________________________</w:t>
            </w:r>
          </w:p>
          <w:p w14:paraId="54C9CD97" w14:textId="77777777" w:rsidR="00C62626" w:rsidRDefault="00C62626">
            <w:pPr>
              <w:spacing w:line="480" w:lineRule="auto"/>
            </w:pPr>
            <w:r>
              <w:t>____________________________________________________________________________________</w:t>
            </w:r>
          </w:p>
          <w:p w14:paraId="5CE0FE2F" w14:textId="77777777" w:rsidR="00C62626" w:rsidRDefault="00C62626">
            <w:pPr>
              <w:spacing w:line="480" w:lineRule="auto"/>
            </w:pPr>
            <w:r>
              <w:t>____________________________________________________________________________________</w:t>
            </w:r>
          </w:p>
          <w:p w14:paraId="3E84333B" w14:textId="77777777" w:rsidR="00C62626" w:rsidRDefault="00C62626">
            <w:r>
              <w:t>____________________________________________________________________________________</w:t>
            </w:r>
          </w:p>
          <w:p w14:paraId="70AE3652" w14:textId="77777777" w:rsidR="00C62626" w:rsidRDefault="00C62626">
            <w:pPr>
              <w:rPr>
                <w:rFonts w:cs="Arial"/>
              </w:rPr>
            </w:pPr>
          </w:p>
        </w:tc>
      </w:tr>
    </w:tbl>
    <w:p w14:paraId="153DA8AE" w14:textId="77777777" w:rsidR="00C62626" w:rsidRDefault="00C62626">
      <w:pPr>
        <w:sectPr w:rsidR="00C62626" w:rsidSect="00C55704">
          <w:headerReference w:type="default" r:id="rId40"/>
          <w:endnotePr>
            <w:numFmt w:val="upperLetter"/>
          </w:endnotePr>
          <w:pgSz w:w="12240" w:h="15840" w:code="1"/>
          <w:pgMar w:top="1440" w:right="1440" w:bottom="432" w:left="1440" w:header="432" w:footer="432" w:gutter="0"/>
          <w:pgNumType w:start="1"/>
          <w:cols w:space="708"/>
          <w:docGrid w:linePitch="360"/>
        </w:sectPr>
      </w:pPr>
    </w:p>
    <w:p w14:paraId="797CDFB1" w14:textId="77777777" w:rsidR="00C62626" w:rsidRDefault="00C62626">
      <w:pPr>
        <w:pStyle w:val="PARTHEADING"/>
      </w:pPr>
      <w:bookmarkStart w:id="397" w:name="_Toc482432392"/>
      <w:bookmarkStart w:id="398" w:name="_Toc3968725"/>
      <w:bookmarkStart w:id="399" w:name="_Toc212454158"/>
      <w:r>
        <w:lastRenderedPageBreak/>
        <w:t>Specifications</w:t>
      </w:r>
      <w:bookmarkEnd w:id="397"/>
      <w:bookmarkEnd w:id="398"/>
      <w:bookmarkEnd w:id="399"/>
    </w:p>
    <w:p w14:paraId="469E8A41" w14:textId="77777777" w:rsidR="00C62626" w:rsidRDefault="00C62626">
      <w:pPr>
        <w:pStyle w:val="SUBHEADING"/>
      </w:pPr>
      <w:bookmarkStart w:id="400" w:name="_Toc482432393"/>
      <w:bookmarkStart w:id="401" w:name="_Toc3968726"/>
      <w:bookmarkStart w:id="402" w:name="_Toc212454159"/>
      <w:r>
        <w:t>General</w:t>
      </w:r>
      <w:bookmarkEnd w:id="400"/>
      <w:bookmarkEnd w:id="401"/>
      <w:bookmarkEnd w:id="402"/>
    </w:p>
    <w:p w14:paraId="4B2AAA51" w14:textId="77777777" w:rsidR="00C62626" w:rsidRDefault="00C62626">
      <w:pPr>
        <w:pStyle w:val="CLAUSEHEADING"/>
      </w:pPr>
      <w:bookmarkStart w:id="403" w:name="_Toc482432394"/>
      <w:bookmarkStart w:id="404" w:name="_Ref482499466"/>
      <w:bookmarkStart w:id="405" w:name="_Ref482499524"/>
      <w:bookmarkStart w:id="406" w:name="_Ref482499561"/>
      <w:bookmarkStart w:id="407" w:name="_Ref482517884"/>
      <w:bookmarkStart w:id="408" w:name="_Toc3968727"/>
      <w:bookmarkStart w:id="409" w:name="_Toc212454160"/>
      <w:r>
        <w:t>Applicable Specifications and Drawings</w:t>
      </w:r>
      <w:bookmarkEnd w:id="403"/>
      <w:bookmarkEnd w:id="404"/>
      <w:bookmarkEnd w:id="405"/>
      <w:bookmarkEnd w:id="406"/>
      <w:bookmarkEnd w:id="407"/>
      <w:bookmarkEnd w:id="408"/>
      <w:bookmarkEnd w:id="409"/>
    </w:p>
    <w:p w14:paraId="3ED4C2F0" w14:textId="77777777" w:rsidR="003714D0" w:rsidRPr="003714D0" w:rsidRDefault="003714D0" w:rsidP="003714D0">
      <w:pPr>
        <w:pStyle w:val="Clause"/>
      </w:pPr>
      <w:r>
        <w:t>These Specification</w:t>
      </w:r>
      <w:r w:rsidR="008E566C">
        <w:t>s</w:t>
      </w:r>
      <w:r>
        <w:t xml:space="preserve"> shall apply to the Work.</w:t>
      </w:r>
    </w:p>
    <w:p w14:paraId="03473F0B" w14:textId="14824923" w:rsidR="00C62626" w:rsidRDefault="00C62626">
      <w:pPr>
        <w:pStyle w:val="Comment"/>
      </w:pPr>
      <w:r>
        <w:t xml:space="preserve">SPEC NOTE: Use </w:t>
      </w:r>
      <w:r>
        <w:fldChar w:fldCharType="begin"/>
      </w:r>
      <w:r>
        <w:instrText xml:space="preserve"> REF _Ref482517087 \r \h </w:instrText>
      </w:r>
      <w:r>
        <w:fldChar w:fldCharType="separate"/>
      </w:r>
      <w:r w:rsidR="005721AF">
        <w:t>E1.2</w:t>
      </w:r>
      <w:r>
        <w:fldChar w:fldCharType="end"/>
      </w:r>
      <w:r>
        <w:t xml:space="preserve"> only if some or all of the Standard Construction Specifications apply.</w:t>
      </w:r>
    </w:p>
    <w:p w14:paraId="5F4A31E8" w14:textId="77777777" w:rsidR="00C62626" w:rsidRDefault="00C62626">
      <w:pPr>
        <w:pStyle w:val="Clause"/>
      </w:pPr>
      <w:bookmarkStart w:id="410" w:name="_Ref482517087"/>
      <w:r>
        <w:rPr>
          <w:i/>
          <w:iCs/>
        </w:rPr>
        <w:t>The City of Winnipeg Standard Construction Specifications</w:t>
      </w:r>
      <w:r>
        <w:t xml:space="preserve"> in</w:t>
      </w:r>
      <w:r w:rsidR="005D5B2B">
        <w:t xml:space="preserve"> their </w:t>
      </w:r>
      <w:r>
        <w:t>entirety, whether or not specifically listed on Form B: Prices, shall apply to the Work.</w:t>
      </w:r>
      <w:bookmarkEnd w:id="410"/>
    </w:p>
    <w:p w14:paraId="3C6971DE" w14:textId="77777777" w:rsidR="00BE57DB" w:rsidRDefault="00BE57DB" w:rsidP="00BE57DB">
      <w:pPr>
        <w:pStyle w:val="SubClause"/>
      </w:pPr>
      <w:bookmarkStart w:id="411" w:name="_Ref482517023"/>
      <w:r>
        <w:rPr>
          <w:i/>
          <w:iCs/>
        </w:rPr>
        <w:t>The City of Winnipeg Standard Construction Specifications</w:t>
      </w:r>
      <w:r>
        <w:t xml:space="preserve"> is available on the Information Connection page at The City of Winnipeg, Corporate Finance, </w:t>
      </w:r>
      <w:r w:rsidR="00E137C6">
        <w:t>Purchasing</w:t>
      </w:r>
      <w:r w:rsidR="00CE30DA">
        <w:t xml:space="preserve"> </w:t>
      </w:r>
      <w:r w:rsidR="007B7310">
        <w:t>Division</w:t>
      </w:r>
      <w:r>
        <w:t xml:space="preserve"> </w:t>
      </w:r>
      <w:r w:rsidR="003770CA">
        <w:t>web</w:t>
      </w:r>
      <w:r>
        <w:t xml:space="preserve">site at </w:t>
      </w:r>
      <w:hyperlink r:id="rId41" w:history="1">
        <w:r w:rsidR="003770CA" w:rsidRPr="007D2786">
          <w:rPr>
            <w:rStyle w:val="Hyperlink"/>
          </w:rPr>
          <w:t>http://www.winnipeg.ca/matmgt/Spec/Default.stm</w:t>
        </w:r>
      </w:hyperlink>
      <w:r w:rsidR="003770CA">
        <w:t xml:space="preserve"> </w:t>
      </w:r>
    </w:p>
    <w:p w14:paraId="3442214C" w14:textId="77777777" w:rsidR="001D6994" w:rsidRDefault="001D6994" w:rsidP="001D6994">
      <w:pPr>
        <w:pStyle w:val="SubClause"/>
      </w:pPr>
      <w:r w:rsidRPr="005F425D">
        <w:t xml:space="preserve">The version in effect three </w:t>
      </w:r>
      <w:r>
        <w:t>(3) Business D</w:t>
      </w:r>
      <w:r w:rsidRPr="005F425D">
        <w:t xml:space="preserve">ays before the </w:t>
      </w:r>
      <w:r>
        <w:t>S</w:t>
      </w:r>
      <w:r w:rsidRPr="005F425D">
        <w:t xml:space="preserve">ubmission </w:t>
      </w:r>
      <w:r>
        <w:t>D</w:t>
      </w:r>
      <w:r w:rsidRPr="005F425D">
        <w:t>eadline</w:t>
      </w:r>
      <w:r>
        <w:t xml:space="preserve"> shall apply.</w:t>
      </w:r>
    </w:p>
    <w:p w14:paraId="68043DAB" w14:textId="77777777" w:rsidR="00BE57DB" w:rsidRDefault="00BE57DB" w:rsidP="00BE57DB">
      <w:pPr>
        <w:pStyle w:val="SubClause"/>
      </w:pPr>
      <w:r>
        <w:t xml:space="preserve">Further to </w:t>
      </w:r>
      <w:r w:rsidR="00803A7B">
        <w:t>C</w:t>
      </w:r>
      <w:r>
        <w:t xml:space="preserve">2.4(d), Specifications included in the </w:t>
      </w:r>
      <w:r w:rsidR="006B4592">
        <w:t>Tender</w:t>
      </w:r>
      <w:r>
        <w:t xml:space="preserve"> shall govern over </w:t>
      </w:r>
      <w:r>
        <w:rPr>
          <w:i/>
          <w:iCs/>
        </w:rPr>
        <w:t>The City of Winnipeg Standard Construction Specifications</w:t>
      </w:r>
      <w:r>
        <w:t>.</w:t>
      </w:r>
    </w:p>
    <w:p w14:paraId="05BEB9E4" w14:textId="5E224889" w:rsidR="00C62FB7" w:rsidRPr="00C62FB7" w:rsidRDefault="00C62FB7" w:rsidP="00C62FB7">
      <w:pPr>
        <w:pStyle w:val="Comment"/>
      </w:pPr>
      <w:r w:rsidRPr="00C62FB7">
        <w:t xml:space="preserve">SPEC NOTE: All specified proprietary goods/services (mfr, brand, model) must be approved as a single source prior to posting, </w:t>
      </w:r>
      <w:r w:rsidR="00B91A98" w:rsidRPr="00B91A98">
        <w:t>unless requests for substitutes will be considered in accordance with</w:t>
      </w:r>
      <w:r w:rsidRPr="00C62FB7">
        <w:t xml:space="preserve"> </w:t>
      </w:r>
      <w:r>
        <w:fldChar w:fldCharType="begin"/>
      </w:r>
      <w:r>
        <w:instrText xml:space="preserve"> REF _Ref499190802 \r \h </w:instrText>
      </w:r>
      <w:r>
        <w:fldChar w:fldCharType="separate"/>
      </w:r>
      <w:r w:rsidR="005721AF">
        <w:t>B7</w:t>
      </w:r>
      <w:r>
        <w:fldChar w:fldCharType="end"/>
      </w:r>
      <w:r w:rsidRPr="00C62FB7">
        <w:t>”</w:t>
      </w:r>
    </w:p>
    <w:p w14:paraId="00EE2178" w14:textId="77777777" w:rsidR="00C62FB7" w:rsidRPr="00C62FB7" w:rsidRDefault="00C62FB7" w:rsidP="00C62FB7">
      <w:pPr>
        <w:pStyle w:val="Comment"/>
      </w:pPr>
      <w:r w:rsidRPr="00C62FB7">
        <w:t xml:space="preserve">A link to the manufacturer’s specifications or a copy of the manufacturer’s specifications must be provided in the </w:t>
      </w:r>
      <w:r w:rsidR="006B4592">
        <w:t>Tender</w:t>
      </w:r>
      <w:r w:rsidRPr="00C62FB7">
        <w:t xml:space="preserve"> document</w:t>
      </w:r>
    </w:p>
    <w:p w14:paraId="4A86B091" w14:textId="0874BD2A" w:rsidR="00E57281" w:rsidRDefault="00E57281" w:rsidP="00E57281">
      <w:pPr>
        <w:pStyle w:val="Clause"/>
      </w:pPr>
      <w:r w:rsidRPr="00E57281">
        <w:t xml:space="preserve">Bidders are reminded that requests for approval of substitutes as an approved equal or an approved alternative shall be made in accordance with </w:t>
      </w:r>
      <w:r>
        <w:fldChar w:fldCharType="begin"/>
      </w:r>
      <w:r>
        <w:instrText xml:space="preserve"> REF _Ref534704351 \r \h </w:instrText>
      </w:r>
      <w:r>
        <w:fldChar w:fldCharType="separate"/>
      </w:r>
      <w:r w:rsidR="005721AF">
        <w:t>B7</w:t>
      </w:r>
      <w:r>
        <w:fldChar w:fldCharType="end"/>
      </w:r>
      <w:r w:rsidRPr="00E57281">
        <w:t xml:space="preserve">. In every instance where a brand name or design specification is used, the City will also consider approved equals and/or approved alternatives in accordance with </w:t>
      </w:r>
      <w:r>
        <w:fldChar w:fldCharType="begin"/>
      </w:r>
      <w:r>
        <w:instrText xml:space="preserve"> REF _Ref534704351 \r \h </w:instrText>
      </w:r>
      <w:r>
        <w:fldChar w:fldCharType="separate"/>
      </w:r>
      <w:r w:rsidR="005721AF">
        <w:t>B7</w:t>
      </w:r>
      <w:r>
        <w:fldChar w:fldCharType="end"/>
      </w:r>
      <w:r>
        <w:t>.</w:t>
      </w:r>
    </w:p>
    <w:p w14:paraId="2C307874" w14:textId="77777777" w:rsidR="00C62626" w:rsidRDefault="00C62626">
      <w:pPr>
        <w:pStyle w:val="Clause"/>
      </w:pPr>
      <w:r>
        <w:t>The following are applicable to the Work:</w:t>
      </w:r>
      <w:bookmarkEnd w:id="411"/>
    </w:p>
    <w:p w14:paraId="5A89CDE9" w14:textId="77777777" w:rsidR="00CF5D72" w:rsidRDefault="00CF5D72" w:rsidP="00CF5D72">
      <w:pPr>
        <w:pStyle w:val="Comment"/>
      </w:pPr>
      <w:r w:rsidRPr="00CF5D72">
        <w:t xml:space="preserve"> </w:t>
      </w:r>
      <w:r>
        <w:t>SPEC NOTE: List all specifications, provided as separate documents, which apply.  Do not list the Standard Construction Specifications (already listed above).  Do not list specifications included within this document.</w:t>
      </w:r>
    </w:p>
    <w:p w14:paraId="73AD4054" w14:textId="77777777" w:rsidR="00CF5D72" w:rsidRDefault="00CF5D72" w:rsidP="00CF5D7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90"/>
        <w:gridCol w:w="7470"/>
      </w:tblGrid>
      <w:tr w:rsidR="00CF5D72" w14:paraId="6B2036BA" w14:textId="77777777">
        <w:tc>
          <w:tcPr>
            <w:tcW w:w="1908" w:type="dxa"/>
            <w:tcBorders>
              <w:top w:val="nil"/>
              <w:left w:val="nil"/>
              <w:bottom w:val="nil"/>
              <w:right w:val="nil"/>
            </w:tcBorders>
          </w:tcPr>
          <w:p w14:paraId="5889CACE" w14:textId="77777777" w:rsidR="00CF5D72" w:rsidRDefault="00CF5D72" w:rsidP="002E00ED">
            <w:pPr>
              <w:rPr>
                <w:u w:val="single"/>
              </w:rPr>
            </w:pPr>
            <w:r>
              <w:rPr>
                <w:u w:val="single"/>
              </w:rPr>
              <w:t>Specification No.</w:t>
            </w:r>
          </w:p>
        </w:tc>
        <w:tc>
          <w:tcPr>
            <w:tcW w:w="7668" w:type="dxa"/>
            <w:tcBorders>
              <w:top w:val="nil"/>
              <w:left w:val="nil"/>
              <w:bottom w:val="nil"/>
              <w:right w:val="nil"/>
            </w:tcBorders>
          </w:tcPr>
          <w:p w14:paraId="39361714" w14:textId="77777777" w:rsidR="00CF5D72" w:rsidRDefault="00CF5D72" w:rsidP="002E00ED">
            <w:pPr>
              <w:rPr>
                <w:u w:val="single"/>
              </w:rPr>
            </w:pPr>
            <w:r>
              <w:rPr>
                <w:u w:val="single"/>
              </w:rPr>
              <w:t>Specification Title</w:t>
            </w:r>
          </w:p>
        </w:tc>
      </w:tr>
      <w:tr w:rsidR="00CF5D72" w14:paraId="40362F18" w14:textId="77777777">
        <w:tc>
          <w:tcPr>
            <w:tcW w:w="1908" w:type="dxa"/>
            <w:tcBorders>
              <w:top w:val="nil"/>
              <w:left w:val="nil"/>
              <w:bottom w:val="nil"/>
              <w:right w:val="nil"/>
            </w:tcBorders>
          </w:tcPr>
          <w:p w14:paraId="4DE05CF4" w14:textId="77777777" w:rsidR="00CF5D72" w:rsidRDefault="00CF5D72" w:rsidP="002E00ED"/>
        </w:tc>
        <w:tc>
          <w:tcPr>
            <w:tcW w:w="7668" w:type="dxa"/>
            <w:tcBorders>
              <w:top w:val="nil"/>
              <w:left w:val="nil"/>
              <w:bottom w:val="nil"/>
              <w:right w:val="nil"/>
            </w:tcBorders>
          </w:tcPr>
          <w:p w14:paraId="335ADF53" w14:textId="77777777" w:rsidR="00CF5D72" w:rsidRDefault="00CF5D72" w:rsidP="002E00ED">
            <w:r>
              <w:t xml:space="preserve">Table of Contents </w:t>
            </w:r>
            <w:r w:rsidRPr="003F2496">
              <w:rPr>
                <w:rStyle w:val="CommentFont"/>
              </w:rPr>
              <w:t xml:space="preserve">All </w:t>
            </w:r>
            <w:r>
              <w:rPr>
                <w:rStyle w:val="CommentFont"/>
              </w:rPr>
              <w:t>pages</w:t>
            </w:r>
            <w:r w:rsidRPr="003F2496">
              <w:rPr>
                <w:rStyle w:val="CommentFont"/>
              </w:rPr>
              <w:t xml:space="preserve">, including </w:t>
            </w:r>
            <w:r>
              <w:rPr>
                <w:rStyle w:val="CommentFont"/>
              </w:rPr>
              <w:t>Table of Contents or Index (if provided)</w:t>
            </w:r>
            <w:r w:rsidRPr="003F2496">
              <w:rPr>
                <w:rStyle w:val="CommentFont"/>
              </w:rPr>
              <w:t xml:space="preserve"> must be listed.  </w:t>
            </w:r>
            <w:r>
              <w:rPr>
                <w:rStyle w:val="CommentFont"/>
              </w:rPr>
              <w:t>A Table of Contents or Index</w:t>
            </w:r>
            <w:r w:rsidRPr="003F2496">
              <w:rPr>
                <w:rStyle w:val="CommentFont"/>
              </w:rPr>
              <w:t xml:space="preserve"> do</w:t>
            </w:r>
            <w:r>
              <w:rPr>
                <w:rStyle w:val="CommentFont"/>
              </w:rPr>
              <w:t>es</w:t>
            </w:r>
            <w:r w:rsidRPr="003F2496">
              <w:rPr>
                <w:rStyle w:val="CommentFont"/>
              </w:rPr>
              <w:t xml:space="preserve"> not </w:t>
            </w:r>
            <w:r>
              <w:rPr>
                <w:rStyle w:val="CommentFont"/>
              </w:rPr>
              <w:t>require a Specification No.</w:t>
            </w:r>
          </w:p>
        </w:tc>
      </w:tr>
      <w:tr w:rsidR="00CF5D72" w14:paraId="3CCC2BCF" w14:textId="77777777">
        <w:tc>
          <w:tcPr>
            <w:tcW w:w="1908" w:type="dxa"/>
            <w:tcBorders>
              <w:top w:val="nil"/>
              <w:left w:val="nil"/>
              <w:bottom w:val="nil"/>
              <w:right w:val="nil"/>
            </w:tcBorders>
          </w:tcPr>
          <w:p w14:paraId="79B9918B" w14:textId="77777777" w:rsidR="00CF5D72" w:rsidRDefault="00CF5D72" w:rsidP="002E00ED"/>
        </w:tc>
        <w:tc>
          <w:tcPr>
            <w:tcW w:w="7668" w:type="dxa"/>
            <w:tcBorders>
              <w:top w:val="nil"/>
              <w:left w:val="nil"/>
              <w:bottom w:val="nil"/>
              <w:right w:val="nil"/>
            </w:tcBorders>
          </w:tcPr>
          <w:p w14:paraId="5F117BED" w14:textId="77777777" w:rsidR="00CF5D72" w:rsidRDefault="00CF5D72" w:rsidP="002E00ED"/>
        </w:tc>
      </w:tr>
      <w:tr w:rsidR="00CF5D72" w14:paraId="28E60FE7" w14:textId="77777777">
        <w:tc>
          <w:tcPr>
            <w:tcW w:w="1908" w:type="dxa"/>
            <w:tcBorders>
              <w:top w:val="nil"/>
              <w:left w:val="nil"/>
              <w:bottom w:val="nil"/>
              <w:right w:val="nil"/>
            </w:tcBorders>
          </w:tcPr>
          <w:p w14:paraId="7FB96F93" w14:textId="77777777" w:rsidR="00CF5D72" w:rsidRDefault="00CF5D72" w:rsidP="002E00ED"/>
        </w:tc>
        <w:tc>
          <w:tcPr>
            <w:tcW w:w="7668" w:type="dxa"/>
            <w:tcBorders>
              <w:top w:val="nil"/>
              <w:left w:val="nil"/>
              <w:bottom w:val="nil"/>
              <w:right w:val="nil"/>
            </w:tcBorders>
          </w:tcPr>
          <w:p w14:paraId="07FA5045" w14:textId="77777777" w:rsidR="00CF5D72" w:rsidRDefault="00CF5D72" w:rsidP="002E00ED"/>
        </w:tc>
      </w:tr>
      <w:tr w:rsidR="00CF5D72" w14:paraId="77A4DB85" w14:textId="77777777">
        <w:tc>
          <w:tcPr>
            <w:tcW w:w="1908" w:type="dxa"/>
            <w:tcBorders>
              <w:top w:val="nil"/>
              <w:left w:val="nil"/>
              <w:bottom w:val="nil"/>
              <w:right w:val="nil"/>
            </w:tcBorders>
          </w:tcPr>
          <w:p w14:paraId="1CFCEA89" w14:textId="77777777" w:rsidR="00CF5D72" w:rsidRDefault="00CF5D72" w:rsidP="002E00ED"/>
        </w:tc>
        <w:tc>
          <w:tcPr>
            <w:tcW w:w="7668" w:type="dxa"/>
            <w:tcBorders>
              <w:top w:val="nil"/>
              <w:left w:val="nil"/>
              <w:bottom w:val="nil"/>
              <w:right w:val="nil"/>
            </w:tcBorders>
          </w:tcPr>
          <w:p w14:paraId="2DBE468A" w14:textId="77777777" w:rsidR="00CF5D72" w:rsidRDefault="00CF5D72" w:rsidP="002E00ED"/>
        </w:tc>
      </w:tr>
      <w:tr w:rsidR="00CF5D72" w14:paraId="6893D9C1" w14:textId="77777777">
        <w:tc>
          <w:tcPr>
            <w:tcW w:w="1908" w:type="dxa"/>
            <w:tcBorders>
              <w:top w:val="nil"/>
              <w:left w:val="nil"/>
              <w:bottom w:val="nil"/>
              <w:right w:val="nil"/>
            </w:tcBorders>
          </w:tcPr>
          <w:p w14:paraId="0A8670C9" w14:textId="77777777" w:rsidR="00CF5D72" w:rsidRDefault="00CF5D72" w:rsidP="002E00ED"/>
        </w:tc>
        <w:tc>
          <w:tcPr>
            <w:tcW w:w="7668" w:type="dxa"/>
            <w:tcBorders>
              <w:top w:val="nil"/>
              <w:left w:val="nil"/>
              <w:bottom w:val="nil"/>
              <w:right w:val="nil"/>
            </w:tcBorders>
          </w:tcPr>
          <w:p w14:paraId="62A17F0C" w14:textId="77777777" w:rsidR="00CF5D72" w:rsidRDefault="00CF5D72" w:rsidP="002E00ED"/>
        </w:tc>
      </w:tr>
      <w:tr w:rsidR="00CF5D72" w14:paraId="682A3E68" w14:textId="77777777">
        <w:tc>
          <w:tcPr>
            <w:tcW w:w="1908" w:type="dxa"/>
            <w:tcBorders>
              <w:top w:val="nil"/>
              <w:left w:val="nil"/>
              <w:bottom w:val="nil"/>
              <w:right w:val="nil"/>
            </w:tcBorders>
          </w:tcPr>
          <w:p w14:paraId="0B15BE9F" w14:textId="77777777" w:rsidR="00CF5D72" w:rsidRDefault="00CF5D72" w:rsidP="002E00ED"/>
        </w:tc>
        <w:tc>
          <w:tcPr>
            <w:tcW w:w="7668" w:type="dxa"/>
            <w:tcBorders>
              <w:top w:val="nil"/>
              <w:left w:val="nil"/>
              <w:bottom w:val="nil"/>
              <w:right w:val="nil"/>
            </w:tcBorders>
          </w:tcPr>
          <w:p w14:paraId="5C3E96C1" w14:textId="77777777" w:rsidR="00CF5D72" w:rsidRDefault="00CF5D72" w:rsidP="002E00ED"/>
        </w:tc>
      </w:tr>
      <w:tr w:rsidR="00CF5D72" w14:paraId="6224005C" w14:textId="77777777">
        <w:tc>
          <w:tcPr>
            <w:tcW w:w="1908" w:type="dxa"/>
            <w:tcBorders>
              <w:top w:val="nil"/>
              <w:left w:val="nil"/>
              <w:bottom w:val="nil"/>
              <w:right w:val="nil"/>
            </w:tcBorders>
          </w:tcPr>
          <w:p w14:paraId="37A902E2" w14:textId="77777777" w:rsidR="00CF5D72" w:rsidRDefault="00CF5D72" w:rsidP="002E00ED"/>
        </w:tc>
        <w:tc>
          <w:tcPr>
            <w:tcW w:w="7668" w:type="dxa"/>
            <w:tcBorders>
              <w:top w:val="nil"/>
              <w:left w:val="nil"/>
              <w:bottom w:val="nil"/>
              <w:right w:val="nil"/>
            </w:tcBorders>
          </w:tcPr>
          <w:p w14:paraId="69E06F8A" w14:textId="77777777" w:rsidR="00CF5D72" w:rsidRDefault="00CF5D72" w:rsidP="002E00ED"/>
        </w:tc>
      </w:tr>
      <w:tr w:rsidR="00CF5D72" w14:paraId="58EE5FA5" w14:textId="77777777">
        <w:tc>
          <w:tcPr>
            <w:tcW w:w="1908" w:type="dxa"/>
            <w:tcBorders>
              <w:top w:val="nil"/>
              <w:left w:val="nil"/>
              <w:bottom w:val="nil"/>
              <w:right w:val="nil"/>
            </w:tcBorders>
          </w:tcPr>
          <w:p w14:paraId="1A2EB399" w14:textId="77777777" w:rsidR="00CF5D72" w:rsidRDefault="00CF5D72" w:rsidP="002E00ED"/>
        </w:tc>
        <w:tc>
          <w:tcPr>
            <w:tcW w:w="7668" w:type="dxa"/>
            <w:tcBorders>
              <w:top w:val="nil"/>
              <w:left w:val="nil"/>
              <w:bottom w:val="nil"/>
              <w:right w:val="nil"/>
            </w:tcBorders>
          </w:tcPr>
          <w:p w14:paraId="0CACB6D2" w14:textId="77777777" w:rsidR="00CF5D72" w:rsidRDefault="00CF5D72" w:rsidP="002E00ED"/>
        </w:tc>
      </w:tr>
      <w:tr w:rsidR="00CF5D72" w14:paraId="7C0D47A2" w14:textId="77777777">
        <w:tc>
          <w:tcPr>
            <w:tcW w:w="1908" w:type="dxa"/>
            <w:tcBorders>
              <w:top w:val="nil"/>
              <w:left w:val="nil"/>
              <w:bottom w:val="nil"/>
              <w:right w:val="nil"/>
            </w:tcBorders>
          </w:tcPr>
          <w:p w14:paraId="4BD8101D" w14:textId="77777777" w:rsidR="00CF5D72" w:rsidRDefault="00CF5D72" w:rsidP="002E00ED"/>
        </w:tc>
        <w:tc>
          <w:tcPr>
            <w:tcW w:w="7668" w:type="dxa"/>
            <w:tcBorders>
              <w:top w:val="nil"/>
              <w:left w:val="nil"/>
              <w:bottom w:val="nil"/>
              <w:right w:val="nil"/>
            </w:tcBorders>
          </w:tcPr>
          <w:p w14:paraId="3AEEF3D7" w14:textId="77777777" w:rsidR="00CF5D72" w:rsidRDefault="00CF5D72" w:rsidP="002E00ED"/>
        </w:tc>
      </w:tr>
      <w:tr w:rsidR="00CF5D72" w14:paraId="5D89895B" w14:textId="77777777">
        <w:tc>
          <w:tcPr>
            <w:tcW w:w="1908" w:type="dxa"/>
            <w:tcBorders>
              <w:top w:val="nil"/>
              <w:left w:val="nil"/>
              <w:bottom w:val="nil"/>
              <w:right w:val="nil"/>
            </w:tcBorders>
          </w:tcPr>
          <w:p w14:paraId="24820B76" w14:textId="77777777" w:rsidR="00CF5D72" w:rsidRDefault="00CF5D72" w:rsidP="002E00ED"/>
        </w:tc>
        <w:tc>
          <w:tcPr>
            <w:tcW w:w="7668" w:type="dxa"/>
            <w:tcBorders>
              <w:top w:val="nil"/>
              <w:left w:val="nil"/>
              <w:bottom w:val="nil"/>
              <w:right w:val="nil"/>
            </w:tcBorders>
          </w:tcPr>
          <w:p w14:paraId="2BFE8037" w14:textId="77777777" w:rsidR="00CF5D72" w:rsidRDefault="00CF5D72" w:rsidP="002E00ED"/>
        </w:tc>
      </w:tr>
      <w:tr w:rsidR="00CF5D72" w14:paraId="2606CB92" w14:textId="77777777">
        <w:tc>
          <w:tcPr>
            <w:tcW w:w="1908" w:type="dxa"/>
            <w:tcBorders>
              <w:top w:val="nil"/>
              <w:left w:val="nil"/>
              <w:bottom w:val="nil"/>
              <w:right w:val="nil"/>
            </w:tcBorders>
          </w:tcPr>
          <w:p w14:paraId="00675DED" w14:textId="77777777" w:rsidR="00CF5D72" w:rsidRDefault="00CF5D72" w:rsidP="002E00ED"/>
        </w:tc>
        <w:tc>
          <w:tcPr>
            <w:tcW w:w="7668" w:type="dxa"/>
            <w:tcBorders>
              <w:top w:val="nil"/>
              <w:left w:val="nil"/>
              <w:bottom w:val="nil"/>
              <w:right w:val="nil"/>
            </w:tcBorders>
          </w:tcPr>
          <w:p w14:paraId="188AF5DD" w14:textId="77777777" w:rsidR="00CF5D72" w:rsidRDefault="00CF5D72" w:rsidP="002E00ED"/>
        </w:tc>
      </w:tr>
    </w:tbl>
    <w:p w14:paraId="6DBC6F4B" w14:textId="77777777" w:rsidR="001C74C9" w:rsidRDefault="001C74C9" w:rsidP="001C74C9">
      <w:pPr>
        <w:pStyle w:val="Comment"/>
      </w:pPr>
      <w:r>
        <w:t>SPEC NOTE: List all drawings which apply.</w:t>
      </w:r>
    </w:p>
    <w:p w14:paraId="710678B2" w14:textId="77777777" w:rsidR="00C62626" w:rsidRDefault="00C6262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1"/>
        <w:gridCol w:w="7829"/>
      </w:tblGrid>
      <w:tr w:rsidR="00C62626" w14:paraId="66014938" w14:textId="77777777">
        <w:tc>
          <w:tcPr>
            <w:tcW w:w="1548" w:type="dxa"/>
            <w:tcBorders>
              <w:top w:val="nil"/>
              <w:left w:val="nil"/>
              <w:bottom w:val="nil"/>
              <w:right w:val="nil"/>
            </w:tcBorders>
          </w:tcPr>
          <w:p w14:paraId="20512699" w14:textId="77777777" w:rsidR="00C62626" w:rsidRDefault="00C62626">
            <w:pPr>
              <w:rPr>
                <w:u w:val="single"/>
              </w:rPr>
            </w:pPr>
            <w:r>
              <w:rPr>
                <w:u w:val="single"/>
              </w:rPr>
              <w:t>Drawing No.</w:t>
            </w:r>
          </w:p>
        </w:tc>
        <w:tc>
          <w:tcPr>
            <w:tcW w:w="8028" w:type="dxa"/>
            <w:tcBorders>
              <w:top w:val="nil"/>
              <w:left w:val="nil"/>
              <w:bottom w:val="nil"/>
              <w:right w:val="nil"/>
            </w:tcBorders>
          </w:tcPr>
          <w:p w14:paraId="64427EA4" w14:textId="77777777" w:rsidR="00C62626" w:rsidRDefault="00C62626">
            <w:pPr>
              <w:rPr>
                <w:u w:val="single"/>
              </w:rPr>
            </w:pPr>
            <w:r>
              <w:rPr>
                <w:u w:val="single"/>
              </w:rPr>
              <w:t>Drawing</w:t>
            </w:r>
            <w:r w:rsidR="00D358E4">
              <w:rPr>
                <w:u w:val="single"/>
              </w:rPr>
              <w:t xml:space="preserve"> Name/Title</w:t>
            </w:r>
          </w:p>
        </w:tc>
      </w:tr>
      <w:tr w:rsidR="00C62626" w14:paraId="694EFFB1" w14:textId="77777777">
        <w:tc>
          <w:tcPr>
            <w:tcW w:w="1548" w:type="dxa"/>
            <w:tcBorders>
              <w:top w:val="nil"/>
              <w:left w:val="nil"/>
              <w:bottom w:val="nil"/>
              <w:right w:val="nil"/>
            </w:tcBorders>
          </w:tcPr>
          <w:p w14:paraId="5A62DBE8" w14:textId="77777777" w:rsidR="00C62626" w:rsidRDefault="00C62626"/>
        </w:tc>
        <w:tc>
          <w:tcPr>
            <w:tcW w:w="8028" w:type="dxa"/>
            <w:tcBorders>
              <w:top w:val="nil"/>
              <w:left w:val="nil"/>
              <w:bottom w:val="nil"/>
              <w:right w:val="nil"/>
            </w:tcBorders>
          </w:tcPr>
          <w:p w14:paraId="1D9B4912" w14:textId="77777777" w:rsidR="00C62626" w:rsidRDefault="003F2496">
            <w:r>
              <w:t xml:space="preserve">Cover Sheet </w:t>
            </w:r>
            <w:r w:rsidRPr="003F2496">
              <w:rPr>
                <w:rStyle w:val="CommentFont"/>
              </w:rPr>
              <w:t xml:space="preserve">All </w:t>
            </w:r>
            <w:r w:rsidR="00ED29F0">
              <w:rPr>
                <w:rStyle w:val="CommentFont"/>
              </w:rPr>
              <w:t>d</w:t>
            </w:r>
            <w:r w:rsidRPr="003F2496">
              <w:rPr>
                <w:rStyle w:val="CommentFont"/>
              </w:rPr>
              <w:t>rawings, including cover sheets/pages must be listed.  Cover sheets do not have to be numbered.</w:t>
            </w:r>
          </w:p>
        </w:tc>
      </w:tr>
      <w:tr w:rsidR="00C62626" w14:paraId="7EE56AA3" w14:textId="77777777">
        <w:tc>
          <w:tcPr>
            <w:tcW w:w="1548" w:type="dxa"/>
            <w:tcBorders>
              <w:top w:val="nil"/>
              <w:left w:val="nil"/>
              <w:bottom w:val="nil"/>
              <w:right w:val="nil"/>
            </w:tcBorders>
          </w:tcPr>
          <w:p w14:paraId="16B4266F" w14:textId="77777777" w:rsidR="00C62626" w:rsidRDefault="00C62626"/>
        </w:tc>
        <w:tc>
          <w:tcPr>
            <w:tcW w:w="8028" w:type="dxa"/>
            <w:tcBorders>
              <w:top w:val="nil"/>
              <w:left w:val="nil"/>
              <w:bottom w:val="nil"/>
              <w:right w:val="nil"/>
            </w:tcBorders>
          </w:tcPr>
          <w:p w14:paraId="183330D7" w14:textId="77777777" w:rsidR="00C62626" w:rsidRDefault="00C62626"/>
        </w:tc>
      </w:tr>
      <w:tr w:rsidR="00C62626" w14:paraId="0EF14624" w14:textId="77777777">
        <w:tc>
          <w:tcPr>
            <w:tcW w:w="1548" w:type="dxa"/>
            <w:tcBorders>
              <w:top w:val="nil"/>
              <w:left w:val="nil"/>
              <w:bottom w:val="nil"/>
              <w:right w:val="nil"/>
            </w:tcBorders>
          </w:tcPr>
          <w:p w14:paraId="4238FACE" w14:textId="77777777" w:rsidR="00C62626" w:rsidRDefault="00C62626"/>
        </w:tc>
        <w:tc>
          <w:tcPr>
            <w:tcW w:w="8028" w:type="dxa"/>
            <w:tcBorders>
              <w:top w:val="nil"/>
              <w:left w:val="nil"/>
              <w:bottom w:val="nil"/>
              <w:right w:val="nil"/>
            </w:tcBorders>
          </w:tcPr>
          <w:p w14:paraId="1EFA99F6" w14:textId="77777777" w:rsidR="00C62626" w:rsidRDefault="00C62626"/>
        </w:tc>
      </w:tr>
      <w:tr w:rsidR="00C62626" w14:paraId="64F6C036" w14:textId="77777777">
        <w:tc>
          <w:tcPr>
            <w:tcW w:w="1548" w:type="dxa"/>
            <w:tcBorders>
              <w:top w:val="nil"/>
              <w:left w:val="nil"/>
              <w:bottom w:val="nil"/>
              <w:right w:val="nil"/>
            </w:tcBorders>
          </w:tcPr>
          <w:p w14:paraId="591C8966" w14:textId="77777777" w:rsidR="00C62626" w:rsidRDefault="00C62626"/>
        </w:tc>
        <w:tc>
          <w:tcPr>
            <w:tcW w:w="8028" w:type="dxa"/>
            <w:tcBorders>
              <w:top w:val="nil"/>
              <w:left w:val="nil"/>
              <w:bottom w:val="nil"/>
              <w:right w:val="nil"/>
            </w:tcBorders>
          </w:tcPr>
          <w:p w14:paraId="36D00258" w14:textId="77777777" w:rsidR="00C62626" w:rsidRDefault="00C62626"/>
        </w:tc>
      </w:tr>
      <w:tr w:rsidR="00C62626" w14:paraId="1146BCEA" w14:textId="77777777">
        <w:tc>
          <w:tcPr>
            <w:tcW w:w="1548" w:type="dxa"/>
            <w:tcBorders>
              <w:top w:val="nil"/>
              <w:left w:val="nil"/>
              <w:bottom w:val="nil"/>
              <w:right w:val="nil"/>
            </w:tcBorders>
          </w:tcPr>
          <w:p w14:paraId="6938B414" w14:textId="77777777" w:rsidR="00C62626" w:rsidRDefault="00C62626"/>
        </w:tc>
        <w:tc>
          <w:tcPr>
            <w:tcW w:w="8028" w:type="dxa"/>
            <w:tcBorders>
              <w:top w:val="nil"/>
              <w:left w:val="nil"/>
              <w:bottom w:val="nil"/>
              <w:right w:val="nil"/>
            </w:tcBorders>
          </w:tcPr>
          <w:p w14:paraId="3F6142A6" w14:textId="77777777" w:rsidR="00C62626" w:rsidRDefault="00C62626"/>
        </w:tc>
      </w:tr>
      <w:tr w:rsidR="00C62626" w14:paraId="21AB500C" w14:textId="77777777">
        <w:tc>
          <w:tcPr>
            <w:tcW w:w="1548" w:type="dxa"/>
            <w:tcBorders>
              <w:top w:val="nil"/>
              <w:left w:val="nil"/>
              <w:bottom w:val="nil"/>
              <w:right w:val="nil"/>
            </w:tcBorders>
          </w:tcPr>
          <w:p w14:paraId="61CA11FB" w14:textId="77777777" w:rsidR="00C62626" w:rsidRDefault="00C62626"/>
        </w:tc>
        <w:tc>
          <w:tcPr>
            <w:tcW w:w="8028" w:type="dxa"/>
            <w:tcBorders>
              <w:top w:val="nil"/>
              <w:left w:val="nil"/>
              <w:bottom w:val="nil"/>
              <w:right w:val="nil"/>
            </w:tcBorders>
          </w:tcPr>
          <w:p w14:paraId="2020B422" w14:textId="77777777" w:rsidR="00C62626" w:rsidRDefault="00C62626"/>
        </w:tc>
      </w:tr>
      <w:tr w:rsidR="00C62626" w14:paraId="21CD81EF" w14:textId="77777777">
        <w:tc>
          <w:tcPr>
            <w:tcW w:w="1548" w:type="dxa"/>
            <w:tcBorders>
              <w:top w:val="nil"/>
              <w:left w:val="nil"/>
              <w:bottom w:val="nil"/>
              <w:right w:val="nil"/>
            </w:tcBorders>
          </w:tcPr>
          <w:p w14:paraId="442AB214" w14:textId="77777777" w:rsidR="00C62626" w:rsidRDefault="00C62626"/>
        </w:tc>
        <w:tc>
          <w:tcPr>
            <w:tcW w:w="8028" w:type="dxa"/>
            <w:tcBorders>
              <w:top w:val="nil"/>
              <w:left w:val="nil"/>
              <w:bottom w:val="nil"/>
              <w:right w:val="nil"/>
            </w:tcBorders>
          </w:tcPr>
          <w:p w14:paraId="34FE7B50" w14:textId="77777777" w:rsidR="00C62626" w:rsidRDefault="00C62626"/>
        </w:tc>
      </w:tr>
      <w:tr w:rsidR="00C62626" w14:paraId="1265B65E" w14:textId="77777777">
        <w:tc>
          <w:tcPr>
            <w:tcW w:w="1548" w:type="dxa"/>
            <w:tcBorders>
              <w:top w:val="nil"/>
              <w:left w:val="nil"/>
              <w:bottom w:val="nil"/>
              <w:right w:val="nil"/>
            </w:tcBorders>
          </w:tcPr>
          <w:p w14:paraId="63FE6771" w14:textId="77777777" w:rsidR="00C62626" w:rsidRDefault="00C62626"/>
        </w:tc>
        <w:tc>
          <w:tcPr>
            <w:tcW w:w="8028" w:type="dxa"/>
            <w:tcBorders>
              <w:top w:val="nil"/>
              <w:left w:val="nil"/>
              <w:bottom w:val="nil"/>
              <w:right w:val="nil"/>
            </w:tcBorders>
          </w:tcPr>
          <w:p w14:paraId="31D34E0A" w14:textId="77777777" w:rsidR="00C62626" w:rsidRDefault="00C62626"/>
        </w:tc>
      </w:tr>
      <w:tr w:rsidR="00C62626" w14:paraId="1F68039F" w14:textId="77777777">
        <w:tc>
          <w:tcPr>
            <w:tcW w:w="1548" w:type="dxa"/>
            <w:tcBorders>
              <w:top w:val="nil"/>
              <w:left w:val="nil"/>
              <w:bottom w:val="nil"/>
              <w:right w:val="nil"/>
            </w:tcBorders>
          </w:tcPr>
          <w:p w14:paraId="6311FABB" w14:textId="77777777" w:rsidR="00C62626" w:rsidRDefault="00C62626"/>
        </w:tc>
        <w:tc>
          <w:tcPr>
            <w:tcW w:w="8028" w:type="dxa"/>
            <w:tcBorders>
              <w:top w:val="nil"/>
              <w:left w:val="nil"/>
              <w:bottom w:val="nil"/>
              <w:right w:val="nil"/>
            </w:tcBorders>
          </w:tcPr>
          <w:p w14:paraId="43CCB5D2" w14:textId="77777777" w:rsidR="00C62626" w:rsidRDefault="00C62626"/>
        </w:tc>
      </w:tr>
      <w:tr w:rsidR="00C62626" w14:paraId="67A5896B" w14:textId="77777777">
        <w:tc>
          <w:tcPr>
            <w:tcW w:w="1548" w:type="dxa"/>
            <w:tcBorders>
              <w:top w:val="nil"/>
              <w:left w:val="nil"/>
              <w:bottom w:val="nil"/>
              <w:right w:val="nil"/>
            </w:tcBorders>
          </w:tcPr>
          <w:p w14:paraId="745FA56D" w14:textId="77777777" w:rsidR="00C62626" w:rsidRDefault="00C62626"/>
        </w:tc>
        <w:tc>
          <w:tcPr>
            <w:tcW w:w="8028" w:type="dxa"/>
            <w:tcBorders>
              <w:top w:val="nil"/>
              <w:left w:val="nil"/>
              <w:bottom w:val="nil"/>
              <w:right w:val="nil"/>
            </w:tcBorders>
          </w:tcPr>
          <w:p w14:paraId="145A4F6B" w14:textId="77777777" w:rsidR="00C62626" w:rsidRDefault="00C62626"/>
        </w:tc>
      </w:tr>
      <w:tr w:rsidR="00C62626" w14:paraId="097DF6E8" w14:textId="77777777">
        <w:tc>
          <w:tcPr>
            <w:tcW w:w="1548" w:type="dxa"/>
            <w:tcBorders>
              <w:top w:val="nil"/>
              <w:left w:val="nil"/>
              <w:bottom w:val="nil"/>
              <w:right w:val="nil"/>
            </w:tcBorders>
          </w:tcPr>
          <w:p w14:paraId="5495CDFF" w14:textId="77777777" w:rsidR="00C62626" w:rsidRDefault="00C62626"/>
        </w:tc>
        <w:tc>
          <w:tcPr>
            <w:tcW w:w="8028" w:type="dxa"/>
            <w:tcBorders>
              <w:top w:val="nil"/>
              <w:left w:val="nil"/>
              <w:bottom w:val="nil"/>
              <w:right w:val="nil"/>
            </w:tcBorders>
          </w:tcPr>
          <w:p w14:paraId="120CA0B5" w14:textId="77777777" w:rsidR="00C62626" w:rsidRDefault="00C62626"/>
        </w:tc>
      </w:tr>
    </w:tbl>
    <w:p w14:paraId="4075C9C5" w14:textId="77777777" w:rsidR="00C62626" w:rsidRDefault="00C62626">
      <w:pPr>
        <w:pStyle w:val="CLAUSEHEADING"/>
      </w:pPr>
      <w:bookmarkStart w:id="412" w:name="_Toc482432395"/>
      <w:bookmarkStart w:id="413" w:name="_Ref482499485"/>
      <w:bookmarkStart w:id="414" w:name="_Ref482499528"/>
      <w:bookmarkStart w:id="415" w:name="_Ref482499563"/>
      <w:bookmarkStart w:id="416" w:name="_Ref482517122"/>
      <w:bookmarkStart w:id="417" w:name="_Toc3968728"/>
      <w:bookmarkStart w:id="418" w:name="_Toc212454161"/>
      <w:r>
        <w:t>Soils Investigation Report</w:t>
      </w:r>
      <w:bookmarkEnd w:id="412"/>
      <w:bookmarkEnd w:id="413"/>
      <w:bookmarkEnd w:id="414"/>
      <w:bookmarkEnd w:id="415"/>
      <w:bookmarkEnd w:id="416"/>
      <w:bookmarkEnd w:id="417"/>
      <w:bookmarkEnd w:id="418"/>
    </w:p>
    <w:p w14:paraId="01CA59D8" w14:textId="37991CFC" w:rsidR="00C62626" w:rsidRDefault="00C62626">
      <w:pPr>
        <w:pStyle w:val="Comment"/>
      </w:pPr>
      <w:r>
        <w:t xml:space="preserve">SPEC NOTE: Use </w:t>
      </w:r>
      <w:r>
        <w:fldChar w:fldCharType="begin"/>
      </w:r>
      <w:r>
        <w:instrText xml:space="preserve"> REF _Ref482517122 \r \h </w:instrText>
      </w:r>
      <w:r>
        <w:fldChar w:fldCharType="separate"/>
      </w:r>
      <w:r w:rsidR="005721AF">
        <w:t>E2</w:t>
      </w:r>
      <w:r>
        <w:fldChar w:fldCharType="end"/>
      </w:r>
      <w:r>
        <w:t xml:space="preserve"> only if soils investigation information exists.  Disclose and include all geotechnical reports in this clause</w:t>
      </w:r>
    </w:p>
    <w:p w14:paraId="4AE56DB0" w14:textId="77777777" w:rsidR="00C62626" w:rsidRDefault="00C62626">
      <w:pPr>
        <w:pStyle w:val="Clause"/>
      </w:pPr>
      <w:r>
        <w:t xml:space="preserve">Further to </w:t>
      </w:r>
      <w:r w:rsidR="00803A7B">
        <w:t>C</w:t>
      </w:r>
      <w:r>
        <w:t xml:space="preserve">3.1, </w:t>
      </w:r>
    </w:p>
    <w:p w14:paraId="5EADD7F3" w14:textId="77777777" w:rsidR="00CD5825" w:rsidRDefault="00CD5825" w:rsidP="00CD5825">
      <w:pPr>
        <w:pStyle w:val="CLAUSEHEADING"/>
      </w:pPr>
      <w:bookmarkStart w:id="419" w:name="_Toc212454162"/>
      <w:r>
        <w:t>^</w:t>
      </w:r>
      <w:bookmarkEnd w:id="419"/>
    </w:p>
    <w:p w14:paraId="4E425C0B" w14:textId="77777777" w:rsidR="00CD5825" w:rsidRPr="00CD5825" w:rsidRDefault="00CD5825" w:rsidP="00CD5825">
      <w:pPr>
        <w:pStyle w:val="Clause"/>
      </w:pPr>
      <w:r>
        <w:t>^</w:t>
      </w:r>
    </w:p>
    <w:p w14:paraId="62D1F8DF" w14:textId="77777777" w:rsidR="00CD5825" w:rsidRDefault="00CD5825" w:rsidP="00CD5825">
      <w:pPr>
        <w:pStyle w:val="SUBHEADING"/>
      </w:pPr>
      <w:bookmarkStart w:id="420" w:name="_Toc482432398"/>
      <w:bookmarkStart w:id="421" w:name="_Toc3968731"/>
      <w:bookmarkStart w:id="422" w:name="_Toc212454163"/>
      <w:bookmarkStart w:id="423" w:name="_Ref482430146"/>
      <w:bookmarkStart w:id="424" w:name="_Toc482432379"/>
      <w:bookmarkStart w:id="425" w:name="_Toc3968712"/>
      <w:bookmarkStart w:id="426" w:name="_Ref483100639"/>
      <w:bookmarkEnd w:id="420"/>
      <w:bookmarkEnd w:id="421"/>
      <w:r>
        <w:t>General Requirements</w:t>
      </w:r>
      <w:bookmarkEnd w:id="422"/>
    </w:p>
    <w:p w14:paraId="2C456BEA" w14:textId="77777777" w:rsidR="00234802" w:rsidRDefault="00234802" w:rsidP="00234802">
      <w:pPr>
        <w:pStyle w:val="CLAUSEHEADING"/>
      </w:pPr>
      <w:bookmarkStart w:id="427" w:name="_Ref73240386"/>
      <w:bookmarkStart w:id="428" w:name="_Toc212454164"/>
      <w:r>
        <w:t>Office Facilities</w:t>
      </w:r>
      <w:bookmarkEnd w:id="423"/>
      <w:bookmarkEnd w:id="424"/>
      <w:bookmarkEnd w:id="425"/>
      <w:bookmarkEnd w:id="427"/>
      <w:bookmarkEnd w:id="428"/>
    </w:p>
    <w:p w14:paraId="7E49AEDF" w14:textId="10B8FA4B" w:rsidR="00234802" w:rsidRDefault="00234802" w:rsidP="00234802">
      <w:pPr>
        <w:pStyle w:val="Comment"/>
      </w:pPr>
      <w:r>
        <w:t xml:space="preserve">SPEC NOTE: Use </w:t>
      </w:r>
      <w:r w:rsidR="008247AC">
        <w:fldChar w:fldCharType="begin"/>
      </w:r>
      <w:r w:rsidR="008247AC">
        <w:instrText xml:space="preserve"> REF _Ref73240386 \w \h </w:instrText>
      </w:r>
      <w:r w:rsidR="008247AC">
        <w:fldChar w:fldCharType="separate"/>
      </w:r>
      <w:r w:rsidR="005721AF">
        <w:t>E4</w:t>
      </w:r>
      <w:r w:rsidR="008247AC">
        <w:fldChar w:fldCharType="end"/>
      </w:r>
      <w:r>
        <w:t xml:space="preserve"> only if the Contractor is required to supply office facilities at the job site and/or at any location where material requiring inspection is being manufactured.  Requirements should include only basic office space, furnishings and services such as desks, chairs, tables, file cabinets, light, heat, water and telephone.  Requirements should not include consumable supplies, computers, facsimile machines or cellular telephones.</w:t>
      </w:r>
    </w:p>
    <w:p w14:paraId="6BC68A0F" w14:textId="77777777" w:rsidR="00234802" w:rsidRDefault="00234802" w:rsidP="00234802">
      <w:pPr>
        <w:pStyle w:val="Clause"/>
      </w:pPr>
      <w:bookmarkStart w:id="429" w:name="_Ref482430141"/>
      <w:r>
        <w:t>The Contractor shall supply office facilities meeting the following requirements:</w:t>
      </w:r>
      <w:bookmarkEnd w:id="429"/>
    </w:p>
    <w:p w14:paraId="3AAB54C4" w14:textId="77777777" w:rsidR="00234802" w:rsidRDefault="00234802" w:rsidP="00234802">
      <w:pPr>
        <w:pStyle w:val="ClauseList"/>
      </w:pPr>
      <w:r>
        <w:t>^</w:t>
      </w:r>
      <w:r>
        <w:rPr>
          <w:rStyle w:val="CommentFont"/>
        </w:rPr>
        <w:t>SPEC NOTE: Identify the requirements for each facility.</w:t>
      </w:r>
    </w:p>
    <w:p w14:paraId="59DFABA8" w14:textId="77777777" w:rsidR="00234802" w:rsidRDefault="00234802" w:rsidP="00234802">
      <w:pPr>
        <w:pStyle w:val="ClauseList"/>
      </w:pPr>
    </w:p>
    <w:p w14:paraId="74C93EAB" w14:textId="77777777" w:rsidR="00234802" w:rsidRDefault="00234802" w:rsidP="00234802">
      <w:pPr>
        <w:pStyle w:val="ClauseList"/>
      </w:pPr>
    </w:p>
    <w:p w14:paraId="677622E0" w14:textId="77777777" w:rsidR="004748F0" w:rsidRDefault="004748F0" w:rsidP="004748F0">
      <w:pPr>
        <w:pStyle w:val="CLAUSEHEADING"/>
      </w:pPr>
      <w:bookmarkStart w:id="430" w:name="_Ref31118374"/>
      <w:bookmarkStart w:id="431" w:name="_Toc31619013"/>
      <w:bookmarkStart w:id="432" w:name="_Toc92867025"/>
      <w:bookmarkStart w:id="433" w:name="_Toc212454165"/>
      <w:bookmarkStart w:id="434" w:name="_Hlk96435570"/>
      <w:r w:rsidRPr="00775CF2">
        <w:t>Mobilization and Demobilization Payment</w:t>
      </w:r>
      <w:bookmarkEnd w:id="430"/>
      <w:bookmarkEnd w:id="431"/>
      <w:bookmarkEnd w:id="432"/>
      <w:bookmarkEnd w:id="433"/>
    </w:p>
    <w:p w14:paraId="3A24D5D9" w14:textId="5EC7D7AF" w:rsidR="004748F0" w:rsidRDefault="004748F0" w:rsidP="004748F0">
      <w:pPr>
        <w:pStyle w:val="Comment"/>
      </w:pPr>
      <w:r>
        <w:t xml:space="preserve">SPEC NOTE: </w:t>
      </w:r>
      <w:r w:rsidR="00775CF2">
        <w:t xml:space="preserve">Delete if not required or revise as needed. </w:t>
      </w:r>
      <w:r>
        <w:t xml:space="preserve">Use Clause </w:t>
      </w:r>
      <w:r>
        <w:fldChar w:fldCharType="begin"/>
      </w:r>
      <w:r>
        <w:instrText xml:space="preserve"> REF _Ref31118374 \r \h </w:instrText>
      </w:r>
      <w:r>
        <w:fldChar w:fldCharType="separate"/>
      </w:r>
      <w:r w:rsidR="005721AF">
        <w:t>E5</w:t>
      </w:r>
      <w:r>
        <w:fldChar w:fldCharType="end"/>
      </w:r>
      <w:r>
        <w:t xml:space="preserve"> in combination with the line item in Form B: Prices. If not using Clause </w:t>
      </w:r>
      <w:r>
        <w:fldChar w:fldCharType="begin"/>
      </w:r>
      <w:r>
        <w:instrText xml:space="preserve"> REF _Ref31118374 \r \h </w:instrText>
      </w:r>
      <w:r>
        <w:fldChar w:fldCharType="separate"/>
      </w:r>
      <w:r w:rsidR="005721AF">
        <w:t>E5</w:t>
      </w:r>
      <w:r>
        <w:fldChar w:fldCharType="end"/>
      </w:r>
      <w:r>
        <w:t>, delete the line item in the Form B and vice-versa. This clause is meant to cover fixed expenses per contract such as bonding and insurance. Consult with City Project Manager for further direction on its use.</w:t>
      </w:r>
    </w:p>
    <w:p w14:paraId="322CC3F1" w14:textId="77777777" w:rsidR="00741424" w:rsidRDefault="00741424" w:rsidP="00741424">
      <w:pPr>
        <w:pStyle w:val="Clause"/>
      </w:pPr>
      <w:r>
        <w:t>Description</w:t>
      </w:r>
    </w:p>
    <w:p w14:paraId="7A65D3C8" w14:textId="77777777" w:rsidR="00741424" w:rsidRDefault="00741424" w:rsidP="00C60DA9">
      <w:pPr>
        <w:pStyle w:val="ClauseList"/>
      </w:pPr>
      <w:r>
        <w:t>This Specification shall govern mobilization and demobilization from site.</w:t>
      </w:r>
    </w:p>
    <w:p w14:paraId="2F7A9AB1" w14:textId="77777777" w:rsidR="00C60DA9" w:rsidRPr="00012444" w:rsidRDefault="00C60DA9" w:rsidP="00C60DA9">
      <w:pPr>
        <w:pStyle w:val="Comment"/>
      </w:pPr>
      <w:bookmarkStart w:id="435" w:name="_Hlk89763152"/>
      <w:r w:rsidRPr="00012444">
        <w:t>SPEC NOTE: reminder to add Mobilization and Demobilization to your Form B Prices if applicable</w:t>
      </w:r>
    </w:p>
    <w:bookmarkEnd w:id="435"/>
    <w:p w14:paraId="0D8D35AC" w14:textId="77777777" w:rsidR="00741424" w:rsidRDefault="00741424" w:rsidP="00741424">
      <w:pPr>
        <w:pStyle w:val="Clause"/>
      </w:pPr>
      <w:r>
        <w:t>Measurement and Payment</w:t>
      </w:r>
    </w:p>
    <w:p w14:paraId="7D50B1E4" w14:textId="77777777" w:rsidR="00741424" w:rsidRDefault="00741424" w:rsidP="00C60DA9">
      <w:pPr>
        <w:pStyle w:val="SubClause"/>
      </w:pPr>
      <w:r>
        <w:t>Mobilization and Demobilization</w:t>
      </w:r>
    </w:p>
    <w:p w14:paraId="1BC570B1" w14:textId="77777777" w:rsidR="00741424" w:rsidRDefault="00741424" w:rsidP="00C60DA9">
      <w:pPr>
        <w:pStyle w:val="SubClauseList"/>
      </w:pPr>
      <w:r>
        <w:t>Mobilization and demobilization will be measured on a lump sum basis and paid for at the Contract Lump Sum Price for “Mobilization and Demobilization”. Payment for Mobilization and demobilization shall include all costs associated with mobilization and demobilization, site set up, and cleanup. Payment will be made on the following schedule:</w:t>
      </w:r>
    </w:p>
    <w:p w14:paraId="0080E955" w14:textId="77777777" w:rsidR="00741424" w:rsidRDefault="00741424" w:rsidP="00C60DA9">
      <w:pPr>
        <w:pStyle w:val="SubClauseList"/>
      </w:pPr>
      <w:r>
        <w:t>25% payment of the Mobilization and Demobilization lump sum price will be paid once sewer cleaning and preparation crews arrive on site and commence with cleaning and sewer preparation works.</w:t>
      </w:r>
    </w:p>
    <w:p w14:paraId="6C8409BD" w14:textId="77777777" w:rsidR="00741424" w:rsidRDefault="00741424" w:rsidP="00C60DA9">
      <w:pPr>
        <w:pStyle w:val="SubClauseList"/>
      </w:pPr>
      <w:r>
        <w:lastRenderedPageBreak/>
        <w:t>50% payment of the Mobilization and Demobilization lump sum price will be paid once lining crews arrive on site and commence CIPP liner installations.</w:t>
      </w:r>
    </w:p>
    <w:p w14:paraId="207689C8" w14:textId="77777777" w:rsidR="00741424" w:rsidRDefault="00741424" w:rsidP="00C60DA9">
      <w:pPr>
        <w:pStyle w:val="SubClauseList"/>
      </w:pPr>
      <w:r>
        <w:t>100% of the Mobilization and Demobilization lump sum price will be paid subsequent to completion of the liner installation, liner repairs (if necessary), and site cleanup.</w:t>
      </w:r>
    </w:p>
    <w:p w14:paraId="7E906EE1" w14:textId="77777777" w:rsidR="004748F0" w:rsidRPr="00C76254" w:rsidRDefault="004748F0" w:rsidP="004748F0">
      <w:pPr>
        <w:pStyle w:val="CLAUSEHEADING"/>
        <w:numPr>
          <w:ilvl w:val="1"/>
          <w:numId w:val="1"/>
        </w:numPr>
      </w:pPr>
      <w:bookmarkStart w:id="436" w:name="_Toc92867026"/>
      <w:bookmarkStart w:id="437" w:name="_Ref92868203"/>
      <w:bookmarkStart w:id="438" w:name="_Toc212454166"/>
      <w:r w:rsidRPr="00C76254">
        <w:t>Cash Allowance for Additional Work</w:t>
      </w:r>
      <w:bookmarkEnd w:id="436"/>
      <w:bookmarkEnd w:id="437"/>
      <w:bookmarkEnd w:id="438"/>
      <w:r w:rsidRPr="00C76254">
        <w:t xml:space="preserve"> </w:t>
      </w:r>
    </w:p>
    <w:p w14:paraId="05FABAE8" w14:textId="77777777" w:rsidR="004748F0" w:rsidRPr="00996C58" w:rsidRDefault="004748F0" w:rsidP="004748F0">
      <w:pPr>
        <w:pStyle w:val="Clause"/>
        <w:numPr>
          <w:ilvl w:val="2"/>
          <w:numId w:val="1"/>
        </w:numPr>
      </w:pPr>
      <w:r w:rsidRPr="00996C58">
        <w:t>Additional Work may be necessitated due to unforeseen circumstances that may arise during the course of the project due to:</w:t>
      </w:r>
    </w:p>
    <w:p w14:paraId="7EE111D9" w14:textId="77777777" w:rsidR="004748F0" w:rsidRPr="000B3576" w:rsidRDefault="004748F0" w:rsidP="00D1173E">
      <w:pPr>
        <w:pStyle w:val="ClauseList"/>
        <w:numPr>
          <w:ilvl w:val="3"/>
          <w:numId w:val="11"/>
        </w:numPr>
        <w:rPr>
          <w:lang w:val="en-US"/>
        </w:rPr>
      </w:pPr>
      <w:r w:rsidRPr="000B3576">
        <w:rPr>
          <w:lang w:val="en-US"/>
        </w:rPr>
        <w:t>Additions to the scope of Work by the Contract Administrator, beyond that defined herein.</w:t>
      </w:r>
    </w:p>
    <w:p w14:paraId="1B769B2F" w14:textId="77777777" w:rsidR="004748F0" w:rsidRPr="00996C58" w:rsidRDefault="004748F0" w:rsidP="004748F0">
      <w:pPr>
        <w:pStyle w:val="Clause"/>
        <w:numPr>
          <w:ilvl w:val="2"/>
          <w:numId w:val="1"/>
        </w:numPr>
      </w:pPr>
      <w:r w:rsidRPr="00996C58">
        <w:t xml:space="preserve">A cash allowance has been included on Form B: Prices. </w:t>
      </w:r>
      <w:r w:rsidRPr="00996C58">
        <w:rPr>
          <w:i/>
          <w:vanish/>
          <w:color w:val="FF0000"/>
        </w:rPr>
        <w:t>SPEC NOTE: Reminder to include a Cash Allowance line item on Form B: Prices</w:t>
      </w:r>
    </w:p>
    <w:p w14:paraId="302C1C89" w14:textId="77777777" w:rsidR="004748F0" w:rsidRPr="00996C58" w:rsidRDefault="004748F0" w:rsidP="004748F0">
      <w:pPr>
        <w:pStyle w:val="Clause"/>
        <w:numPr>
          <w:ilvl w:val="2"/>
          <w:numId w:val="1"/>
        </w:numPr>
      </w:pPr>
      <w:r w:rsidRPr="00996C58">
        <w:t>The City reserves the right to delete any or all of the Cash Allowance from the Contract if the Work intended to be covered by the Cash Allowance is not required, or if the Works intended are found to be more extensive than the provisional Cash Allowance.</w:t>
      </w:r>
    </w:p>
    <w:p w14:paraId="274F9208" w14:textId="77777777" w:rsidR="004748F0" w:rsidRPr="00617DD5" w:rsidRDefault="004748F0" w:rsidP="004748F0">
      <w:pPr>
        <w:pStyle w:val="Clause"/>
        <w:numPr>
          <w:ilvl w:val="2"/>
          <w:numId w:val="1"/>
        </w:numPr>
      </w:pPr>
      <w:bookmarkStart w:id="439" w:name="_Ref92868541"/>
      <w:r w:rsidRPr="00617DD5">
        <w:t>Cost of additional work shall be evaluated by the methods outlined in C7.4, and a Change Order prepared by the Contract Administrator. Cost of the Change Order will be paid on the Progress Estimate and deducted from the Cash Allowance. If the valuation of the authorized work exceeds the Value of the Cash Allowance, the Contract Value will be adjusted by the shortfall.</w:t>
      </w:r>
      <w:bookmarkEnd w:id="439"/>
    </w:p>
    <w:p w14:paraId="32A203B7" w14:textId="77777777" w:rsidR="004748F0" w:rsidRDefault="004748F0" w:rsidP="004748F0">
      <w:pPr>
        <w:pStyle w:val="Clause"/>
        <w:numPr>
          <w:ilvl w:val="2"/>
          <w:numId w:val="1"/>
        </w:numPr>
      </w:pPr>
      <w:r w:rsidRPr="00617DD5">
        <w:t>Additional services and/or Work will not be initiated for:</w:t>
      </w:r>
    </w:p>
    <w:p w14:paraId="0C754FE9" w14:textId="77777777" w:rsidR="004748F0" w:rsidRPr="00617DD5" w:rsidRDefault="004748F0" w:rsidP="004748F0">
      <w:pPr>
        <w:pStyle w:val="ClauseList"/>
        <w:numPr>
          <w:ilvl w:val="3"/>
          <w:numId w:val="1"/>
        </w:numPr>
      </w:pPr>
      <w:r w:rsidRPr="00617DD5">
        <w:t>Reasons of lack of performance or errors in execution.</w:t>
      </w:r>
    </w:p>
    <w:p w14:paraId="0B875B9D" w14:textId="77777777" w:rsidR="004748F0" w:rsidRPr="0079579E" w:rsidRDefault="004748F0" w:rsidP="004748F0">
      <w:pPr>
        <w:pStyle w:val="ClauseList"/>
        <w:numPr>
          <w:ilvl w:val="3"/>
          <w:numId w:val="1"/>
        </w:numPr>
        <w:rPr>
          <w:lang w:val="en-US"/>
        </w:rPr>
      </w:pPr>
      <w:r w:rsidRPr="00617DD5">
        <w:t>Scheduling changes initiated by the City, where at least 24 hours’ notice is given prior to</w:t>
      </w:r>
      <w:r w:rsidRPr="0079579E">
        <w:rPr>
          <w:lang w:val="en-US"/>
        </w:rPr>
        <w:t xml:space="preserve"> the Contractors schedule time to be on Site.</w:t>
      </w:r>
    </w:p>
    <w:p w14:paraId="62D251D3" w14:textId="77777777" w:rsidR="004748F0" w:rsidRPr="00617DD5" w:rsidRDefault="004748F0" w:rsidP="004748F0">
      <w:pPr>
        <w:pStyle w:val="Clause"/>
        <w:numPr>
          <w:ilvl w:val="2"/>
          <w:numId w:val="1"/>
        </w:numPr>
      </w:pPr>
      <w:r w:rsidRPr="00617DD5">
        <w:t>Should it be determined that additional material or services are required, the Contract Administrator shall approve the Work, prior to commencement of the additional Work.</w:t>
      </w:r>
    </w:p>
    <w:p w14:paraId="399A09E8" w14:textId="77777777" w:rsidR="004748F0" w:rsidRPr="004748F0" w:rsidRDefault="004748F0" w:rsidP="004748F0">
      <w:pPr>
        <w:pStyle w:val="Clause"/>
        <w:numPr>
          <w:ilvl w:val="2"/>
          <w:numId w:val="1"/>
        </w:numPr>
      </w:pPr>
      <w:r w:rsidRPr="00617DD5">
        <w:t xml:space="preserve">Material Mark-Up </w:t>
      </w:r>
      <w:r w:rsidRPr="004748F0">
        <w:t>Factors in accordance with C7:</w:t>
      </w:r>
    </w:p>
    <w:p w14:paraId="657AE597" w14:textId="77777777" w:rsidR="004748F0" w:rsidRPr="000B3576" w:rsidRDefault="004748F0" w:rsidP="00D1173E">
      <w:pPr>
        <w:pStyle w:val="ClauseList"/>
        <w:numPr>
          <w:ilvl w:val="3"/>
          <w:numId w:val="11"/>
        </w:numPr>
        <w:rPr>
          <w:lang w:val="en-US"/>
        </w:rPr>
      </w:pPr>
      <w:r w:rsidRPr="000B3576">
        <w:rPr>
          <w:lang w:val="en-US"/>
        </w:rPr>
        <w:t>The base cost is to be the wholesale cost of the material, regardless of the Contractor or Subcontractor supplying the material.</w:t>
      </w:r>
    </w:p>
    <w:p w14:paraId="36C6C9AB" w14:textId="77777777" w:rsidR="004748F0" w:rsidRPr="0079579E" w:rsidRDefault="004748F0" w:rsidP="004748F0">
      <w:pPr>
        <w:pStyle w:val="ClauseList"/>
        <w:numPr>
          <w:ilvl w:val="3"/>
          <w:numId w:val="1"/>
        </w:numPr>
        <w:rPr>
          <w:lang w:val="en-US"/>
        </w:rPr>
      </w:pPr>
      <w:r w:rsidRPr="0079579E">
        <w:rPr>
          <w:lang w:val="en-US"/>
        </w:rPr>
        <w:t>In general, the party (Contractor or Subcontractor) supplying the material is the party that purchases the material from a supplier who does not perform any work on Site, unless otherwise determined by the Contract Administrator.</w:t>
      </w:r>
    </w:p>
    <w:p w14:paraId="0333699C" w14:textId="77777777" w:rsidR="004748F0" w:rsidRPr="0079579E" w:rsidRDefault="004748F0" w:rsidP="004748F0">
      <w:pPr>
        <w:pStyle w:val="ClauseList"/>
        <w:numPr>
          <w:ilvl w:val="3"/>
          <w:numId w:val="1"/>
        </w:numPr>
        <w:rPr>
          <w:lang w:val="en-US"/>
        </w:rPr>
      </w:pPr>
      <w:r w:rsidRPr="0079579E">
        <w:rPr>
          <w:lang w:val="en-US"/>
        </w:rPr>
        <w:t>Where the Contractor is supplying the material, the mark-up on the material is limited to fifteen percent (15%).</w:t>
      </w:r>
    </w:p>
    <w:p w14:paraId="666739E5" w14:textId="77777777" w:rsidR="004748F0" w:rsidRPr="004748F0" w:rsidRDefault="004748F0" w:rsidP="004748F0">
      <w:pPr>
        <w:pStyle w:val="ClauseList"/>
        <w:numPr>
          <w:ilvl w:val="3"/>
          <w:numId w:val="1"/>
        </w:numPr>
        <w:rPr>
          <w:lang w:val="en-US"/>
        </w:rPr>
      </w:pPr>
      <w:r w:rsidRPr="004748F0">
        <w:rPr>
          <w:lang w:val="en-US"/>
        </w:rPr>
        <w:t xml:space="preserve">Where the Contractor’s immediate Subcontractor is supplying the material the total mark-up on the material including all Subcontractors and the Contractor is limited to twenty-five percent (25%) </w:t>
      </w:r>
    </w:p>
    <w:p w14:paraId="2124F730" w14:textId="77777777" w:rsidR="004748F0" w:rsidRPr="004748F0" w:rsidRDefault="004748F0" w:rsidP="004748F0">
      <w:pPr>
        <w:pStyle w:val="ClauseSubList"/>
        <w:numPr>
          <w:ilvl w:val="4"/>
          <w:numId w:val="1"/>
        </w:numPr>
        <w:rPr>
          <w:lang w:val="en-US"/>
        </w:rPr>
      </w:pPr>
      <w:r w:rsidRPr="004748F0">
        <w:rPr>
          <w:lang w:val="en-US"/>
        </w:rPr>
        <w:t>The Subcontractor’s mark-up on the material is limited to fifteen percent (15%);</w:t>
      </w:r>
    </w:p>
    <w:p w14:paraId="222BB39F" w14:textId="77777777" w:rsidR="004748F0" w:rsidRPr="004748F0" w:rsidRDefault="004748F0" w:rsidP="004748F0">
      <w:pPr>
        <w:pStyle w:val="ClauseSubList"/>
        <w:numPr>
          <w:ilvl w:val="4"/>
          <w:numId w:val="1"/>
        </w:numPr>
        <w:rPr>
          <w:lang w:val="en-US"/>
        </w:rPr>
      </w:pPr>
      <w:r w:rsidRPr="004748F0">
        <w:rPr>
          <w:lang w:val="en-US"/>
        </w:rPr>
        <w:t>The Contractor’s mark-up on the material is limited to ten percent (10%).</w:t>
      </w:r>
    </w:p>
    <w:p w14:paraId="0196A3AC" w14:textId="77777777" w:rsidR="004748F0" w:rsidRPr="0079579E" w:rsidRDefault="004748F0" w:rsidP="004748F0">
      <w:pPr>
        <w:pStyle w:val="ClauseList"/>
        <w:numPr>
          <w:ilvl w:val="3"/>
          <w:numId w:val="1"/>
        </w:numPr>
        <w:rPr>
          <w:lang w:val="en-US"/>
        </w:rPr>
      </w:pPr>
      <w:r w:rsidRPr="0079579E">
        <w:rPr>
          <w:lang w:val="en-US"/>
        </w:rPr>
        <w:t>A Third-Level Subcontractor is a Subcontractor of a Subcontractor of the Contractor.</w:t>
      </w:r>
    </w:p>
    <w:p w14:paraId="0B11A6D9" w14:textId="77777777" w:rsidR="004748F0" w:rsidRPr="0079579E" w:rsidRDefault="004748F0" w:rsidP="004748F0">
      <w:pPr>
        <w:pStyle w:val="ClauseSubList"/>
        <w:numPr>
          <w:ilvl w:val="4"/>
          <w:numId w:val="1"/>
        </w:numPr>
        <w:rPr>
          <w:lang w:val="en-US"/>
        </w:rPr>
      </w:pPr>
      <w:r w:rsidRPr="0079579E">
        <w:rPr>
          <w:lang w:val="en-US"/>
        </w:rPr>
        <w:t>No Third-Level Subcontractors on this project are approved for additional mark-up.</w:t>
      </w:r>
    </w:p>
    <w:p w14:paraId="3F3A9080" w14:textId="77777777" w:rsidR="004748F0" w:rsidRPr="004748F0" w:rsidRDefault="004748F0" w:rsidP="00DC5EAC">
      <w:pPr>
        <w:pStyle w:val="ClauseSubList"/>
      </w:pPr>
      <w:r w:rsidRPr="0079579E">
        <w:rPr>
          <w:lang w:val="en-US"/>
        </w:rPr>
        <w:t>In the event that a Third-Level Subcontractor is utilized, that is not approved for additional mark-up, the Contractor is responsible for coordinating the split of the maximum approved mark-up between the Contractor and Subcontractors.</w:t>
      </w:r>
      <w:bookmarkEnd w:id="434"/>
    </w:p>
    <w:p w14:paraId="44C65049" w14:textId="77777777" w:rsidR="004748F0" w:rsidRPr="00DC5EAC" w:rsidRDefault="004748F0" w:rsidP="004748F0">
      <w:pPr>
        <w:pStyle w:val="CLAUSEHEADING"/>
        <w:numPr>
          <w:ilvl w:val="1"/>
          <w:numId w:val="1"/>
        </w:numPr>
      </w:pPr>
      <w:bookmarkStart w:id="440" w:name="_Toc212454167"/>
      <w:bookmarkStart w:id="441" w:name="_Hlk93308640"/>
      <w:r w:rsidRPr="00DC5EAC">
        <w:lastRenderedPageBreak/>
        <w:t>Traffic Control</w:t>
      </w:r>
      <w:bookmarkEnd w:id="440"/>
    </w:p>
    <w:p w14:paraId="0702D125" w14:textId="77777777" w:rsidR="004748F0" w:rsidRPr="004B2C82" w:rsidRDefault="004748F0" w:rsidP="004748F0">
      <w:pPr>
        <w:pStyle w:val="Comment"/>
      </w:pPr>
      <w:bookmarkStart w:id="442" w:name="_Hlk94777695"/>
      <w:r w:rsidRPr="004B2C82">
        <w:t>SPEC NOTE: remove if not applicable</w:t>
      </w:r>
      <w:r w:rsidR="007A0F41" w:rsidRPr="004B2C82">
        <w:t xml:space="preserve"> or revise as needed </w:t>
      </w:r>
    </w:p>
    <w:p w14:paraId="121E3D01" w14:textId="77777777" w:rsidR="004748F0" w:rsidRPr="007A0F41" w:rsidRDefault="007A0F41" w:rsidP="007A0F41">
      <w:pPr>
        <w:pStyle w:val="Clause"/>
        <w:rPr>
          <w:lang w:val="en-US"/>
        </w:rPr>
      </w:pPr>
      <w:r>
        <w:rPr>
          <w:lang w:val="en-US"/>
        </w:rPr>
        <w:t>In</w:t>
      </w:r>
      <w:r w:rsidR="004748F0" w:rsidRPr="007A0F41">
        <w:rPr>
          <w:lang w:val="en-US"/>
        </w:rPr>
        <w:t xml:space="preserve"> accordance with the </w:t>
      </w:r>
      <w:r w:rsidRPr="007A0F41">
        <w:rPr>
          <w:lang w:val="en-US"/>
        </w:rPr>
        <w:t>Manual of Temporary Traffic Control on City Streets (</w:t>
      </w:r>
      <w:r w:rsidR="004748F0" w:rsidRPr="007A0F41">
        <w:rPr>
          <w:lang w:val="en-US"/>
        </w:rPr>
        <w:t>MTTC</w:t>
      </w:r>
      <w:r w:rsidRPr="007A0F41">
        <w:rPr>
          <w:lang w:val="en-US"/>
        </w:rPr>
        <w:t>)</w:t>
      </w:r>
      <w:r w:rsidR="004748F0" w:rsidRPr="007A0F41">
        <w:rPr>
          <w:lang w:val="en-US"/>
        </w:rPr>
        <w:t>, the Contract Administrator shall make arrangements with the Traffic Services Branch of the City of Winnipeg to place,</w:t>
      </w:r>
      <w:bookmarkStart w:id="443" w:name="_Ref441762356"/>
      <w:bookmarkStart w:id="444" w:name="_Ref441761904"/>
      <w:bookmarkStart w:id="445" w:name="_Ref441827819"/>
      <w:r w:rsidR="004748F0" w:rsidRPr="007A0F41">
        <w:rPr>
          <w:lang w:val="en-US"/>
        </w:rPr>
        <w:t xml:space="preserve"> maintain, and remove all regulatory signs and traffic control devices authorized and/or required by the Traffic Management Branch</w:t>
      </w:r>
      <w:bookmarkEnd w:id="443"/>
      <w:bookmarkEnd w:id="444"/>
      <w:r w:rsidR="004748F0" w:rsidRPr="007A0F41">
        <w:rPr>
          <w:lang w:val="en-US"/>
        </w:rPr>
        <w:t xml:space="preserve"> in the following situations:</w:t>
      </w:r>
      <w:bookmarkEnd w:id="445"/>
      <w:r w:rsidR="004748F0" w:rsidRPr="007A0F41">
        <w:rPr>
          <w:lang w:val="en-US"/>
        </w:rPr>
        <w:t xml:space="preserve"> </w:t>
      </w:r>
    </w:p>
    <w:p w14:paraId="2D170A8F" w14:textId="77777777" w:rsidR="004748F0" w:rsidRPr="007A0F41" w:rsidRDefault="004748F0" w:rsidP="00D1173E">
      <w:pPr>
        <w:pStyle w:val="ClauseList"/>
        <w:numPr>
          <w:ilvl w:val="3"/>
          <w:numId w:val="25"/>
        </w:numPr>
      </w:pPr>
      <w:r w:rsidRPr="007A0F41">
        <w:t xml:space="preserve">Parking restrictions, </w:t>
      </w:r>
    </w:p>
    <w:p w14:paraId="67FCD674" w14:textId="77777777" w:rsidR="004748F0" w:rsidRPr="007A0F41" w:rsidRDefault="004748F0" w:rsidP="00D1173E">
      <w:pPr>
        <w:pStyle w:val="ClauseList"/>
        <w:numPr>
          <w:ilvl w:val="3"/>
          <w:numId w:val="25"/>
        </w:numPr>
      </w:pPr>
      <w:r w:rsidRPr="007A0F41">
        <w:t xml:space="preserve">Stopping restrictions, </w:t>
      </w:r>
    </w:p>
    <w:p w14:paraId="69BC1D6B" w14:textId="77777777" w:rsidR="004748F0" w:rsidRPr="007A0F41" w:rsidRDefault="004748F0" w:rsidP="00D1173E">
      <w:pPr>
        <w:pStyle w:val="ClauseList"/>
        <w:numPr>
          <w:ilvl w:val="3"/>
          <w:numId w:val="25"/>
        </w:numPr>
      </w:pPr>
      <w:bookmarkStart w:id="446" w:name="_Ref94777652"/>
      <w:r w:rsidRPr="007A0F41">
        <w:t>Turn restrictions,</w:t>
      </w:r>
      <w:bookmarkEnd w:id="446"/>
      <w:r w:rsidRPr="007A0F41">
        <w:t xml:space="preserve"> </w:t>
      </w:r>
    </w:p>
    <w:p w14:paraId="70C186AF" w14:textId="77777777" w:rsidR="004748F0" w:rsidRPr="007A0F41" w:rsidRDefault="004748F0" w:rsidP="00D1173E">
      <w:pPr>
        <w:pStyle w:val="ClauseList"/>
        <w:numPr>
          <w:ilvl w:val="3"/>
          <w:numId w:val="25"/>
        </w:numPr>
      </w:pPr>
      <w:bookmarkStart w:id="447" w:name="_Ref98754091"/>
      <w:r w:rsidRPr="007A0F41">
        <w:t>Diamond lane removal,</w:t>
      </w:r>
      <w:bookmarkEnd w:id="447"/>
    </w:p>
    <w:p w14:paraId="4B58C83B" w14:textId="77777777" w:rsidR="004748F0" w:rsidRPr="007A0F41" w:rsidRDefault="004748F0" w:rsidP="004748F0">
      <w:pPr>
        <w:pStyle w:val="ClauseList"/>
        <w:numPr>
          <w:ilvl w:val="3"/>
          <w:numId w:val="1"/>
        </w:numPr>
      </w:pPr>
      <w:r w:rsidRPr="007A0F41">
        <w:t xml:space="preserve">Full or directional closures on a Regional Street, </w:t>
      </w:r>
    </w:p>
    <w:p w14:paraId="28066590" w14:textId="77777777" w:rsidR="004748F0" w:rsidRPr="007A0F41" w:rsidRDefault="004748F0" w:rsidP="004748F0">
      <w:pPr>
        <w:pStyle w:val="ClauseList"/>
        <w:numPr>
          <w:ilvl w:val="3"/>
          <w:numId w:val="1"/>
        </w:numPr>
      </w:pPr>
      <w:bookmarkStart w:id="448" w:name="_Ref441841870"/>
      <w:r w:rsidRPr="007A0F41">
        <w:t>Traffic routed across a median,</w:t>
      </w:r>
      <w:bookmarkEnd w:id="448"/>
      <w:r w:rsidRPr="007A0F41">
        <w:t xml:space="preserve"> </w:t>
      </w:r>
    </w:p>
    <w:p w14:paraId="18730EE5" w14:textId="77777777" w:rsidR="004748F0" w:rsidRDefault="004748F0" w:rsidP="004748F0">
      <w:pPr>
        <w:pStyle w:val="ClauseList"/>
        <w:numPr>
          <w:ilvl w:val="3"/>
          <w:numId w:val="1"/>
        </w:numPr>
      </w:pPr>
      <w:r w:rsidRPr="007A0F41">
        <w:t>Full or directional closure of a non-regional street where there is a requirement for regulatory signs (turn restrictions, bus stop relocations, etc.) to implement the closure.</w:t>
      </w:r>
    </w:p>
    <w:p w14:paraId="110F28E8" w14:textId="77777777" w:rsidR="004748F0" w:rsidRDefault="004748F0" w:rsidP="004748F0">
      <w:pPr>
        <w:pStyle w:val="ClauseList"/>
        <w:numPr>
          <w:ilvl w:val="3"/>
          <w:numId w:val="1"/>
        </w:numPr>
        <w:rPr>
          <w:strike/>
        </w:rPr>
      </w:pPr>
      <w:r w:rsidRPr="007A0F41">
        <w:t>Approved Designated Construction Zones with a temporary posted speed limit reduction. Traffic Services will be responsible for placing all of the advance signs and 'Construction Ends' (TC-4) signs. The Contractor is still responsible for all other temporary traffic control including but not limited to barricades, barrels and tall cones.</w:t>
      </w:r>
    </w:p>
    <w:p w14:paraId="0DA10B39" w14:textId="2275CDAC" w:rsidR="004748F0" w:rsidRPr="007A0F41" w:rsidRDefault="004748F0" w:rsidP="007A0F41">
      <w:pPr>
        <w:pStyle w:val="Clause"/>
        <w:rPr>
          <w:lang w:val="en-US"/>
        </w:rPr>
      </w:pPr>
      <w:bookmarkStart w:id="449" w:name="_Hlk92795758"/>
      <w:r w:rsidRPr="007A0F41">
        <w:rPr>
          <w:lang w:val="en-US"/>
        </w:rPr>
        <w:t xml:space="preserve">Further to </w:t>
      </w:r>
      <w:r w:rsidR="004B2C82">
        <w:rPr>
          <w:lang w:val="en-US"/>
        </w:rPr>
        <w:fldChar w:fldCharType="begin"/>
      </w:r>
      <w:r w:rsidR="004B2C82">
        <w:rPr>
          <w:lang w:val="en-US"/>
        </w:rPr>
        <w:instrText xml:space="preserve"> REF _Ref94777652 \r \h </w:instrText>
      </w:r>
      <w:r w:rsidR="004B2C82">
        <w:rPr>
          <w:lang w:val="en-US"/>
        </w:rPr>
      </w:r>
      <w:r w:rsidR="004B2C82">
        <w:rPr>
          <w:lang w:val="en-US"/>
        </w:rPr>
        <w:fldChar w:fldCharType="separate"/>
      </w:r>
      <w:r w:rsidR="005721AF">
        <w:rPr>
          <w:lang w:val="en-US"/>
        </w:rPr>
        <w:t>(c)</w:t>
      </w:r>
      <w:r w:rsidR="004B2C82">
        <w:rPr>
          <w:lang w:val="en-US"/>
        </w:rPr>
        <w:fldChar w:fldCharType="end"/>
      </w:r>
      <w:r w:rsidRPr="007A0F41">
        <w:rPr>
          <w:lang w:val="en-US"/>
        </w:rPr>
        <w:t>, the Contractor shall make arrangement with the Traffic Services Branch of the City of Winnipeg to supply regulatory signs as required.</w:t>
      </w:r>
      <w:bookmarkEnd w:id="449"/>
    </w:p>
    <w:p w14:paraId="7638535C" w14:textId="77777777" w:rsidR="004748F0" w:rsidRPr="007A0F41" w:rsidRDefault="004748F0" w:rsidP="007A0F41">
      <w:pPr>
        <w:pStyle w:val="Clause"/>
        <w:rPr>
          <w:lang w:val="en-US"/>
        </w:rPr>
      </w:pPr>
      <w:r w:rsidRPr="007A0F41">
        <w:rPr>
          <w:lang w:val="en-US"/>
        </w:rPr>
        <w:t xml:space="preserve">Upon request from the Contract Administrator, the Contractor shall provide records demonstrating that the Site has been maintained.  </w:t>
      </w:r>
    </w:p>
    <w:p w14:paraId="69E2DF77" w14:textId="7F41B6A9" w:rsidR="004748F0" w:rsidRPr="007A0F41" w:rsidRDefault="007A0F41" w:rsidP="007A0F41">
      <w:pPr>
        <w:pStyle w:val="Clause"/>
        <w:rPr>
          <w:lang w:val="en-US"/>
        </w:rPr>
      </w:pPr>
      <w:r>
        <w:rPr>
          <w:lang w:val="en-US"/>
        </w:rPr>
        <w:t>F</w:t>
      </w:r>
      <w:r w:rsidR="004748F0" w:rsidRPr="007A0F41">
        <w:rPr>
          <w:lang w:val="en-US"/>
        </w:rPr>
        <w:t xml:space="preserve">urther to </w:t>
      </w:r>
      <w:r w:rsidR="00305E33">
        <w:rPr>
          <w:lang w:val="en-US"/>
        </w:rPr>
        <w:fldChar w:fldCharType="begin"/>
      </w:r>
      <w:r w:rsidR="00305E33">
        <w:rPr>
          <w:lang w:val="en-US"/>
        </w:rPr>
        <w:instrText xml:space="preserve"> REF _Ref94777652 \w \h </w:instrText>
      </w:r>
      <w:r w:rsidR="00305E33">
        <w:rPr>
          <w:lang w:val="en-US"/>
        </w:rPr>
      </w:r>
      <w:r w:rsidR="00305E33">
        <w:rPr>
          <w:lang w:val="en-US"/>
        </w:rPr>
        <w:fldChar w:fldCharType="separate"/>
      </w:r>
      <w:r w:rsidR="005721AF">
        <w:rPr>
          <w:lang w:val="en-US"/>
        </w:rPr>
        <w:t>E7.1(c)</w:t>
      </w:r>
      <w:r w:rsidR="00305E33">
        <w:rPr>
          <w:lang w:val="en-US"/>
        </w:rPr>
        <w:fldChar w:fldCharType="end"/>
      </w:r>
      <w:r w:rsidR="00305E33">
        <w:rPr>
          <w:lang w:val="en-US"/>
        </w:rPr>
        <w:t xml:space="preserve"> </w:t>
      </w:r>
      <w:r w:rsidR="004748F0" w:rsidRPr="007A0F41">
        <w:rPr>
          <w:lang w:val="en-US"/>
        </w:rPr>
        <w:t xml:space="preserve">and </w:t>
      </w:r>
      <w:r w:rsidR="00305E33">
        <w:rPr>
          <w:lang w:val="en-US"/>
        </w:rPr>
        <w:fldChar w:fldCharType="begin"/>
      </w:r>
      <w:r w:rsidR="00305E33">
        <w:rPr>
          <w:lang w:val="en-US"/>
        </w:rPr>
        <w:instrText xml:space="preserve"> REF _Ref98754091 \w \h </w:instrText>
      </w:r>
      <w:r w:rsidR="00305E33">
        <w:rPr>
          <w:lang w:val="en-US"/>
        </w:rPr>
      </w:r>
      <w:r w:rsidR="00305E33">
        <w:rPr>
          <w:lang w:val="en-US"/>
        </w:rPr>
        <w:fldChar w:fldCharType="separate"/>
      </w:r>
      <w:r w:rsidR="005721AF">
        <w:rPr>
          <w:lang w:val="en-US"/>
        </w:rPr>
        <w:t>E7.1(d)</w:t>
      </w:r>
      <w:r w:rsidR="00305E33">
        <w:rPr>
          <w:lang w:val="en-US"/>
        </w:rPr>
        <w:fldChar w:fldCharType="end"/>
      </w:r>
      <w:r w:rsidR="004748F0" w:rsidRPr="007A0F41">
        <w:rPr>
          <w:lang w:val="en-US"/>
        </w:rPr>
        <w:t xml:space="preserve"> the Contractor shall make arrangements with the Traffic Services Branch of the City of Winnipeg to reinstall the permanent regulatory signs after the Contract Work is complete. At this time the Contractor shall make arrangements to drop off the stockpiled materials to Traffic Services at 495 Archibald Street.</w:t>
      </w:r>
    </w:p>
    <w:p w14:paraId="3FA3B990" w14:textId="77777777" w:rsidR="004748F0" w:rsidRPr="007A0F41" w:rsidRDefault="004748F0" w:rsidP="007A0F41">
      <w:pPr>
        <w:pStyle w:val="Clause"/>
        <w:rPr>
          <w:lang w:val="en-US"/>
        </w:rPr>
      </w:pPr>
      <w:r w:rsidRPr="007A0F41">
        <w:rPr>
          <w:lang w:val="en-US"/>
        </w:rPr>
        <w:t>Any changes to the approved traffic management plan must be submitted to the Contract Administrator a minimum of (five) 5 Working Days prior to the required change for approval.</w:t>
      </w:r>
    </w:p>
    <w:p w14:paraId="0712A148" w14:textId="77777777" w:rsidR="004748F0" w:rsidRPr="007A0F41" w:rsidRDefault="004748F0" w:rsidP="004748F0">
      <w:pPr>
        <w:pStyle w:val="Clause"/>
        <w:rPr>
          <w:lang w:val="en-US"/>
        </w:rPr>
      </w:pPr>
      <w:r w:rsidRPr="007A0F41">
        <w:rPr>
          <w:lang w:val="en-US"/>
        </w:rPr>
        <w:t>If the Contract Administrator determines that the Contractor is not performing Traffic Control in accordance with this specification, Traffic Services Branch may be engaged to perform the Traffic Control. In this event the Contractor shall bear the costs associated charged to the project by the Traffic Services Branch of the City of Winnipeg in connection with the required Works undertaken by the Contractor</w:t>
      </w:r>
      <w:bookmarkEnd w:id="442"/>
      <w:r w:rsidRPr="007A0F41">
        <w:rPr>
          <w:lang w:val="en-US"/>
        </w:rPr>
        <w:t>.</w:t>
      </w:r>
      <w:bookmarkEnd w:id="441"/>
    </w:p>
    <w:p w14:paraId="70C20412" w14:textId="77777777" w:rsidR="00C62626" w:rsidRDefault="004B2804">
      <w:pPr>
        <w:pStyle w:val="CLAUSEHEADING"/>
      </w:pPr>
      <w:bookmarkStart w:id="450" w:name="_Toc212454168"/>
      <w:r>
        <w:t>^</w:t>
      </w:r>
      <w:bookmarkEnd w:id="450"/>
      <w:r w:rsidR="00C60DA9">
        <w:t xml:space="preserve"> </w:t>
      </w:r>
    </w:p>
    <w:bookmarkEnd w:id="426"/>
    <w:p w14:paraId="5E231A3A" w14:textId="77777777" w:rsidR="00C62626" w:rsidRDefault="00234802">
      <w:pPr>
        <w:pStyle w:val="Clause"/>
      </w:pPr>
      <w:r>
        <w:t>^</w:t>
      </w:r>
    </w:p>
    <w:p w14:paraId="03B20E4C" w14:textId="77777777" w:rsidR="00C62626" w:rsidRDefault="00C62626" w:rsidP="001C74C9"/>
    <w:p w14:paraId="60DB2A50" w14:textId="77777777" w:rsidR="000322AD" w:rsidRDefault="000322AD" w:rsidP="000322AD"/>
    <w:p w14:paraId="52F31B73" w14:textId="77777777" w:rsidR="000322AD" w:rsidRDefault="000322AD" w:rsidP="000322AD">
      <w:pPr>
        <w:sectPr w:rsidR="000322AD" w:rsidSect="00970984">
          <w:headerReference w:type="default" r:id="rId42"/>
          <w:endnotePr>
            <w:numFmt w:val="upperLetter"/>
          </w:endnotePr>
          <w:pgSz w:w="12240" w:h="15840" w:code="1"/>
          <w:pgMar w:top="1440" w:right="1440" w:bottom="432" w:left="1440" w:header="432" w:footer="432" w:gutter="0"/>
          <w:pgNumType w:start="1"/>
          <w:cols w:space="708"/>
          <w:docGrid w:linePitch="360"/>
        </w:sectPr>
      </w:pPr>
    </w:p>
    <w:p w14:paraId="5370E331" w14:textId="77777777" w:rsidR="003A0D91" w:rsidRDefault="003A0D91" w:rsidP="003A0D91">
      <w:pPr>
        <w:pStyle w:val="PARTHEADING"/>
        <w:numPr>
          <w:ilvl w:val="0"/>
          <w:numId w:val="1"/>
        </w:numPr>
      </w:pPr>
      <w:bookmarkStart w:id="451" w:name="_Toc342988334"/>
      <w:bookmarkStart w:id="452" w:name="_Ref349913819"/>
      <w:bookmarkStart w:id="453" w:name="_Toc212454169"/>
      <w:r>
        <w:lastRenderedPageBreak/>
        <w:t>S</w:t>
      </w:r>
      <w:r w:rsidR="007764FC">
        <w:t>e</w:t>
      </w:r>
      <w:r>
        <w:t>curity Clearance</w:t>
      </w:r>
      <w:bookmarkEnd w:id="451"/>
      <w:bookmarkEnd w:id="452"/>
      <w:bookmarkEnd w:id="453"/>
    </w:p>
    <w:p w14:paraId="2CC8B587" w14:textId="77777777" w:rsidR="003A0D91" w:rsidRPr="00A92470" w:rsidRDefault="003A0D91" w:rsidP="003A0D91">
      <w:pPr>
        <w:pStyle w:val="CLAUSEHEADING"/>
        <w:numPr>
          <w:ilvl w:val="1"/>
          <w:numId w:val="1"/>
        </w:numPr>
      </w:pPr>
      <w:bookmarkStart w:id="454" w:name="_Toc342988335"/>
      <w:bookmarkStart w:id="455" w:name="_Toc212454170"/>
      <w:r w:rsidRPr="001B2264">
        <w:t>Security Clearance</w:t>
      </w:r>
      <w:bookmarkEnd w:id="454"/>
      <w:bookmarkEnd w:id="455"/>
    </w:p>
    <w:p w14:paraId="2AE8D702" w14:textId="77777777" w:rsidR="00C33AF3" w:rsidRDefault="00C33AF3" w:rsidP="00C33AF3">
      <w:pPr>
        <w:pStyle w:val="Comment"/>
      </w:pPr>
      <w:r>
        <w:t>SPEC NOTE: Use Version 1 only if necessary, e.g., work in security area, work requires interaction with public.</w:t>
      </w:r>
    </w:p>
    <w:p w14:paraId="418D2ED5" w14:textId="77777777" w:rsidR="00C33AF3" w:rsidRDefault="00C33AF3" w:rsidP="00C33AF3">
      <w:pPr>
        <w:pStyle w:val="Comment"/>
      </w:pPr>
      <w:r>
        <w:t xml:space="preserve">VERSION 1 - Use this version for </w:t>
      </w:r>
      <w:r>
        <w:rPr>
          <w:b/>
        </w:rPr>
        <w:t>locations other than</w:t>
      </w:r>
      <w:r>
        <w:t xml:space="preserve"> Winnipeg Police Stations or Service Centres.  Adjust bid validity dates in Form A to allow sufficient time for clearances.  Walk-ins to the Winnipeg Police Service currently requires 6 -8 weeks for processing and then mails the certificate For 2017 </w:t>
      </w:r>
      <w:r>
        <w:rPr>
          <w:b/>
        </w:rPr>
        <w:t>online</w:t>
      </w:r>
      <w:r>
        <w:t xml:space="preserve"> Police Information Check is available and may take approx. one week.</w:t>
      </w:r>
    </w:p>
    <w:p w14:paraId="604A89AD" w14:textId="34FF330C" w:rsidR="00C33AF3" w:rsidRDefault="00C33AF3" w:rsidP="00C33AF3">
      <w:pPr>
        <w:pStyle w:val="Comment"/>
      </w:pPr>
      <w:r>
        <w:rPr>
          <w:b/>
        </w:rPr>
        <w:t>Version 1.1</w:t>
      </w:r>
      <w:r>
        <w:t xml:space="preserve"> – Use this version of </w:t>
      </w:r>
      <w:r>
        <w:fldChar w:fldCharType="begin"/>
      </w:r>
      <w:r>
        <w:instrText xml:space="preserve"> REF _Ref313617902 \w \h </w:instrText>
      </w:r>
      <w:r>
        <w:fldChar w:fldCharType="separate"/>
      </w:r>
      <w:r w:rsidR="005721AF">
        <w:t>F1.1</w:t>
      </w:r>
      <w:r>
        <w:fldChar w:fldCharType="end"/>
      </w:r>
      <w:r>
        <w:t xml:space="preserve"> if all individuals performing any work under the contract must obtain a security clearance.</w:t>
      </w:r>
    </w:p>
    <w:p w14:paraId="2690AC0F" w14:textId="77777777" w:rsidR="00C33AF3" w:rsidRDefault="00C33AF3" w:rsidP="00D1173E">
      <w:pPr>
        <w:pStyle w:val="Clause"/>
        <w:numPr>
          <w:ilvl w:val="2"/>
          <w:numId w:val="14"/>
        </w:numPr>
      </w:pPr>
      <w:bookmarkStart w:id="456" w:name="_Ref94502371"/>
      <w:bookmarkStart w:id="457" w:name="_Ref313617902"/>
      <w:r>
        <w:t xml:space="preserve">Each individual proposed to perform Work under the Contract </w:t>
      </w:r>
      <w:bookmarkEnd w:id="456"/>
      <w:r>
        <w:t>shall be required to obtain a Police Information Check from the police service having jurisdiction at</w:t>
      </w:r>
      <w:r w:rsidR="00FC0130">
        <w:t xml:space="preserve"> their </w:t>
      </w:r>
      <w:r>
        <w:t>place of residence.  This can be obtained from one of the following;</w:t>
      </w:r>
      <w:bookmarkEnd w:id="457"/>
    </w:p>
    <w:p w14:paraId="172578BE" w14:textId="77777777" w:rsidR="00C33AF3" w:rsidRDefault="00C33AF3" w:rsidP="00D1173E">
      <w:pPr>
        <w:pStyle w:val="ClauseList"/>
        <w:numPr>
          <w:ilvl w:val="3"/>
          <w:numId w:val="14"/>
        </w:numPr>
        <w:tabs>
          <w:tab w:val="num" w:pos="1440"/>
        </w:tabs>
      </w:pPr>
      <w:r>
        <w:t>police service having jurisdiction at</w:t>
      </w:r>
      <w:r w:rsidR="00FC0130">
        <w:t xml:space="preserve"> their </w:t>
      </w:r>
      <w:r>
        <w:t>place of residence; or</w:t>
      </w:r>
    </w:p>
    <w:p w14:paraId="1395DAD5" w14:textId="77777777" w:rsidR="00C33AF3" w:rsidRDefault="00ED3858" w:rsidP="00D1173E">
      <w:pPr>
        <w:pStyle w:val="ClauseList"/>
        <w:numPr>
          <w:ilvl w:val="3"/>
          <w:numId w:val="14"/>
        </w:numPr>
        <w:tabs>
          <w:tab w:val="num" w:pos="1440"/>
        </w:tabs>
      </w:pPr>
      <w:r w:rsidRPr="00ED3858">
        <w:t xml:space="preserve">Sterling BackCheck – for existing account holders, log into your account to send individual invitations to employees requiring security clearance.  For those that do not have an account, click on the following link to open an account:  </w:t>
      </w:r>
      <w:hyperlink r:id="rId43" w:history="1">
        <w:r w:rsidRPr="00ED3858">
          <w:rPr>
            <w:rStyle w:val="Hyperlink"/>
          </w:rPr>
          <w:t>https://forms.sterlingbackcheck.com/partners/platform2-en.php?&amp;partner=winnipegcity</w:t>
        </w:r>
      </w:hyperlink>
      <w:r w:rsidRPr="00ED3858">
        <w:t xml:space="preserve"> ; or</w:t>
      </w:r>
    </w:p>
    <w:p w14:paraId="76F8CDA1" w14:textId="77777777" w:rsidR="00C33AF3" w:rsidRDefault="00C33AF3" w:rsidP="00D1173E">
      <w:pPr>
        <w:pStyle w:val="ClauseList"/>
        <w:numPr>
          <w:ilvl w:val="3"/>
          <w:numId w:val="14"/>
        </w:numPr>
        <w:tabs>
          <w:tab w:val="num" w:pos="1440"/>
        </w:tabs>
      </w:pPr>
      <w:r>
        <w:t xml:space="preserve">Commissionaires (Manitoba Division), forms to be completed can be found on the website at: </w:t>
      </w:r>
      <w:hyperlink r:id="rId44" w:history="1">
        <w:r>
          <w:rPr>
            <w:rStyle w:val="Hyperlink"/>
          </w:rPr>
          <w:t>https://www.commissionaires.ca/en/manitoba/home</w:t>
        </w:r>
      </w:hyperlink>
      <w:r w:rsidR="000A1E8C">
        <w:t xml:space="preserve"> ;or</w:t>
      </w:r>
    </w:p>
    <w:p w14:paraId="41F598CB" w14:textId="77777777" w:rsidR="000A1E8C" w:rsidRPr="000A1E8C" w:rsidRDefault="002F2AA1" w:rsidP="00D1173E">
      <w:pPr>
        <w:pStyle w:val="ClauseList"/>
        <w:numPr>
          <w:ilvl w:val="3"/>
          <w:numId w:val="14"/>
        </w:numPr>
        <w:tabs>
          <w:tab w:val="num" w:pos="1440"/>
        </w:tabs>
      </w:pPr>
      <w:r w:rsidRPr="00D63A7F">
        <w:t>F</w:t>
      </w:r>
      <w:r w:rsidR="00507B4D">
        <w:t>ASTCHECK</w:t>
      </w:r>
      <w:r w:rsidRPr="00D63A7F">
        <w:t xml:space="preserve"> Criminal Record &amp; Fingerprint Specialists</w:t>
      </w:r>
      <w:r w:rsidR="000A1E8C" w:rsidRPr="00D63A7F">
        <w:t xml:space="preserve">, forms to be completed can be found on the website at: </w:t>
      </w:r>
      <w:hyperlink r:id="rId45" w:history="1">
        <w:r w:rsidRPr="00D63A7F">
          <w:rPr>
            <w:color w:val="0000FF"/>
            <w:u w:val="single"/>
          </w:rPr>
          <w:t>https://myfastcheck.com</w:t>
        </w:r>
      </w:hyperlink>
    </w:p>
    <w:p w14:paraId="05F36E9A" w14:textId="40AA5A05" w:rsidR="00C33AF3" w:rsidRDefault="00C33AF3" w:rsidP="00C33AF3">
      <w:pPr>
        <w:pStyle w:val="Comment"/>
      </w:pPr>
      <w:r>
        <w:t xml:space="preserve">SPEC NOTE: Use </w:t>
      </w:r>
      <w:r>
        <w:fldChar w:fldCharType="begin"/>
      </w:r>
      <w:r>
        <w:instrText xml:space="preserve"> REF _Ref313618178 \w \h </w:instrText>
      </w:r>
      <w:r>
        <w:fldChar w:fldCharType="separate"/>
      </w:r>
      <w:r w:rsidR="005721AF">
        <w:t>F1.2</w:t>
      </w:r>
      <w:r>
        <w:fldChar w:fldCharType="end"/>
      </w:r>
      <w:r>
        <w:t xml:space="preserve">  and </w:t>
      </w:r>
      <w:r>
        <w:fldChar w:fldCharType="begin"/>
      </w:r>
      <w:r>
        <w:instrText xml:space="preserve"> REF _Ref313618120 \w \h </w:instrText>
      </w:r>
      <w:r>
        <w:fldChar w:fldCharType="separate"/>
      </w:r>
      <w:r w:rsidR="005721AF">
        <w:t>F1.2.1</w:t>
      </w:r>
      <w:r>
        <w:fldChar w:fldCharType="end"/>
      </w:r>
      <w:r>
        <w:t xml:space="preserve"> only if the work reasonably requires contact with vulnerable persons (under 18 years of age and/or due to age, disability or other circumstances, dependent on others or at a greater risk of harm than the general population from a person in a position of authority or trust).  </w:t>
      </w:r>
    </w:p>
    <w:p w14:paraId="66E6CF07" w14:textId="77777777" w:rsidR="00C33AF3" w:rsidRDefault="00C33AF3" w:rsidP="00C33AF3">
      <w:pPr>
        <w:pStyle w:val="Comment"/>
      </w:pPr>
      <w:r>
        <w:t xml:space="preserve">The Vulnerable Sector screening can </w:t>
      </w:r>
      <w:r>
        <w:rPr>
          <w:b/>
        </w:rPr>
        <w:t>ONLY</w:t>
      </w:r>
      <w:r>
        <w:t xml:space="preserve"> be obtained from the police service having jurisdiction at</w:t>
      </w:r>
      <w:r w:rsidR="00FC0130">
        <w:t xml:space="preserve"> their </w:t>
      </w:r>
      <w:r>
        <w:t xml:space="preserve">place of residence.  </w:t>
      </w:r>
      <w:r w:rsidR="00ED3858">
        <w:rPr>
          <w:b/>
          <w:sz w:val="22"/>
          <w:szCs w:val="22"/>
        </w:rPr>
        <w:t>Sterling B</w:t>
      </w:r>
      <w:r w:rsidR="000A1E8C" w:rsidRPr="00D63A7F">
        <w:rPr>
          <w:b/>
          <w:sz w:val="22"/>
          <w:szCs w:val="22"/>
        </w:rPr>
        <w:t>ackCheck, Core of Commissionaires and F</w:t>
      </w:r>
      <w:r w:rsidR="00507B4D">
        <w:rPr>
          <w:b/>
          <w:sz w:val="22"/>
          <w:szCs w:val="22"/>
        </w:rPr>
        <w:t>ASTCHECK</w:t>
      </w:r>
      <w:r w:rsidR="000A1E8C" w:rsidRPr="00D63A7F">
        <w:rPr>
          <w:b/>
          <w:sz w:val="22"/>
          <w:szCs w:val="22"/>
        </w:rPr>
        <w:t xml:space="preserve"> do not perform Vulnerable Sector searches</w:t>
      </w:r>
      <w:r w:rsidR="000A1E8C">
        <w:rPr>
          <w:b/>
          <w:sz w:val="22"/>
          <w:szCs w:val="22"/>
        </w:rPr>
        <w:t>.</w:t>
      </w:r>
    </w:p>
    <w:p w14:paraId="3FA12B84" w14:textId="77777777" w:rsidR="00C33AF3" w:rsidRDefault="00C33AF3" w:rsidP="00D1173E">
      <w:pPr>
        <w:pStyle w:val="Clause"/>
        <w:numPr>
          <w:ilvl w:val="2"/>
          <w:numId w:val="14"/>
        </w:numPr>
      </w:pPr>
      <w:bookmarkStart w:id="458" w:name="_Ref313618178"/>
      <w:r>
        <w:t>The following is a link to information for obtaining the Police Information Check including the Vulnerable Sector screening from the City of Winnipeg Police Service.</w:t>
      </w:r>
      <w:bookmarkEnd w:id="458"/>
      <w:r>
        <w:t xml:space="preserve">  </w:t>
      </w:r>
      <w:hyperlink r:id="rId46" w:history="1">
        <w:r w:rsidR="0059514A">
          <w:rPr>
            <w:rStyle w:val="Hyperlink"/>
          </w:rPr>
          <w:t>http://winnipeg.ca/police/pr/PIC.stm</w:t>
        </w:r>
      </w:hyperlink>
      <w:r>
        <w:t xml:space="preserve"> </w:t>
      </w:r>
    </w:p>
    <w:p w14:paraId="250F36FA" w14:textId="77777777" w:rsidR="00C33AF3" w:rsidRDefault="00C33AF3" w:rsidP="00D1173E">
      <w:pPr>
        <w:pStyle w:val="SubClause"/>
        <w:numPr>
          <w:ilvl w:val="5"/>
          <w:numId w:val="14"/>
        </w:numPr>
      </w:pPr>
      <w:bookmarkStart w:id="459" w:name="_Ref313618120"/>
      <w:r>
        <w:t xml:space="preserve">The Police Information Check shall include a Vulnerable Sector Screening.  This can be obtained by following the link below </w:t>
      </w:r>
      <w:bookmarkEnd w:id="459"/>
      <w:r w:rsidR="0059514A">
        <w:fldChar w:fldCharType="begin"/>
      </w:r>
      <w:r w:rsidR="0059514A">
        <w:instrText xml:space="preserve"> HYPERLINK "http://winnipeg.ca/police/pr/PIC.stm" </w:instrText>
      </w:r>
      <w:r w:rsidR="0059514A">
        <w:fldChar w:fldCharType="separate"/>
      </w:r>
      <w:r w:rsidR="0059514A">
        <w:rPr>
          <w:rStyle w:val="Hyperlink"/>
        </w:rPr>
        <w:t>http://winnipeg.ca/police/pr/PIC.stm</w:t>
      </w:r>
      <w:r w:rsidR="0059514A">
        <w:fldChar w:fldCharType="end"/>
      </w:r>
      <w:r w:rsidR="0059514A">
        <w:t xml:space="preserve"> </w:t>
      </w:r>
      <w:r>
        <w:t>.</w:t>
      </w:r>
    </w:p>
    <w:p w14:paraId="53BCEE5C" w14:textId="77777777" w:rsidR="00C33AF3" w:rsidRDefault="00C33AF3" w:rsidP="00D1173E">
      <w:pPr>
        <w:pStyle w:val="SubClauseList"/>
        <w:numPr>
          <w:ilvl w:val="6"/>
          <w:numId w:val="14"/>
        </w:numPr>
      </w:pPr>
      <w:r>
        <w:t>Individuals will need to state in the form, that they may be working in City of Winnipeg pools, libraries and community centres;</w:t>
      </w:r>
    </w:p>
    <w:p w14:paraId="12111B96" w14:textId="77777777" w:rsidR="00C33AF3" w:rsidRDefault="00C33AF3" w:rsidP="00D1173E">
      <w:pPr>
        <w:pStyle w:val="Clause"/>
        <w:numPr>
          <w:ilvl w:val="2"/>
          <w:numId w:val="14"/>
        </w:numPr>
      </w:pPr>
      <w:r>
        <w:t>The original Police Information Check (Form P–612) will be provided by the Winnipeg Police Service to the individual applicant.  The original has a validation sticker from the Winnipeg Police Service in the top right hand corner.  The applicant shall:</w:t>
      </w:r>
    </w:p>
    <w:p w14:paraId="355C0D01" w14:textId="77777777" w:rsidR="00C33AF3" w:rsidRDefault="00C33AF3" w:rsidP="00D1173E">
      <w:pPr>
        <w:pStyle w:val="ClauseList"/>
        <w:numPr>
          <w:ilvl w:val="3"/>
          <w:numId w:val="14"/>
        </w:numPr>
        <w:tabs>
          <w:tab w:val="num" w:pos="1440"/>
        </w:tabs>
      </w:pPr>
      <w:r>
        <w:t>Provide the original Police Information Check (Form P–612) to the Contract Administrator.</w:t>
      </w:r>
    </w:p>
    <w:p w14:paraId="276BAC17" w14:textId="77777777" w:rsidR="00C33AF3" w:rsidRDefault="00C33AF3" w:rsidP="00C33AF3">
      <w:pPr>
        <w:pStyle w:val="Comment"/>
      </w:pPr>
      <w:r>
        <w:t>SPEC NOTE:   The Contract Administrator must take a photocopy of the original Police Information Check and sign it as a true copy and then return the original to the individual.</w:t>
      </w:r>
    </w:p>
    <w:p w14:paraId="68B5C831" w14:textId="77777777" w:rsidR="00C33AF3" w:rsidRDefault="00C33AF3" w:rsidP="00D1173E">
      <w:pPr>
        <w:pStyle w:val="Clause"/>
        <w:numPr>
          <w:ilvl w:val="2"/>
          <w:numId w:val="14"/>
        </w:numPr>
      </w:pPr>
      <w:r>
        <w:t xml:space="preserve">Prior to the award of Contact, and during the term of the Contract if additional or replacement individuals are proposed to perform Work, the </w:t>
      </w:r>
      <w:r w:rsidR="00374E12">
        <w:t>Bidder/</w:t>
      </w:r>
      <w:r>
        <w:t>Contractor shall supply the Contract Administrator with a Police Information Check obtained not earlier than one (1) year prior to the Submission Deadline, or a certified true copy thereof, for each individual proposed to perform the Work.</w:t>
      </w:r>
    </w:p>
    <w:p w14:paraId="20CDF7D7" w14:textId="77777777" w:rsidR="00C33AF3" w:rsidRDefault="00C33AF3" w:rsidP="00D1173E">
      <w:pPr>
        <w:pStyle w:val="Clause"/>
        <w:numPr>
          <w:ilvl w:val="2"/>
          <w:numId w:val="14"/>
        </w:numPr>
      </w:pPr>
      <w:r>
        <w:lastRenderedPageBreak/>
        <w:t>Any individual for whom a Police Information Check is not provided, or for whom a Police Information Check indicates any convictions or pending charges related to property offences or crimes against another person will not be permitted to perform any Work.</w:t>
      </w:r>
    </w:p>
    <w:p w14:paraId="18A9A622" w14:textId="77777777" w:rsidR="00C33AF3" w:rsidRDefault="00C33AF3" w:rsidP="00D1173E">
      <w:pPr>
        <w:pStyle w:val="Clause"/>
        <w:numPr>
          <w:ilvl w:val="2"/>
          <w:numId w:val="14"/>
        </w:numPr>
      </w:pPr>
      <w:r>
        <w:t>Any Police Information Check obtained thereby will be deemed valid for the duration of the Contract subject to a repeated records search as hereinafter specified.</w:t>
      </w:r>
    </w:p>
    <w:p w14:paraId="3F573494" w14:textId="77777777" w:rsidR="00C33AF3" w:rsidRDefault="00C33AF3" w:rsidP="00D1173E">
      <w:pPr>
        <w:pStyle w:val="Clause"/>
        <w:numPr>
          <w:ilvl w:val="2"/>
          <w:numId w:val="14"/>
        </w:numPr>
      </w:pPr>
      <w:r>
        <w:t>Notwithstanding the foregoing, at any time during the term of the Contract, the City may, at</w:t>
      </w:r>
      <w:r w:rsidR="005D5B2B">
        <w:t xml:space="preserve"> their </w:t>
      </w:r>
      <w:r>
        <w:t>sole discretion and acting reasonably, require an updated Police Information Check.  Any individual who fails to provide a satisfactory Police Information Check as a result of a repeated Police Information Check will not be permitted to continue to perform any Work.</w:t>
      </w:r>
    </w:p>
    <w:p w14:paraId="0F88DD85" w14:textId="24ABB5F2" w:rsidR="00C33AF3" w:rsidRDefault="00C33AF3" w:rsidP="00C33AF3">
      <w:pPr>
        <w:pStyle w:val="Comment"/>
      </w:pPr>
      <w:r>
        <w:rPr>
          <w:b/>
        </w:rPr>
        <w:t>Version 1.2</w:t>
      </w:r>
      <w:r>
        <w:t xml:space="preserve"> – Use this version of </w:t>
      </w:r>
      <w:r>
        <w:fldChar w:fldCharType="begin"/>
      </w:r>
      <w:r>
        <w:instrText xml:space="preserve"> REF _Ref313618337 \w \h </w:instrText>
      </w:r>
      <w:r>
        <w:fldChar w:fldCharType="separate"/>
      </w:r>
      <w:r w:rsidR="005721AF">
        <w:t>F1.1</w:t>
      </w:r>
      <w:r>
        <w:fldChar w:fldCharType="end"/>
      </w:r>
      <w:r>
        <w:t xml:space="preserve"> if only individuals performing work in certain locations or under certain conditions, or performing certain tasks, must obtain a security clearance.</w:t>
      </w:r>
    </w:p>
    <w:p w14:paraId="10A7034C" w14:textId="77777777" w:rsidR="00C33AF3" w:rsidRDefault="00C33AF3" w:rsidP="00D1173E">
      <w:pPr>
        <w:pStyle w:val="Clause"/>
        <w:numPr>
          <w:ilvl w:val="2"/>
          <w:numId w:val="20"/>
        </w:numPr>
      </w:pPr>
      <w:bookmarkStart w:id="460" w:name="_Ref313618337"/>
      <w:r>
        <w:t>Each individual proposed to perform the following portions of the Work:</w:t>
      </w:r>
      <w:bookmarkEnd w:id="460"/>
    </w:p>
    <w:p w14:paraId="72363520" w14:textId="5E20C20C" w:rsidR="00C33AF3" w:rsidRDefault="00C33AF3" w:rsidP="00C33AF3">
      <w:pPr>
        <w:pStyle w:val="Comment"/>
        <w:ind w:left="864"/>
      </w:pPr>
      <w:r>
        <w:t xml:space="preserve">SPEC NOTE: Add or delete locations, conditions, tasks and/or exceptions thereto, e.g., consider deleting </w:t>
      </w:r>
      <w:r>
        <w:fldChar w:fldCharType="begin"/>
      </w:r>
      <w:r>
        <w:instrText xml:space="preserve"> REF _Ref313618154 \w \h </w:instrText>
      </w:r>
      <w:r>
        <w:fldChar w:fldCharType="separate"/>
      </w:r>
      <w:r w:rsidR="005721AF">
        <w:t>F1.1(b)(ii)</w:t>
      </w:r>
      <w:r>
        <w:fldChar w:fldCharType="end"/>
      </w:r>
      <w:r>
        <w:t xml:space="preserve"> for a contract involving work in a playground in use.</w:t>
      </w:r>
    </w:p>
    <w:p w14:paraId="24A10782" w14:textId="77777777" w:rsidR="00C33AF3" w:rsidRDefault="00C33AF3" w:rsidP="00D1173E">
      <w:pPr>
        <w:pStyle w:val="ClauseList"/>
        <w:numPr>
          <w:ilvl w:val="3"/>
          <w:numId w:val="14"/>
        </w:numPr>
        <w:tabs>
          <w:tab w:val="num" w:pos="1440"/>
        </w:tabs>
      </w:pPr>
      <w:r>
        <w:t>any Work on private property;</w:t>
      </w:r>
    </w:p>
    <w:p w14:paraId="50A9DBDE" w14:textId="77777777" w:rsidR="00C33AF3" w:rsidRDefault="00C33AF3" w:rsidP="00D1173E">
      <w:pPr>
        <w:pStyle w:val="ClauseList"/>
        <w:numPr>
          <w:ilvl w:val="3"/>
          <w:numId w:val="14"/>
        </w:numPr>
        <w:tabs>
          <w:tab w:val="num" w:pos="1440"/>
        </w:tabs>
      </w:pPr>
      <w:r>
        <w:t>any Work within City facilities other than:</w:t>
      </w:r>
    </w:p>
    <w:p w14:paraId="1F64C518" w14:textId="77777777" w:rsidR="00C33AF3" w:rsidRDefault="00C33AF3" w:rsidP="00D1173E">
      <w:pPr>
        <w:pStyle w:val="ClauseSubList"/>
        <w:numPr>
          <w:ilvl w:val="4"/>
          <w:numId w:val="14"/>
        </w:numPr>
      </w:pPr>
      <w:r>
        <w:t>an underground structure such as a manhole;</w:t>
      </w:r>
    </w:p>
    <w:p w14:paraId="77E9DD57" w14:textId="77777777" w:rsidR="00C33AF3" w:rsidRDefault="00C33AF3" w:rsidP="00D1173E">
      <w:pPr>
        <w:pStyle w:val="ClauseSubList"/>
        <w:numPr>
          <w:ilvl w:val="4"/>
          <w:numId w:val="14"/>
        </w:numPr>
      </w:pPr>
      <w:bookmarkStart w:id="461" w:name="_Ref313618154"/>
      <w:r>
        <w:t>in areas and at times normally open to the public;</w:t>
      </w:r>
      <w:bookmarkEnd w:id="461"/>
    </w:p>
    <w:p w14:paraId="61DD5893" w14:textId="77777777" w:rsidR="00C33AF3" w:rsidRDefault="00C33AF3" w:rsidP="00D1173E">
      <w:pPr>
        <w:pStyle w:val="ClauseSubList"/>
        <w:numPr>
          <w:ilvl w:val="4"/>
          <w:numId w:val="14"/>
        </w:numPr>
      </w:pPr>
      <w:r>
        <w:t>^;</w:t>
      </w:r>
    </w:p>
    <w:p w14:paraId="039BF6EB" w14:textId="77777777" w:rsidR="00C33AF3" w:rsidRDefault="00C33AF3" w:rsidP="00D1173E">
      <w:pPr>
        <w:pStyle w:val="ClauseList"/>
        <w:numPr>
          <w:ilvl w:val="3"/>
          <w:numId w:val="14"/>
        </w:numPr>
        <w:tabs>
          <w:tab w:val="num" w:pos="1440"/>
        </w:tabs>
      </w:pPr>
      <w:r>
        <w:t>communicating with residents and homeowners in person or by telephone;</w:t>
      </w:r>
    </w:p>
    <w:p w14:paraId="115C3DFC" w14:textId="77777777" w:rsidR="00C33AF3" w:rsidRDefault="00C33AF3" w:rsidP="00D1173E">
      <w:pPr>
        <w:pStyle w:val="ClauseList"/>
        <w:numPr>
          <w:ilvl w:val="3"/>
          <w:numId w:val="14"/>
        </w:numPr>
        <w:tabs>
          <w:tab w:val="num" w:pos="1440"/>
        </w:tabs>
      </w:pPr>
      <w:r>
        <w:t>^;</w:t>
      </w:r>
    </w:p>
    <w:p w14:paraId="1AC2B142" w14:textId="77777777" w:rsidR="00C33AF3" w:rsidRDefault="00C33AF3" w:rsidP="00D1173E">
      <w:pPr>
        <w:pStyle w:val="ClauseList"/>
        <w:numPr>
          <w:ilvl w:val="3"/>
          <w:numId w:val="14"/>
        </w:numPr>
        <w:tabs>
          <w:tab w:val="num" w:pos="1440"/>
        </w:tabs>
      </w:pPr>
      <w:r>
        <w:t>^;</w:t>
      </w:r>
    </w:p>
    <w:p w14:paraId="3A16FA1B" w14:textId="77777777" w:rsidR="00C33AF3" w:rsidRDefault="00C33AF3" w:rsidP="00D1173E">
      <w:pPr>
        <w:pStyle w:val="SubClause"/>
        <w:numPr>
          <w:ilvl w:val="5"/>
          <w:numId w:val="14"/>
        </w:numPr>
      </w:pPr>
      <w:r>
        <w:t>Each Individual shall be required to obtain a Police Information Check from the police service having jurisdiction at</w:t>
      </w:r>
      <w:r w:rsidR="00FC0130">
        <w:t xml:space="preserve"> their </w:t>
      </w:r>
      <w:r>
        <w:t>place of residence. Or</w:t>
      </w:r>
    </w:p>
    <w:p w14:paraId="1E85C271" w14:textId="77777777" w:rsidR="00C33AF3" w:rsidRDefault="00ED3858" w:rsidP="00D1173E">
      <w:pPr>
        <w:pStyle w:val="SubClauseList"/>
        <w:numPr>
          <w:ilvl w:val="6"/>
          <w:numId w:val="14"/>
        </w:numPr>
      </w:pPr>
      <w:r>
        <w:t>S</w:t>
      </w:r>
      <w:r w:rsidRPr="00ED3858">
        <w:t xml:space="preserve">terling BackCheck – for existing account holders, log into your account to send individual invitations to employees requiring security clearance.  For those that do not have an account, click on the following link to open an account:  </w:t>
      </w:r>
      <w:hyperlink r:id="rId47" w:history="1">
        <w:r w:rsidR="0057664B" w:rsidRPr="00ED3858">
          <w:rPr>
            <w:rStyle w:val="Hyperlink"/>
          </w:rPr>
          <w:t>https://forms.sterlingbackcheck.com/partners/platform2-en.php?&amp;partner=winnipegcity</w:t>
        </w:r>
      </w:hyperlink>
      <w:r w:rsidRPr="00ED3858">
        <w:t>; or</w:t>
      </w:r>
    </w:p>
    <w:p w14:paraId="0C811A5B" w14:textId="77777777" w:rsidR="00C33AF3" w:rsidRDefault="00C33AF3" w:rsidP="00D1173E">
      <w:pPr>
        <w:pStyle w:val="SubClauseList"/>
        <w:numPr>
          <w:ilvl w:val="6"/>
          <w:numId w:val="14"/>
        </w:numPr>
      </w:pPr>
      <w:r>
        <w:t xml:space="preserve">Commissionaires (Manitoba Division), forms to be completed can be found on the website at: </w:t>
      </w:r>
      <w:hyperlink r:id="rId48" w:history="1">
        <w:r>
          <w:rPr>
            <w:rStyle w:val="Hyperlink"/>
          </w:rPr>
          <w:t>https://www.commissionaires.ca/en/manitoba/home</w:t>
        </w:r>
      </w:hyperlink>
      <w:r w:rsidR="000A1E8C">
        <w:t>; or</w:t>
      </w:r>
      <w:r>
        <w:t xml:space="preserve"> .</w:t>
      </w:r>
    </w:p>
    <w:p w14:paraId="4FDCDC77" w14:textId="77777777" w:rsidR="000A1E8C" w:rsidRDefault="002F2AA1" w:rsidP="00D1173E">
      <w:pPr>
        <w:pStyle w:val="SubClauseList"/>
        <w:numPr>
          <w:ilvl w:val="6"/>
          <w:numId w:val="14"/>
        </w:numPr>
      </w:pPr>
      <w:r w:rsidRPr="00D63A7F">
        <w:t>F</w:t>
      </w:r>
      <w:r w:rsidR="00507B4D">
        <w:t>ASTCHECK</w:t>
      </w:r>
      <w:r w:rsidRPr="00D63A7F">
        <w:t xml:space="preserve"> Criminal Record &amp; Fingerprint Specialists</w:t>
      </w:r>
      <w:r w:rsidR="000A1E8C" w:rsidRPr="00D63A7F">
        <w:t xml:space="preserve">, forms to be completed can be found on the website at: </w:t>
      </w:r>
      <w:hyperlink r:id="rId49" w:history="1">
        <w:r w:rsidRPr="00D63A7F">
          <w:rPr>
            <w:color w:val="0000FF"/>
            <w:u w:val="single"/>
          </w:rPr>
          <w:t>https://myfastcheck.com</w:t>
        </w:r>
      </w:hyperlink>
    </w:p>
    <w:p w14:paraId="67029F0A" w14:textId="77777777" w:rsidR="00C33AF3" w:rsidRDefault="00C33AF3" w:rsidP="00C33AF3">
      <w:pPr>
        <w:pStyle w:val="Comment"/>
      </w:pPr>
      <w:r>
        <w:t xml:space="preserve">SPEC NOTE: Use 1.2 and 1.2.1 only if the work reasonably requires contact with vulnerable persons (under 18 years of age and/or due to age, disability or other circumstances, dependent on others or at a greater risk of harm than the general population from a person in a position of authority or trust). </w:t>
      </w:r>
    </w:p>
    <w:p w14:paraId="6A9C2C5B" w14:textId="77777777" w:rsidR="00C33AF3" w:rsidRDefault="00C33AF3" w:rsidP="00C33AF3">
      <w:pPr>
        <w:pStyle w:val="Comment"/>
      </w:pPr>
      <w:r>
        <w:t xml:space="preserve">The Vulnerable Sector screening can </w:t>
      </w:r>
      <w:r>
        <w:rPr>
          <w:b/>
        </w:rPr>
        <w:t>ONLY</w:t>
      </w:r>
      <w:r>
        <w:t xml:space="preserve"> be obtained from the police service having jurisdiction at</w:t>
      </w:r>
      <w:r w:rsidR="00FC0130">
        <w:t xml:space="preserve"> their </w:t>
      </w:r>
      <w:r>
        <w:t xml:space="preserve">place of residence.  </w:t>
      </w:r>
      <w:r w:rsidR="00ED3858">
        <w:rPr>
          <w:b/>
          <w:sz w:val="22"/>
          <w:szCs w:val="22"/>
        </w:rPr>
        <w:t>Sterling B</w:t>
      </w:r>
      <w:r w:rsidR="00C66A5C" w:rsidRPr="00D63A7F">
        <w:rPr>
          <w:b/>
          <w:sz w:val="22"/>
          <w:szCs w:val="22"/>
        </w:rPr>
        <w:t>ackCheck, Core of Commissionaires and F</w:t>
      </w:r>
      <w:r w:rsidR="00507B4D">
        <w:rPr>
          <w:b/>
          <w:sz w:val="22"/>
          <w:szCs w:val="22"/>
        </w:rPr>
        <w:t>ASTCHECK</w:t>
      </w:r>
      <w:r w:rsidR="00C66A5C" w:rsidRPr="00D63A7F">
        <w:rPr>
          <w:b/>
          <w:sz w:val="22"/>
          <w:szCs w:val="22"/>
        </w:rPr>
        <w:t xml:space="preserve"> do not perform Vulnerable Sector searches</w:t>
      </w:r>
      <w:r w:rsidR="00C66A5C">
        <w:rPr>
          <w:b/>
          <w:sz w:val="22"/>
          <w:szCs w:val="22"/>
        </w:rPr>
        <w:t>.</w:t>
      </w:r>
    </w:p>
    <w:p w14:paraId="045E8437" w14:textId="77777777" w:rsidR="00C33AF3" w:rsidRDefault="00C33AF3" w:rsidP="00D1173E">
      <w:pPr>
        <w:pStyle w:val="Clause"/>
        <w:numPr>
          <w:ilvl w:val="2"/>
          <w:numId w:val="14"/>
        </w:numPr>
      </w:pPr>
      <w:r>
        <w:t xml:space="preserve">The following is a link to information for obtaining the Police Information Check from the City of Winnipeg Police Service.  </w:t>
      </w:r>
      <w:hyperlink r:id="rId50" w:history="1">
        <w:r w:rsidR="0059514A">
          <w:rPr>
            <w:rStyle w:val="Hyperlink"/>
          </w:rPr>
          <w:t>http://winnipeg.ca/police/pr/PIC.stm</w:t>
        </w:r>
      </w:hyperlink>
      <w:r w:rsidR="0059514A">
        <w:t xml:space="preserve">   </w:t>
      </w:r>
      <w:r w:rsidR="0059514A">
        <w:rPr>
          <w:rStyle w:val="Hyperlink"/>
        </w:rPr>
        <w:t xml:space="preserve"> </w:t>
      </w:r>
      <w:r>
        <w:t xml:space="preserve">   </w:t>
      </w:r>
      <w:r>
        <w:rPr>
          <w:rStyle w:val="Hyperlink"/>
        </w:rPr>
        <w:t xml:space="preserve"> </w:t>
      </w:r>
    </w:p>
    <w:p w14:paraId="3902EDB3" w14:textId="77777777" w:rsidR="00C33AF3" w:rsidRDefault="00C33AF3" w:rsidP="00D1173E">
      <w:pPr>
        <w:pStyle w:val="SubClause"/>
        <w:numPr>
          <w:ilvl w:val="5"/>
          <w:numId w:val="14"/>
        </w:numPr>
      </w:pPr>
      <w:r>
        <w:t xml:space="preserve">The Police Information Check shall include a Vulnerable Sector Screening.  This can be obtained by following the link below  </w:t>
      </w:r>
      <w:hyperlink r:id="rId51" w:history="1">
        <w:r w:rsidR="0059514A">
          <w:rPr>
            <w:rStyle w:val="Hyperlink"/>
          </w:rPr>
          <w:t>http://winnipeg.ca/police/pr/PIC.stm</w:t>
        </w:r>
      </w:hyperlink>
      <w:r>
        <w:t xml:space="preserve"> </w:t>
      </w:r>
    </w:p>
    <w:p w14:paraId="4065BCF3" w14:textId="77777777" w:rsidR="00C33AF3" w:rsidRDefault="00C33AF3" w:rsidP="00D1173E">
      <w:pPr>
        <w:pStyle w:val="SubClauseList"/>
        <w:numPr>
          <w:ilvl w:val="6"/>
          <w:numId w:val="14"/>
        </w:numPr>
      </w:pPr>
      <w:r>
        <w:t>Individuals will need to state in the form, that they may be working in City of Winnipeg pools, libraries and community centres;</w:t>
      </w:r>
    </w:p>
    <w:p w14:paraId="1A0E96B6" w14:textId="77777777" w:rsidR="00C33AF3" w:rsidRDefault="00C33AF3" w:rsidP="00D1173E">
      <w:pPr>
        <w:pStyle w:val="SubClause"/>
        <w:numPr>
          <w:ilvl w:val="5"/>
          <w:numId w:val="14"/>
        </w:numPr>
      </w:pPr>
      <w:bookmarkStart w:id="462" w:name="_Ref313619343"/>
      <w:r>
        <w:lastRenderedPageBreak/>
        <w:t>The original Police Information Check (Form P–612) will be provided by the Winnipeg Police Service to the individual applicant.  The original has a validation sticker from the Winnipeg Police Service in the top right hand corner.  The applicant shall:</w:t>
      </w:r>
      <w:bookmarkEnd w:id="462"/>
    </w:p>
    <w:p w14:paraId="3CB89531" w14:textId="77777777" w:rsidR="00C33AF3" w:rsidRDefault="00C33AF3" w:rsidP="00D1173E">
      <w:pPr>
        <w:pStyle w:val="SubClauseList"/>
        <w:numPr>
          <w:ilvl w:val="6"/>
          <w:numId w:val="14"/>
        </w:numPr>
      </w:pPr>
      <w:r>
        <w:t>Provide the original Police Information Check (Form P–612) to the Contract Administrator.</w:t>
      </w:r>
    </w:p>
    <w:p w14:paraId="104040CF" w14:textId="77777777" w:rsidR="00C33AF3" w:rsidRDefault="00C33AF3" w:rsidP="00C33AF3">
      <w:pPr>
        <w:pStyle w:val="Comment"/>
      </w:pPr>
      <w:r>
        <w:t>SPEC NOTE:   The Contract Administrator must take a photocopy of the original Police Information Check and sign it as a true copy and then return the original to the individual.</w:t>
      </w:r>
    </w:p>
    <w:p w14:paraId="0C030E08" w14:textId="77777777" w:rsidR="00C33AF3" w:rsidRDefault="00C33AF3" w:rsidP="00D1173E">
      <w:pPr>
        <w:pStyle w:val="Clause"/>
        <w:numPr>
          <w:ilvl w:val="2"/>
          <w:numId w:val="14"/>
        </w:numPr>
      </w:pPr>
      <w:r>
        <w:t xml:space="preserve">Prior to the award of Contact, and during the term of the Contract if additional or replacement individuals are proposed to perform Work, the </w:t>
      </w:r>
      <w:r w:rsidR="00374E12">
        <w:t>Bidder/</w:t>
      </w:r>
      <w:r>
        <w:t>Contractor shall supply the Contract Administrator with a Police Information Check obtained not earlier than one (1) year prior to the Submission Deadline, or a certified true copy thereof, for each individual proposed to perform such Work.</w:t>
      </w:r>
    </w:p>
    <w:p w14:paraId="6C3E11A9" w14:textId="71B50DEB" w:rsidR="00C33AF3" w:rsidRDefault="00C33AF3" w:rsidP="00D1173E">
      <w:pPr>
        <w:pStyle w:val="Clause"/>
        <w:numPr>
          <w:ilvl w:val="2"/>
          <w:numId w:val="14"/>
        </w:numPr>
      </w:pPr>
      <w:r>
        <w:t xml:space="preserve">Any individual for whom a Police Information Check is not provided, or for whom a Police Information Check indicates any convictions or pending charges related to property offences or crimes against another person will not be permitted to perform any Work specified in </w:t>
      </w:r>
      <w:r>
        <w:fldChar w:fldCharType="begin"/>
      </w:r>
      <w:r>
        <w:instrText xml:space="preserve"> REF _Ref313618337 \w \h  \* MERGEFORMAT </w:instrText>
      </w:r>
      <w:r>
        <w:fldChar w:fldCharType="separate"/>
      </w:r>
      <w:r w:rsidR="005721AF">
        <w:t>F1.1</w:t>
      </w:r>
      <w:r>
        <w:fldChar w:fldCharType="end"/>
      </w:r>
      <w:r>
        <w:t>.</w:t>
      </w:r>
    </w:p>
    <w:p w14:paraId="2438688C" w14:textId="77777777" w:rsidR="00C33AF3" w:rsidRDefault="00C33AF3" w:rsidP="00D1173E">
      <w:pPr>
        <w:pStyle w:val="Clause"/>
        <w:numPr>
          <w:ilvl w:val="2"/>
          <w:numId w:val="14"/>
        </w:numPr>
      </w:pPr>
      <w:r>
        <w:t>Any Police Information Check obtained thereby will be deemed valid for the duration of the Contract subject to a repeated records search as hereinafter specified.</w:t>
      </w:r>
    </w:p>
    <w:p w14:paraId="230F88EB" w14:textId="4937C1A6" w:rsidR="00C33AF3" w:rsidRDefault="00C33AF3" w:rsidP="00D1173E">
      <w:pPr>
        <w:pStyle w:val="Clause"/>
        <w:numPr>
          <w:ilvl w:val="2"/>
          <w:numId w:val="14"/>
        </w:numPr>
      </w:pPr>
      <w:r>
        <w:t>Notwithstanding the foregoing, at any time during the term of the Contract, the City may, at</w:t>
      </w:r>
      <w:r w:rsidR="005D5B2B">
        <w:t xml:space="preserve"> their </w:t>
      </w:r>
      <w:r>
        <w:t xml:space="preserve">sole discretion and acting reasonably, require an updated Police Information Check.  Any individual who fails to provide a satisfactory Police Information Check as a result of a repeated Police Information Check will not be permitted to continue to perform any Work specified in </w:t>
      </w:r>
      <w:r>
        <w:fldChar w:fldCharType="begin"/>
      </w:r>
      <w:r>
        <w:instrText xml:space="preserve"> REF _Ref313618337 \w \h  \* MERGEFORMAT </w:instrText>
      </w:r>
      <w:r>
        <w:fldChar w:fldCharType="separate"/>
      </w:r>
      <w:r w:rsidR="005721AF">
        <w:t>F1.1</w:t>
      </w:r>
      <w:r>
        <w:fldChar w:fldCharType="end"/>
      </w:r>
      <w:r>
        <w:t>.</w:t>
      </w:r>
    </w:p>
    <w:p w14:paraId="260472D8" w14:textId="364D5C20" w:rsidR="00C33AF3" w:rsidRDefault="00C33AF3" w:rsidP="00C33AF3">
      <w:pPr>
        <w:pStyle w:val="Comment"/>
        <w:rPr>
          <w:rFonts w:cs="Arial"/>
        </w:rPr>
      </w:pPr>
      <w:r>
        <w:t xml:space="preserve">SPEC NOTE: </w:t>
      </w:r>
      <w:r>
        <w:rPr>
          <w:rFonts w:cs="Arial"/>
        </w:rPr>
        <w:t xml:space="preserve">Use 1.8 to 1.12 </w:t>
      </w:r>
      <w:r>
        <w:t xml:space="preserve">only if the work reasonably requires contact with children.  Use </w:t>
      </w:r>
      <w:r>
        <w:fldChar w:fldCharType="begin"/>
      </w:r>
      <w:r>
        <w:instrText xml:space="preserve"> REF _Ref313618337 \w \h </w:instrText>
      </w:r>
      <w:r>
        <w:fldChar w:fldCharType="separate"/>
      </w:r>
      <w:r w:rsidR="005721AF">
        <w:t>F1.1</w:t>
      </w:r>
      <w:r>
        <w:fldChar w:fldCharType="end"/>
      </w:r>
      <w:r>
        <w:t xml:space="preserve"> above.</w:t>
      </w:r>
    </w:p>
    <w:p w14:paraId="13B68949" w14:textId="77777777" w:rsidR="00C33AF3" w:rsidRDefault="00C33AF3" w:rsidP="00D1173E">
      <w:pPr>
        <w:pStyle w:val="Clause"/>
        <w:numPr>
          <w:ilvl w:val="2"/>
          <w:numId w:val="14"/>
        </w:numPr>
      </w:pPr>
      <w:r>
        <w:t xml:space="preserve">Each individual proposed to perform the following portions of the Work: </w:t>
      </w:r>
    </w:p>
    <w:p w14:paraId="5CBD6D91" w14:textId="77777777" w:rsidR="00C33AF3" w:rsidRDefault="00C33AF3" w:rsidP="00C33AF3">
      <w:pPr>
        <w:pStyle w:val="Comment"/>
        <w:ind w:left="864"/>
      </w:pPr>
      <w:r>
        <w:t>SPEC NOTE: Identify locations or conditions of Work, and/or specific tasks.</w:t>
      </w:r>
    </w:p>
    <w:p w14:paraId="6A21286B" w14:textId="77777777" w:rsidR="00C33AF3" w:rsidRDefault="00C33AF3" w:rsidP="00D1173E">
      <w:pPr>
        <w:pStyle w:val="ClauseList"/>
        <w:numPr>
          <w:ilvl w:val="3"/>
          <w:numId w:val="14"/>
        </w:numPr>
        <w:tabs>
          <w:tab w:val="num" w:pos="1440"/>
        </w:tabs>
      </w:pPr>
      <w:r>
        <w:t>^;</w:t>
      </w:r>
    </w:p>
    <w:p w14:paraId="15187B6C" w14:textId="77777777" w:rsidR="00C33AF3" w:rsidRDefault="00C33AF3" w:rsidP="00D1173E">
      <w:pPr>
        <w:pStyle w:val="ClauseList"/>
        <w:numPr>
          <w:ilvl w:val="3"/>
          <w:numId w:val="14"/>
        </w:numPr>
        <w:tabs>
          <w:tab w:val="num" w:pos="1440"/>
        </w:tabs>
      </w:pPr>
      <w:r>
        <w:t>^;</w:t>
      </w:r>
    </w:p>
    <w:p w14:paraId="67439CF3" w14:textId="77777777" w:rsidR="00C33AF3" w:rsidRDefault="00C33AF3" w:rsidP="00D1173E">
      <w:pPr>
        <w:pStyle w:val="ClauseList"/>
        <w:numPr>
          <w:ilvl w:val="3"/>
          <w:numId w:val="14"/>
        </w:numPr>
        <w:tabs>
          <w:tab w:val="num" w:pos="1440"/>
        </w:tabs>
      </w:pPr>
      <w:r>
        <w:t>^;</w:t>
      </w:r>
    </w:p>
    <w:p w14:paraId="27E8F164" w14:textId="77777777" w:rsidR="00C33AF3" w:rsidRDefault="00C33AF3" w:rsidP="00C33AF3">
      <w:pPr>
        <w:spacing w:before="100"/>
        <w:ind w:left="864"/>
      </w:pPr>
      <w:r>
        <w:t>shall be required to obtain a Child Abuse Registry check from the Manitoba Child Abuse Registry.</w:t>
      </w:r>
    </w:p>
    <w:p w14:paraId="2E815E60" w14:textId="77777777" w:rsidR="00C33AF3" w:rsidRDefault="00C33AF3" w:rsidP="00D1173E">
      <w:pPr>
        <w:pStyle w:val="Clause"/>
        <w:numPr>
          <w:ilvl w:val="2"/>
          <w:numId w:val="14"/>
        </w:numPr>
      </w:pPr>
      <w:r>
        <w:t xml:space="preserve">Prior to the award of Contact, and during the term of the Contract if additional or replacement individuals are proposed to perform Work, the </w:t>
      </w:r>
      <w:r w:rsidR="00374E12">
        <w:t>Bidder/</w:t>
      </w:r>
      <w:r>
        <w:t xml:space="preserve">Contractor shall supply the Contract Administrator with a satisfactory </w:t>
      </w:r>
      <w:r>
        <w:rPr>
          <w:i/>
        </w:rPr>
        <w:t>Child Abuse Registry Self-Check – Information and Results</w:t>
      </w:r>
      <w:r>
        <w:t xml:space="preserve"> obtained not earlier than one (1) year prior to the Submission Deadline, or a certified true copy thereof, for each individual proposed to perform such Work.</w:t>
      </w:r>
    </w:p>
    <w:p w14:paraId="340E4292" w14:textId="6EC680E8" w:rsidR="00C33AF3" w:rsidRDefault="00C33AF3" w:rsidP="00D1173E">
      <w:pPr>
        <w:pStyle w:val="Clause"/>
        <w:numPr>
          <w:ilvl w:val="2"/>
          <w:numId w:val="14"/>
        </w:numPr>
      </w:pPr>
      <w:r>
        <w:t xml:space="preserve">Any individual for whom a Child Abuse Registry result is not provided, or for whom a Child Abuse Registry result indicates the subject is listed on the Manitoba Child Abuse Registry, will not be permitted to perform any Work specified in </w:t>
      </w:r>
      <w:r>
        <w:fldChar w:fldCharType="begin"/>
      </w:r>
      <w:r>
        <w:instrText xml:space="preserve"> REF _Ref313618337 \w \h  \* MERGEFORMAT </w:instrText>
      </w:r>
      <w:r>
        <w:fldChar w:fldCharType="separate"/>
      </w:r>
      <w:r w:rsidR="005721AF">
        <w:t>F1.1</w:t>
      </w:r>
      <w:r>
        <w:fldChar w:fldCharType="end"/>
      </w:r>
      <w:r>
        <w:t>.</w:t>
      </w:r>
    </w:p>
    <w:p w14:paraId="221CAFA3" w14:textId="77777777" w:rsidR="00C33AF3" w:rsidRDefault="00C33AF3" w:rsidP="00D1173E">
      <w:pPr>
        <w:pStyle w:val="Clause"/>
        <w:numPr>
          <w:ilvl w:val="2"/>
          <w:numId w:val="14"/>
        </w:numPr>
      </w:pPr>
      <w:r>
        <w:t>Any Child Abuse Registry result obtained thereby will be deemed valid for the duration of the Contract subject to a repeated Child Abuse Registry check as hereinafter specified.</w:t>
      </w:r>
    </w:p>
    <w:p w14:paraId="418AB677" w14:textId="154E8471" w:rsidR="00C33AF3" w:rsidRDefault="00C33AF3" w:rsidP="00D1173E">
      <w:pPr>
        <w:pStyle w:val="Clause"/>
        <w:numPr>
          <w:ilvl w:val="2"/>
          <w:numId w:val="14"/>
        </w:numPr>
        <w:rPr>
          <w:lang w:val="en-GB"/>
        </w:rPr>
      </w:pPr>
      <w:r>
        <w:t>Notwithstanding the foregoing, at any time during the term of the Contract, the City may, at</w:t>
      </w:r>
      <w:r w:rsidR="005D5B2B">
        <w:t xml:space="preserve"> their </w:t>
      </w:r>
      <w:r>
        <w:t xml:space="preserve">sole discretion and acting reasonably, require an updated Child Abuse Registry check.  Any individual who fails to provide a satisfactory Child Abuse Registry result as a result of a repeated Child Abuse Registry check will not be permitted to continue to perform any Work specified in </w:t>
      </w:r>
      <w:r>
        <w:fldChar w:fldCharType="begin"/>
      </w:r>
      <w:r>
        <w:instrText xml:space="preserve"> REF _Ref313618337 \w \h  \* MERGEFORMAT </w:instrText>
      </w:r>
      <w:r>
        <w:fldChar w:fldCharType="separate"/>
      </w:r>
      <w:r w:rsidR="005721AF">
        <w:t>F1.1</w:t>
      </w:r>
      <w:r>
        <w:fldChar w:fldCharType="end"/>
      </w:r>
      <w:r>
        <w:t>.</w:t>
      </w:r>
      <w:r>
        <w:rPr>
          <w:lang w:val="en-GB"/>
        </w:rPr>
        <w:t xml:space="preserve"> </w:t>
      </w:r>
    </w:p>
    <w:p w14:paraId="0186BA31" w14:textId="77777777" w:rsidR="00C33AF3" w:rsidRDefault="00C33AF3" w:rsidP="00C33AF3">
      <w:pPr>
        <w:pStyle w:val="Comment"/>
      </w:pPr>
      <w:r>
        <w:rPr>
          <w:b/>
        </w:rPr>
        <w:lastRenderedPageBreak/>
        <w:t>Version 1.3</w:t>
      </w:r>
      <w:r>
        <w:t xml:space="preserve"> – Use this version of F.1.1 if only individuals performing work in certain locations or under certain conditions, or performing certain tasks, must obtain a Police Information Check and a Safety Verification Check. </w:t>
      </w:r>
    </w:p>
    <w:p w14:paraId="28A19DCE" w14:textId="77777777" w:rsidR="005A3512" w:rsidRDefault="005A3512" w:rsidP="005A3512">
      <w:pPr>
        <w:pStyle w:val="Comment"/>
      </w:pPr>
      <w:r>
        <w:t xml:space="preserve">SPEC NOTE: </w:t>
      </w:r>
      <w:r>
        <w:rPr>
          <w:b/>
        </w:rPr>
        <w:t>For Water and Waste Department Use ONLY</w:t>
      </w:r>
      <w:r>
        <w:t xml:space="preserve">  </w:t>
      </w:r>
      <w:r w:rsidRPr="00B36782">
        <w:t>Any work within facilities associated with the water supply, treatment and distribution system including the Shoal Lake Intake Facility, Shoal Lake Aqueduct, Deacon Reservoir, Water Treatment Plant, Regional Pumping Stations, and Booster Pumping Stations requires an Additional Security Check = The Safety Verification Check.  This is to be obtained through BackCheck.  Add as an (i) Contact Ron Risley at 204-986-3758 if you have any questions regarding the Safety Verification.</w:t>
      </w:r>
    </w:p>
    <w:p w14:paraId="5B2F9D8F" w14:textId="77777777" w:rsidR="00C33AF3" w:rsidRDefault="005A3512" w:rsidP="005A3512">
      <w:pPr>
        <w:pStyle w:val="Comment"/>
      </w:pPr>
      <w:r>
        <w:t xml:space="preserve">SPEC NOTE:  Sterling Talent Solutions provide the BackCheck Service for the Police Information Check/ Criminal Record Check and/or the </w:t>
      </w:r>
      <w:r w:rsidR="009F39B7">
        <w:t>Global Sanctions &amp; PEP</w:t>
      </w:r>
      <w:r>
        <w:t xml:space="preserve"> Checks.</w:t>
      </w:r>
    </w:p>
    <w:p w14:paraId="4CBC655B" w14:textId="77777777" w:rsidR="005A3512" w:rsidRPr="005A3512" w:rsidRDefault="005A3512" w:rsidP="00D1173E">
      <w:pPr>
        <w:numPr>
          <w:ilvl w:val="2"/>
          <w:numId w:val="11"/>
        </w:numPr>
        <w:spacing w:before="200"/>
        <w:rPr>
          <w:lang w:val="en-GB"/>
        </w:rPr>
      </w:pPr>
      <w:bookmarkStart w:id="463" w:name="_Ref24103023"/>
      <w:r w:rsidRPr="005A3512">
        <w:t xml:space="preserve">Each individual proposed to perform Work under this Contract within facilities associated with the water supply, treatment and distribution system including the Shoal Lake Intake Facility, Shoal Lake Aqueduct, Deacon Reservoir, Water Treatment Plant, Regional Pumping Stations, and Booster Pumping Stations shall be required to obtain a </w:t>
      </w:r>
      <w:r w:rsidR="009F39B7">
        <w:t>Global Sanctions &amp; PEP</w:t>
      </w:r>
      <w:r w:rsidRPr="005A3512">
        <w:t xml:space="preserve"> Check </w:t>
      </w:r>
      <w:r w:rsidRPr="005A3512">
        <w:rPr>
          <w:b/>
        </w:rPr>
        <w:t>and</w:t>
      </w:r>
      <w:r w:rsidRPr="005A3512">
        <w:t xml:space="preserve"> a Police Information Check as detailed below.</w:t>
      </w:r>
      <w:bookmarkEnd w:id="463"/>
    </w:p>
    <w:p w14:paraId="72893384" w14:textId="77777777" w:rsidR="005A3512" w:rsidRPr="005A3512" w:rsidRDefault="005A3512" w:rsidP="00D1173E">
      <w:pPr>
        <w:numPr>
          <w:ilvl w:val="5"/>
          <w:numId w:val="11"/>
        </w:numPr>
        <w:spacing w:before="140"/>
      </w:pPr>
      <w:r w:rsidRPr="005A3512">
        <w:t xml:space="preserve">The </w:t>
      </w:r>
      <w:r w:rsidR="009F39B7">
        <w:t>Global Sanctions &amp; PEP</w:t>
      </w:r>
      <w:r w:rsidRPr="005A3512">
        <w:t xml:space="preserve"> Check must be obtained through Sterling BackCheck.</w:t>
      </w:r>
    </w:p>
    <w:p w14:paraId="148A3888" w14:textId="07A8FAA0" w:rsidR="005A3512" w:rsidRPr="005A3512" w:rsidRDefault="005A3512" w:rsidP="00D1173E">
      <w:pPr>
        <w:numPr>
          <w:ilvl w:val="6"/>
          <w:numId w:val="11"/>
        </w:numPr>
        <w:spacing w:before="100"/>
      </w:pPr>
      <w:r w:rsidRPr="005A3512">
        <w:t xml:space="preserve">A Sterling BackCheck account must be setup 72 hours prior to individual security clearances to allow sufficient time for activation of the contracting company’s account.  If the contracting company has an existing City of Winnipeg Sterling Backcheck vendor account, they may skip to </w:t>
      </w:r>
      <w:r w:rsidRPr="005A3512">
        <w:fldChar w:fldCharType="begin"/>
      </w:r>
      <w:r w:rsidRPr="005A3512">
        <w:instrText xml:space="preserve"> REF _Ref24103399 \r \h </w:instrText>
      </w:r>
      <w:r w:rsidRPr="005A3512">
        <w:fldChar w:fldCharType="separate"/>
      </w:r>
      <w:r w:rsidR="005721AF">
        <w:t>(d)</w:t>
      </w:r>
      <w:r w:rsidRPr="005A3512">
        <w:fldChar w:fldCharType="end"/>
      </w:r>
      <w:r w:rsidRPr="005A3512">
        <w:t xml:space="preserve"> below.  </w:t>
      </w:r>
    </w:p>
    <w:p w14:paraId="15A76A56" w14:textId="77777777" w:rsidR="005A3512" w:rsidRPr="005A3512" w:rsidRDefault="005A3512" w:rsidP="00D1173E">
      <w:pPr>
        <w:numPr>
          <w:ilvl w:val="6"/>
          <w:numId w:val="11"/>
        </w:numPr>
        <w:spacing w:before="100"/>
      </w:pPr>
      <w:r w:rsidRPr="005A3512">
        <w:t xml:space="preserve">An authorized individual of the contracting company must complete the Sterling Backcheck Setup Form. There is no cost to the organization to set up the account. Click on the link below, complete the form, and hit submit. **(This form is to be completed by the company, not by the employee requiring the security clearances).  </w:t>
      </w:r>
      <w:hyperlink r:id="rId52" w:history="1">
        <w:r w:rsidRPr="005A3512">
          <w:rPr>
            <w:color w:val="0000FF"/>
            <w:u w:val="single"/>
            <w:lang w:val="en-GB"/>
          </w:rPr>
          <w:t>https://forms.sterlingbackcheck.com/partners/platform2-en.php?&amp;partner=winnipegcity</w:t>
        </w:r>
      </w:hyperlink>
      <w:r w:rsidRPr="005A3512">
        <w:t xml:space="preserve"> </w:t>
      </w:r>
    </w:p>
    <w:p w14:paraId="52A7302B" w14:textId="77777777" w:rsidR="005A3512" w:rsidRPr="005A3512" w:rsidRDefault="005A3512" w:rsidP="00D1173E">
      <w:pPr>
        <w:numPr>
          <w:ilvl w:val="6"/>
          <w:numId w:val="11"/>
        </w:numPr>
        <w:spacing w:before="100"/>
      </w:pPr>
      <w:r w:rsidRPr="005A3512">
        <w:t>Within 48 hours of completing the Sterling Backcheck Setup Form, the authorized individual of the contracting company will receive a Username and Password for Sterling Backcheck. It will appear in their inbox as a “Welcome to Sterling Backcheck” email. Upon receipt, the authorized individual of the contracting company will be asked to login to the Sterling Backcheck website to set their security questions and password. Once completed, individual security clearance requests can be submitted.</w:t>
      </w:r>
    </w:p>
    <w:p w14:paraId="72EFD409" w14:textId="77777777" w:rsidR="005A3512" w:rsidRPr="005A3512" w:rsidRDefault="005A3512" w:rsidP="00D1173E">
      <w:pPr>
        <w:numPr>
          <w:ilvl w:val="6"/>
          <w:numId w:val="11"/>
        </w:numPr>
        <w:spacing w:before="100"/>
      </w:pPr>
      <w:bookmarkStart w:id="464" w:name="_Ref24103399"/>
      <w:r w:rsidRPr="005A3512">
        <w:t xml:space="preserve">In order to run a </w:t>
      </w:r>
      <w:r w:rsidR="009F39B7">
        <w:t>Global Sanctions &amp; PEP</w:t>
      </w:r>
      <w:r w:rsidRPr="005A3512">
        <w:t xml:space="preserve"> Check and/or a Police Information Check, follow the steps below:</w:t>
      </w:r>
      <w:bookmarkEnd w:id="464"/>
    </w:p>
    <w:p w14:paraId="75A6451E" w14:textId="77777777" w:rsidR="005A3512" w:rsidRPr="005A3512" w:rsidRDefault="005A3512" w:rsidP="00D1173E">
      <w:pPr>
        <w:numPr>
          <w:ilvl w:val="7"/>
          <w:numId w:val="11"/>
        </w:numPr>
        <w:spacing w:before="60"/>
      </w:pPr>
      <w:r w:rsidRPr="005A3512">
        <w:t>Click on the sub-tab labelled “Order eConsent”.</w:t>
      </w:r>
    </w:p>
    <w:p w14:paraId="06B686D0" w14:textId="77777777" w:rsidR="005A3512" w:rsidRPr="005A3512" w:rsidRDefault="005A3512" w:rsidP="00D1173E">
      <w:pPr>
        <w:numPr>
          <w:ilvl w:val="7"/>
          <w:numId w:val="11"/>
        </w:numPr>
        <w:spacing w:before="60"/>
        <w:rPr>
          <w:lang w:val="en-GB"/>
        </w:rPr>
      </w:pPr>
      <w:r w:rsidRPr="005A3512">
        <w:rPr>
          <w:lang w:val="en-GB"/>
        </w:rPr>
        <w:t xml:space="preserve">Fill out the required information about the </w:t>
      </w:r>
      <w:r w:rsidRPr="005A3512">
        <w:t xml:space="preserve">employee proposed to perform Work under this Contract within City facilities </w:t>
      </w:r>
      <w:r w:rsidRPr="005A3512">
        <w:rPr>
          <w:lang w:val="en-GB"/>
        </w:rPr>
        <w:t xml:space="preserve">(the person that requires the </w:t>
      </w:r>
      <w:r w:rsidRPr="005A3512">
        <w:t>security clearances</w:t>
      </w:r>
      <w:r w:rsidRPr="005A3512">
        <w:rPr>
          <w:lang w:val="en-GB"/>
        </w:rPr>
        <w:t xml:space="preserve">). </w:t>
      </w:r>
    </w:p>
    <w:p w14:paraId="235E973B" w14:textId="77777777" w:rsidR="005A3512" w:rsidRPr="005A3512" w:rsidRDefault="005A3512" w:rsidP="00D1173E">
      <w:pPr>
        <w:numPr>
          <w:ilvl w:val="7"/>
          <w:numId w:val="11"/>
        </w:numPr>
        <w:spacing w:before="60"/>
      </w:pPr>
      <w:r w:rsidRPr="005A3512">
        <w:t xml:space="preserve">Select your location under the “Order Information” section and enter the organization’s phone number, if required. </w:t>
      </w:r>
    </w:p>
    <w:p w14:paraId="7EDC78B6" w14:textId="77777777" w:rsidR="005A3512" w:rsidRPr="005A3512" w:rsidRDefault="005A3512" w:rsidP="00D1173E">
      <w:pPr>
        <w:numPr>
          <w:ilvl w:val="7"/>
          <w:numId w:val="11"/>
        </w:numPr>
        <w:spacing w:before="60"/>
      </w:pPr>
      <w:r w:rsidRPr="005A3512">
        <w:t xml:space="preserve">Select the required individual service(s) in the dropdown menu under the “Select Services” section. If both the </w:t>
      </w:r>
      <w:r w:rsidR="009F39B7">
        <w:t>Global Sanctions &amp; PEP</w:t>
      </w:r>
      <w:r w:rsidRPr="005A3512">
        <w:t xml:space="preserve"> Check and the Police Information Check are required, select the Sterling Backcheck Package One (with electronic identity verification). Once selected, both the </w:t>
      </w:r>
      <w:r w:rsidR="009F39B7">
        <w:t>Global Sanctions &amp; PEP</w:t>
      </w:r>
      <w:r w:rsidRPr="005A3512">
        <w:t xml:space="preserve"> Check and the Police Information Check should have a grey check mark beside them. </w:t>
      </w:r>
    </w:p>
    <w:p w14:paraId="6B0FECDA" w14:textId="77777777" w:rsidR="005A3512" w:rsidRPr="005A3512" w:rsidRDefault="005A3512" w:rsidP="00D1173E">
      <w:pPr>
        <w:numPr>
          <w:ilvl w:val="7"/>
          <w:numId w:val="11"/>
        </w:numPr>
        <w:spacing w:before="60"/>
      </w:pPr>
      <w:r w:rsidRPr="005A3512">
        <w:t xml:space="preserve">Scroll down to the bottom and click the blue “Submit” button. The employee proposed to perform Work under this Contract within City facilities will be invited to complete their security clearance. </w:t>
      </w:r>
    </w:p>
    <w:p w14:paraId="5CFE6872" w14:textId="77777777" w:rsidR="005A3512" w:rsidRPr="005A3512" w:rsidRDefault="005A3512" w:rsidP="00D1173E">
      <w:pPr>
        <w:numPr>
          <w:ilvl w:val="7"/>
          <w:numId w:val="11"/>
        </w:numPr>
        <w:spacing w:before="60"/>
      </w:pPr>
      <w:r w:rsidRPr="005A3512">
        <w:t xml:space="preserve">The employee will receive the invitation and must click on the link and complete their </w:t>
      </w:r>
      <w:r w:rsidR="009F39B7">
        <w:t>Global Sanctions &amp; PEP</w:t>
      </w:r>
      <w:r w:rsidRPr="005A3512">
        <w:t xml:space="preserve"> Check and/or Police Information Check. </w:t>
      </w:r>
    </w:p>
    <w:p w14:paraId="26F9C3FE" w14:textId="77777777" w:rsidR="005A3512" w:rsidRPr="005A3512" w:rsidRDefault="005A3512" w:rsidP="00D1173E">
      <w:pPr>
        <w:numPr>
          <w:ilvl w:val="7"/>
          <w:numId w:val="11"/>
        </w:numPr>
        <w:spacing w:before="60"/>
      </w:pPr>
      <w:r w:rsidRPr="005A3512">
        <w:lastRenderedPageBreak/>
        <w:t xml:space="preserve">The results of the </w:t>
      </w:r>
      <w:r w:rsidR="009F39B7">
        <w:t>Global Sanctions &amp; PEP</w:t>
      </w:r>
      <w:r w:rsidRPr="005A3512">
        <w:t xml:space="preserve"> Check and/or Police Information Check will go directly to the City of Winnipeg and to the authorized individual of the contracting company within 24 hours. </w:t>
      </w:r>
    </w:p>
    <w:p w14:paraId="56E0B44C" w14:textId="77777777" w:rsidR="005A3512" w:rsidRPr="005A3512" w:rsidRDefault="005A3512" w:rsidP="00D1173E">
      <w:pPr>
        <w:numPr>
          <w:ilvl w:val="6"/>
          <w:numId w:val="11"/>
        </w:numPr>
        <w:spacing w:before="100"/>
      </w:pPr>
      <w:r w:rsidRPr="005A3512">
        <w:t xml:space="preserve">Any questions related to the Sterling BackCheck process can be directed to Linda Ferens at 204-999-0912 or by email at: </w:t>
      </w:r>
      <w:hyperlink r:id="rId53" w:history="1">
        <w:r w:rsidRPr="005A3512">
          <w:t>linda.ferens@sterlingcheck.com</w:t>
        </w:r>
      </w:hyperlink>
      <w:r w:rsidRPr="005A3512">
        <w:t xml:space="preserve"> OR </w:t>
      </w:r>
      <w:hyperlink r:id="rId54" w:history="1">
        <w:r w:rsidRPr="005A3512">
          <w:rPr>
            <w:color w:val="0000FF"/>
            <w:u w:val="single"/>
          </w:rPr>
          <w:t>managedsupport@sterlingcheck.com</w:t>
        </w:r>
      </w:hyperlink>
      <w:r w:rsidRPr="005A3512">
        <w:t xml:space="preserve"> </w:t>
      </w:r>
    </w:p>
    <w:p w14:paraId="0571BD53" w14:textId="77777777" w:rsidR="005A3512" w:rsidRPr="005A3512" w:rsidRDefault="005A3512" w:rsidP="00D1173E">
      <w:pPr>
        <w:numPr>
          <w:ilvl w:val="5"/>
          <w:numId w:val="11"/>
        </w:numPr>
        <w:spacing w:before="140"/>
      </w:pPr>
      <w:r w:rsidRPr="005A3512">
        <w:t>The Police Information Check must be obtained from one of the following:</w:t>
      </w:r>
    </w:p>
    <w:p w14:paraId="7778DA56" w14:textId="77777777" w:rsidR="005A3512" w:rsidRPr="005A3512" w:rsidRDefault="005A3512" w:rsidP="00D1173E">
      <w:pPr>
        <w:numPr>
          <w:ilvl w:val="6"/>
          <w:numId w:val="11"/>
        </w:numPr>
        <w:spacing w:before="100"/>
      </w:pPr>
      <w:r w:rsidRPr="005A3512">
        <w:t>Sterling BackCheck;</w:t>
      </w:r>
    </w:p>
    <w:p w14:paraId="725D167E" w14:textId="77777777" w:rsidR="005A3512" w:rsidRPr="005A3512" w:rsidRDefault="005A3512" w:rsidP="00D1173E">
      <w:pPr>
        <w:numPr>
          <w:ilvl w:val="7"/>
          <w:numId w:val="11"/>
        </w:numPr>
        <w:spacing w:before="60"/>
      </w:pPr>
      <w:r w:rsidRPr="005A3512">
        <w:t xml:space="preserve">See F1.1.1(a) thru (e) for instructions on how to set up an account and submit individuals for security checks; or </w:t>
      </w:r>
    </w:p>
    <w:p w14:paraId="7834C659" w14:textId="77777777" w:rsidR="005A3512" w:rsidRPr="005A3512" w:rsidRDefault="005A3512" w:rsidP="00D1173E">
      <w:pPr>
        <w:numPr>
          <w:ilvl w:val="6"/>
          <w:numId w:val="11"/>
        </w:numPr>
        <w:spacing w:before="100"/>
      </w:pPr>
      <w:r w:rsidRPr="005A3512">
        <w:t>A police service having jurisdiction at</w:t>
      </w:r>
      <w:r w:rsidR="00FC0130">
        <w:t xml:space="preserve"> their </w:t>
      </w:r>
      <w:r w:rsidRPr="005A3512">
        <w:t xml:space="preserve">place of residence; </w:t>
      </w:r>
    </w:p>
    <w:p w14:paraId="1BAA37CD" w14:textId="77777777" w:rsidR="005A3512" w:rsidRPr="005A3512" w:rsidRDefault="005A3512" w:rsidP="00D1173E">
      <w:pPr>
        <w:numPr>
          <w:ilvl w:val="7"/>
          <w:numId w:val="11"/>
        </w:numPr>
        <w:spacing w:before="60"/>
      </w:pPr>
      <w:r w:rsidRPr="005A3512">
        <w:t>The original Police Information Check (Form P–612) will be provided by the Winnipeg Police Service to the individual applicant.  The original has a validation sticker from the Winnipeg Police Service in the top right hand corner.</w:t>
      </w:r>
    </w:p>
    <w:p w14:paraId="6C2B6380" w14:textId="77777777" w:rsidR="005A3512" w:rsidRPr="005A3512" w:rsidRDefault="005A3512" w:rsidP="00D1173E">
      <w:pPr>
        <w:numPr>
          <w:ilvl w:val="7"/>
          <w:numId w:val="11"/>
        </w:numPr>
        <w:spacing w:before="60"/>
      </w:pPr>
      <w:r w:rsidRPr="005A3512">
        <w:t>The applicant shall provide the original Police Information Check (Form P–612) to the Contract Administrator; or</w:t>
      </w:r>
    </w:p>
    <w:p w14:paraId="57950FE6" w14:textId="77777777" w:rsidR="005A3512" w:rsidRPr="005A3512" w:rsidRDefault="005A3512" w:rsidP="00D1173E">
      <w:pPr>
        <w:numPr>
          <w:ilvl w:val="6"/>
          <w:numId w:val="11"/>
        </w:numPr>
        <w:spacing w:before="100"/>
      </w:pPr>
      <w:r w:rsidRPr="005A3512">
        <w:t>Commissionaires (Manitoba Division);</w:t>
      </w:r>
    </w:p>
    <w:p w14:paraId="0C8FC1B3" w14:textId="77777777" w:rsidR="005A3512" w:rsidRPr="005A3512" w:rsidRDefault="005A3512" w:rsidP="00D1173E">
      <w:pPr>
        <w:numPr>
          <w:ilvl w:val="7"/>
          <w:numId w:val="11"/>
        </w:numPr>
        <w:spacing w:before="60"/>
      </w:pPr>
      <w:r w:rsidRPr="005A3512">
        <w:t xml:space="preserve">Forms to be completed can be found on the website at: </w:t>
      </w:r>
      <w:hyperlink r:id="rId55" w:history="1">
        <w:r w:rsidRPr="005A3512">
          <w:rPr>
            <w:color w:val="0000FF"/>
            <w:u w:val="single"/>
          </w:rPr>
          <w:t>https://www.commissionaires.ca/en/manitoba/home</w:t>
        </w:r>
      </w:hyperlink>
      <w:r w:rsidRPr="005A3512">
        <w:t xml:space="preserve"> </w:t>
      </w:r>
    </w:p>
    <w:p w14:paraId="0206AD06" w14:textId="77777777" w:rsidR="005A3512" w:rsidRPr="005A3512" w:rsidRDefault="005A3512" w:rsidP="00D1173E">
      <w:pPr>
        <w:numPr>
          <w:ilvl w:val="7"/>
          <w:numId w:val="11"/>
        </w:numPr>
        <w:spacing w:before="60"/>
      </w:pPr>
      <w:r w:rsidRPr="005A3512">
        <w:t>The applicant shall provide the original Police Information Check to the Contract Administrator; or</w:t>
      </w:r>
    </w:p>
    <w:p w14:paraId="55286D1C" w14:textId="77777777" w:rsidR="005A3512" w:rsidRPr="005A3512" w:rsidRDefault="005A3512" w:rsidP="00D1173E">
      <w:pPr>
        <w:numPr>
          <w:ilvl w:val="6"/>
          <w:numId w:val="11"/>
        </w:numPr>
        <w:spacing w:before="100"/>
      </w:pPr>
      <w:r w:rsidRPr="005A3512">
        <w:t>FASTCHECK Criminal Record &amp; Fingerprint Specialists;</w:t>
      </w:r>
    </w:p>
    <w:p w14:paraId="0AEEB247" w14:textId="77777777" w:rsidR="005A3512" w:rsidRPr="005A3512" w:rsidRDefault="005A3512" w:rsidP="00D1173E">
      <w:pPr>
        <w:numPr>
          <w:ilvl w:val="7"/>
          <w:numId w:val="11"/>
        </w:numPr>
        <w:spacing w:before="60"/>
        <w:rPr>
          <w:color w:val="0000FF"/>
          <w:u w:val="single"/>
        </w:rPr>
      </w:pPr>
      <w:r w:rsidRPr="005A3512">
        <w:t xml:space="preserve">Forms to be completed can be found on the website at: </w:t>
      </w:r>
      <w:hyperlink r:id="rId56" w:history="1">
        <w:r w:rsidRPr="005A3512">
          <w:rPr>
            <w:color w:val="0F01BF"/>
            <w:u w:val="single"/>
          </w:rPr>
          <w:t>https://myfastcheck.com</w:t>
        </w:r>
      </w:hyperlink>
    </w:p>
    <w:p w14:paraId="023A15E1" w14:textId="77777777" w:rsidR="005A3512" w:rsidRPr="005A3512" w:rsidRDefault="005A3512" w:rsidP="00D1173E">
      <w:pPr>
        <w:numPr>
          <w:ilvl w:val="7"/>
          <w:numId w:val="11"/>
        </w:numPr>
        <w:spacing w:before="60"/>
      </w:pPr>
      <w:r w:rsidRPr="005A3512">
        <w:t xml:space="preserve">The applicant shall provide the original Police Information Check to the Contract Administrator.  </w:t>
      </w:r>
    </w:p>
    <w:p w14:paraId="0966022D" w14:textId="77777777" w:rsidR="005A3512" w:rsidRPr="005A3512" w:rsidRDefault="005A3512" w:rsidP="005A3512">
      <w:pPr>
        <w:keepNext/>
        <w:spacing w:before="200"/>
        <w:rPr>
          <w:i/>
          <w:vanish/>
          <w:color w:val="FF0000"/>
        </w:rPr>
      </w:pPr>
      <w:r w:rsidRPr="005A3512">
        <w:rPr>
          <w:i/>
          <w:vanish/>
          <w:color w:val="FF0000"/>
        </w:rPr>
        <w:t>SPEC NOTE:   The Contract Administrator must take a photocopy of the original Police Information Check and sign it as a true copy and then return the original to the individual.</w:t>
      </w:r>
    </w:p>
    <w:p w14:paraId="296E3CFC" w14:textId="77777777" w:rsidR="005A3512" w:rsidRPr="005A3512" w:rsidRDefault="005A3512" w:rsidP="005A3512">
      <w:pPr>
        <w:numPr>
          <w:ilvl w:val="2"/>
          <w:numId w:val="7"/>
        </w:numPr>
        <w:spacing w:before="200"/>
      </w:pPr>
      <w:r w:rsidRPr="005A3512">
        <w:t xml:space="preserve">Any individual for whom a </w:t>
      </w:r>
      <w:r w:rsidR="009F39B7">
        <w:t>Global Sanctions &amp; PEP</w:t>
      </w:r>
      <w:r w:rsidRPr="005A3512">
        <w:t xml:space="preserve"> Check and/or a Police Information Check is not provided will not be permitted to perform any Work.</w:t>
      </w:r>
    </w:p>
    <w:p w14:paraId="052668B5" w14:textId="348B29AD" w:rsidR="005A3512" w:rsidRPr="005A3512" w:rsidRDefault="005A3512" w:rsidP="005A3512">
      <w:pPr>
        <w:numPr>
          <w:ilvl w:val="2"/>
          <w:numId w:val="7"/>
        </w:numPr>
        <w:spacing w:before="200"/>
      </w:pPr>
      <w:r w:rsidRPr="005A3512">
        <w:t xml:space="preserve">Individuals for whom a </w:t>
      </w:r>
      <w:r w:rsidR="009F39B7">
        <w:t>Global Sanctions &amp; PEP</w:t>
      </w:r>
      <w:r w:rsidRPr="005A3512">
        <w:t xml:space="preserve"> Check indicates “CLEAR” and a Police Information Check demonstrates no previous convictions or pending charges will be permitted to perform Work as specified in </w:t>
      </w:r>
      <w:r w:rsidRPr="005A3512">
        <w:fldChar w:fldCharType="begin"/>
      </w:r>
      <w:r w:rsidRPr="005A3512">
        <w:instrText xml:space="preserve"> REF _Ref24103023 \r \h </w:instrText>
      </w:r>
      <w:r w:rsidRPr="005A3512">
        <w:fldChar w:fldCharType="separate"/>
      </w:r>
      <w:r w:rsidR="005721AF">
        <w:t>F1.12</w:t>
      </w:r>
      <w:r w:rsidRPr="005A3512">
        <w:fldChar w:fldCharType="end"/>
      </w:r>
      <w:r w:rsidRPr="005A3512">
        <w:t>.</w:t>
      </w:r>
    </w:p>
    <w:p w14:paraId="2D8B91D4" w14:textId="4BB9B82F" w:rsidR="005A3512" w:rsidRPr="005A3512" w:rsidRDefault="005A3512" w:rsidP="005A3512">
      <w:pPr>
        <w:numPr>
          <w:ilvl w:val="2"/>
          <w:numId w:val="7"/>
        </w:numPr>
        <w:spacing w:before="200"/>
      </w:pPr>
      <w:r w:rsidRPr="005A3512">
        <w:t xml:space="preserve">Individuals for whom a </w:t>
      </w:r>
      <w:r w:rsidR="009F39B7">
        <w:t>Global Sanctions &amp; PEP</w:t>
      </w:r>
      <w:r w:rsidRPr="005A3512">
        <w:t xml:space="preserve"> Check does not indicate “CLEAR” and/or a Police Information Check demonstrates previous convictions or pending charges may not be permitted to perform any Work as specified in </w:t>
      </w:r>
      <w:r w:rsidRPr="005A3512">
        <w:fldChar w:fldCharType="begin"/>
      </w:r>
      <w:r w:rsidRPr="005A3512">
        <w:instrText xml:space="preserve"> REF _Ref24103023 \r \h </w:instrText>
      </w:r>
      <w:r w:rsidRPr="005A3512">
        <w:fldChar w:fldCharType="separate"/>
      </w:r>
      <w:r w:rsidR="005721AF">
        <w:t>F1.12</w:t>
      </w:r>
      <w:r w:rsidRPr="005A3512">
        <w:fldChar w:fldCharType="end"/>
      </w:r>
      <w:r w:rsidRPr="005A3512">
        <w:t>.</w:t>
      </w:r>
    </w:p>
    <w:p w14:paraId="5E663856" w14:textId="77777777" w:rsidR="005A3512" w:rsidRPr="005A3512" w:rsidRDefault="005A3512" w:rsidP="005A3512">
      <w:pPr>
        <w:numPr>
          <w:ilvl w:val="3"/>
          <w:numId w:val="7"/>
        </w:numPr>
        <w:spacing w:before="100"/>
      </w:pPr>
      <w:r w:rsidRPr="005A3512">
        <w:t xml:space="preserve">Previous convictions or pending charges may be investigated and a determination will be made by the City as to whether the individual will be permitted to perform any Work.  </w:t>
      </w:r>
    </w:p>
    <w:p w14:paraId="128C13EC" w14:textId="77777777" w:rsidR="005A3512" w:rsidRPr="005A3512" w:rsidRDefault="005A3512" w:rsidP="005A3512">
      <w:pPr>
        <w:numPr>
          <w:ilvl w:val="3"/>
          <w:numId w:val="7"/>
        </w:numPr>
        <w:spacing w:before="100"/>
      </w:pPr>
      <w:r w:rsidRPr="005A3512">
        <w:t>Convictions or pending charges that may preclude an individual from performing any Work include but are not limited to:</w:t>
      </w:r>
    </w:p>
    <w:p w14:paraId="22E50A45" w14:textId="77777777" w:rsidR="005A3512" w:rsidRPr="005A3512" w:rsidRDefault="005A3512" w:rsidP="005A3512">
      <w:pPr>
        <w:numPr>
          <w:ilvl w:val="4"/>
          <w:numId w:val="7"/>
        </w:numPr>
        <w:spacing w:before="60"/>
      </w:pPr>
      <w:r w:rsidRPr="005A3512">
        <w:t>convictions or pending charges related to property offences; and/or</w:t>
      </w:r>
    </w:p>
    <w:p w14:paraId="47C7C21F" w14:textId="77777777" w:rsidR="005A3512" w:rsidRPr="005A3512" w:rsidRDefault="005A3512" w:rsidP="005A3512">
      <w:pPr>
        <w:numPr>
          <w:ilvl w:val="4"/>
          <w:numId w:val="7"/>
        </w:numPr>
        <w:spacing w:before="60"/>
      </w:pPr>
      <w:r w:rsidRPr="005A3512">
        <w:t>convictions or pending charges related to crimes against another person.</w:t>
      </w:r>
    </w:p>
    <w:p w14:paraId="556EFCEC" w14:textId="77777777" w:rsidR="005A3512" w:rsidRPr="005A3512" w:rsidRDefault="005A3512" w:rsidP="005A3512">
      <w:pPr>
        <w:numPr>
          <w:ilvl w:val="3"/>
          <w:numId w:val="7"/>
        </w:numPr>
        <w:spacing w:before="100"/>
      </w:pPr>
      <w:r w:rsidRPr="005A3512">
        <w:t xml:space="preserve">Where additional investigation related to a </w:t>
      </w:r>
      <w:r w:rsidR="009F39B7">
        <w:t>Global Sanctions &amp; PEP</w:t>
      </w:r>
      <w:r w:rsidRPr="005A3512">
        <w:t xml:space="preserve"> Check or a Police Information Check</w:t>
      </w:r>
      <w:r w:rsidRPr="005A3512" w:rsidDel="008D414D">
        <w:t xml:space="preserve"> </w:t>
      </w:r>
      <w:r w:rsidRPr="005A3512">
        <w:t>is required by the City, no extension to critical stages, Substantial Performance, or Total Performance, as applicable, will be provided.</w:t>
      </w:r>
    </w:p>
    <w:p w14:paraId="1DE9C586" w14:textId="77777777" w:rsidR="005A3512" w:rsidRPr="005A3512" w:rsidRDefault="005A3512" w:rsidP="005A3512">
      <w:pPr>
        <w:numPr>
          <w:ilvl w:val="3"/>
          <w:numId w:val="7"/>
        </w:numPr>
        <w:spacing w:before="100"/>
      </w:pPr>
      <w:r w:rsidRPr="005A3512">
        <w:t>Additional investigation by the City may take upwards of six weeks.</w:t>
      </w:r>
    </w:p>
    <w:p w14:paraId="2C4B6CB7" w14:textId="77777777" w:rsidR="005A3512" w:rsidRPr="005A3512" w:rsidRDefault="005A3512" w:rsidP="005A3512">
      <w:pPr>
        <w:numPr>
          <w:ilvl w:val="2"/>
          <w:numId w:val="7"/>
        </w:numPr>
        <w:spacing w:before="200"/>
      </w:pPr>
      <w:r w:rsidRPr="005A3512">
        <w:t xml:space="preserve">Prior to the award of Contract, and during the term of the Contract, if additional or replacement individuals are proposed to perform Work within City facilities, the </w:t>
      </w:r>
      <w:r w:rsidR="00374E12">
        <w:t>Bidder/</w:t>
      </w:r>
      <w:r w:rsidRPr="005A3512">
        <w:t xml:space="preserve">Contractor shall </w:t>
      </w:r>
      <w:r w:rsidRPr="005A3512">
        <w:lastRenderedPageBreak/>
        <w:t xml:space="preserve">supply the Contract Administrator with a </w:t>
      </w:r>
      <w:r w:rsidR="009F39B7">
        <w:t>Global Sanctions &amp; PEP</w:t>
      </w:r>
      <w:r w:rsidRPr="005A3512">
        <w:t xml:space="preserve"> Check and a Police Information Check satisfactory to the City obtained not earlier than one (1) year prior to the Submission Deadline, or a certified true copy thereof, for each individual proposed to perform the Work.</w:t>
      </w:r>
    </w:p>
    <w:p w14:paraId="64966372" w14:textId="77777777" w:rsidR="005A3512" w:rsidRPr="005A3512" w:rsidRDefault="005A3512" w:rsidP="005A3512">
      <w:pPr>
        <w:numPr>
          <w:ilvl w:val="2"/>
          <w:numId w:val="7"/>
        </w:numPr>
        <w:spacing w:before="200"/>
      </w:pPr>
      <w:r w:rsidRPr="005A3512">
        <w:t xml:space="preserve">Any </w:t>
      </w:r>
      <w:r w:rsidR="009F39B7">
        <w:t>Global Sanctions &amp; PEP</w:t>
      </w:r>
      <w:r w:rsidRPr="005A3512">
        <w:t xml:space="preserve"> Check and Police Information Check determined to be satisfactory to the City will be deemed valid for the duration of the Contract subject to a repeated records search as hereinafter specified.</w:t>
      </w:r>
    </w:p>
    <w:p w14:paraId="78720ABD" w14:textId="2B762D93" w:rsidR="00C33AF3" w:rsidRDefault="005A3512" w:rsidP="00D1173E">
      <w:pPr>
        <w:pStyle w:val="Clause"/>
        <w:numPr>
          <w:ilvl w:val="2"/>
          <w:numId w:val="14"/>
        </w:numPr>
      </w:pPr>
      <w:r w:rsidRPr="005A3512">
        <w:t>Notwithstanding the foregoing, at any time during the term of the Contract, the City may, at</w:t>
      </w:r>
      <w:r w:rsidR="005D5B2B">
        <w:t xml:space="preserve"> their </w:t>
      </w:r>
      <w:r w:rsidRPr="005A3512">
        <w:t xml:space="preserve">sole discretion and acting reasonably, require an updated </w:t>
      </w:r>
      <w:r w:rsidR="009F39B7">
        <w:t>Global Sanctions &amp; PEP</w:t>
      </w:r>
      <w:r w:rsidRPr="005A3512">
        <w:t xml:space="preserve"> Check and/or a Police Information Check.  Any individual </w:t>
      </w:r>
      <w:r w:rsidRPr="005A3512">
        <w:fldChar w:fldCharType="begin"/>
      </w:r>
      <w:r w:rsidRPr="005A3512">
        <w:instrText xml:space="preserve"> REF _Ref24103023 \r \h </w:instrText>
      </w:r>
      <w:r w:rsidRPr="005A3512">
        <w:fldChar w:fldCharType="separate"/>
      </w:r>
      <w:r w:rsidR="005721AF">
        <w:t>F1.12</w:t>
      </w:r>
      <w:r w:rsidRPr="005A3512">
        <w:fldChar w:fldCharType="end"/>
      </w:r>
      <w:r w:rsidRPr="005A3512">
        <w:t xml:space="preserve"> who fails to provide a </w:t>
      </w:r>
      <w:r w:rsidR="009F39B7">
        <w:t>Global Sanctions &amp; PEP</w:t>
      </w:r>
      <w:r w:rsidRPr="005A3512">
        <w:t xml:space="preserve"> Check and/or a Police Information Check</w:t>
      </w:r>
      <w:r w:rsidRPr="005A3512" w:rsidDel="008D414D">
        <w:t xml:space="preserve"> </w:t>
      </w:r>
      <w:r w:rsidRPr="005A3512">
        <w:t xml:space="preserve">satisfactory to the City as a result of a repeated records search will not be permitted to continue to perform any Work as specified in </w:t>
      </w:r>
      <w:r w:rsidRPr="005A3512">
        <w:fldChar w:fldCharType="begin"/>
      </w:r>
      <w:r w:rsidRPr="005A3512">
        <w:instrText xml:space="preserve"> REF _Ref24103023 \r \h </w:instrText>
      </w:r>
      <w:r w:rsidRPr="005A3512">
        <w:fldChar w:fldCharType="separate"/>
      </w:r>
      <w:r w:rsidR="005721AF">
        <w:t>F1.12</w:t>
      </w:r>
      <w:r w:rsidRPr="005A3512">
        <w:fldChar w:fldCharType="end"/>
      </w:r>
      <w:r w:rsidRPr="005A3512">
        <w:t>.</w:t>
      </w:r>
    </w:p>
    <w:p w14:paraId="4A12FE4E" w14:textId="77777777" w:rsidR="000322AD" w:rsidRDefault="000322AD" w:rsidP="001C74C9"/>
    <w:sectPr w:rsidR="000322AD" w:rsidSect="00C55704">
      <w:headerReference w:type="default" r:id="rId57"/>
      <w:endnotePr>
        <w:numFmt w:val="upperLetter"/>
      </w:endnotePr>
      <w:pgSz w:w="12240" w:h="15840" w:code="1"/>
      <w:pgMar w:top="1440" w:right="1440" w:bottom="432" w:left="1440" w:header="432" w:footer="432"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B62763" w14:textId="77777777" w:rsidR="00AB6D07" w:rsidRDefault="00AB6D07">
      <w:pPr>
        <w:pStyle w:val="Footer"/>
      </w:pPr>
    </w:p>
  </w:endnote>
  <w:endnote w:type="continuationSeparator" w:id="0">
    <w:p w14:paraId="602F0091" w14:textId="77777777" w:rsidR="00AB6D07" w:rsidRDefault="00AB6D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19FCD" w14:textId="77777777" w:rsidR="0045221B" w:rsidRDefault="004522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958477" w14:textId="77777777" w:rsidR="00AB6D07" w:rsidRDefault="00AB6D07">
      <w:r>
        <w:separator/>
      </w:r>
    </w:p>
  </w:footnote>
  <w:footnote w:type="continuationSeparator" w:id="0">
    <w:p w14:paraId="147CBC70" w14:textId="77777777" w:rsidR="00AB6D07" w:rsidRDefault="00AB6D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20D8E" w14:textId="77777777" w:rsidR="0045221B" w:rsidRDefault="0045221B">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16"/>
        <w:szCs w:val="16"/>
      </w:rPr>
    </w:pPr>
    <w:r>
      <w:rPr>
        <w:sz w:val="16"/>
        <w:szCs w:val="16"/>
      </w:rPr>
      <w:tab/>
    </w:r>
  </w:p>
  <w:p w14:paraId="24CEF16E" w14:textId="77777777" w:rsidR="0045221B" w:rsidRDefault="0045221B">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16"/>
        <w:szCs w:val="16"/>
      </w:rPr>
    </w:pPr>
    <w:r>
      <w:rPr>
        <w:sz w:val="16"/>
        <w:szCs w:val="16"/>
      </w:rPr>
      <w:tab/>
      <w:t>Bid Submission</w:t>
    </w:r>
  </w:p>
  <w:p w14:paraId="3210D1B8" w14:textId="77777777" w:rsidR="0045221B" w:rsidRDefault="0045221B">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16"/>
        <w:szCs w:val="16"/>
      </w:rPr>
    </w:pPr>
    <w:r>
      <w:rPr>
        <w:sz w:val="16"/>
        <w:szCs w:val="16"/>
      </w:rPr>
      <w:tab/>
      <w:t xml:space="preserve">Page </w:t>
    </w:r>
    <w:r>
      <w:rPr>
        <w:sz w:val="16"/>
        <w:szCs w:val="20"/>
        <w:lang w:val="en-US"/>
      </w:rPr>
      <w:fldChar w:fldCharType="begin"/>
    </w:r>
    <w:r>
      <w:rPr>
        <w:sz w:val="16"/>
        <w:szCs w:val="20"/>
        <w:lang w:val="en-US"/>
      </w:rPr>
      <w:instrText xml:space="preserve"> PAGE </w:instrText>
    </w:r>
    <w:r>
      <w:rPr>
        <w:sz w:val="16"/>
        <w:szCs w:val="20"/>
        <w:lang w:val="en-US"/>
      </w:rPr>
      <w:fldChar w:fldCharType="separate"/>
    </w:r>
    <w:r>
      <w:rPr>
        <w:noProof/>
        <w:sz w:val="16"/>
        <w:szCs w:val="20"/>
        <w:lang w:val="en-US"/>
      </w:rPr>
      <w:t>1</w:t>
    </w:r>
    <w:r>
      <w:rPr>
        <w:sz w:val="16"/>
        <w:szCs w:val="20"/>
        <w:lang w:val="en-US"/>
      </w:rPr>
      <w:fldChar w:fldCharType="end"/>
    </w:r>
    <w:r>
      <w:rPr>
        <w:sz w:val="16"/>
        <w:szCs w:val="16"/>
      </w:rPr>
      <w:t xml:space="preserve"> of </w:t>
    </w:r>
    <w:r>
      <w:rPr>
        <w:sz w:val="16"/>
        <w:szCs w:val="16"/>
      </w:rPr>
      <w:fldChar w:fldCharType="begin"/>
    </w:r>
    <w:r>
      <w:rPr>
        <w:sz w:val="16"/>
        <w:szCs w:val="16"/>
      </w:rPr>
      <w:instrText xml:space="preserve"> SECTIONPAGES  \* MERGEFORMAT </w:instrText>
    </w:r>
    <w:r>
      <w:rPr>
        <w:sz w:val="16"/>
        <w:szCs w:val="16"/>
      </w:rPr>
      <w:fldChar w:fldCharType="separate"/>
    </w:r>
    <w:r>
      <w:rPr>
        <w:noProof/>
        <w:sz w:val="16"/>
        <w:szCs w:val="16"/>
      </w:rPr>
      <w:t>1</w:t>
    </w:r>
    <w:r>
      <w:rPr>
        <w:sz w:val="16"/>
        <w:szCs w:val="16"/>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4A9C3" w14:textId="77777777" w:rsidR="0045221B" w:rsidRDefault="0045221B" w:rsidP="00CA3FAF">
    <w:pPr>
      <w:pStyle w:val="Header1"/>
    </w:pPr>
    <w:r w:rsidRPr="0011136F">
      <w:t>The City of Winnipeg</w:t>
    </w:r>
    <w:r w:rsidRPr="0011136F">
      <w:tab/>
    </w:r>
    <w:r>
      <w:t>Table of Contents</w:t>
    </w:r>
  </w:p>
  <w:p w14:paraId="1CB16360" w14:textId="06EAC5FC" w:rsidR="0045221B" w:rsidRPr="0011136F" w:rsidRDefault="0045221B" w:rsidP="00CA3FAF">
    <w:pPr>
      <w:pStyle w:val="Header1"/>
    </w:pPr>
    <w:r>
      <w:t>Tender</w:t>
    </w:r>
    <w:r w:rsidRPr="0011136F">
      <w:t xml:space="preserve"> No.</w:t>
    </w:r>
    <w:sdt>
      <w:sdtPr>
        <w:id w:val="471025494"/>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06345CEB-0154-40F2-BFE7-65210B6ABCF0}"/>
        <w:text/>
      </w:sdtPr>
      <w:sdtEndPr/>
      <w:sdtContent>
        <w:r w:rsidRPr="00061CAD">
          <w:rPr>
            <w:rStyle w:val="PlaceholderText"/>
          </w:rPr>
          <w:t>Click or tap here to enter text.</w:t>
        </w:r>
      </w:sdtContent>
    </w:sdt>
    <w:r>
      <w:tab/>
      <w:t xml:space="preserve">Page </w:t>
    </w:r>
    <w:r>
      <w:fldChar w:fldCharType="begin"/>
    </w:r>
    <w:r>
      <w:instrText xml:space="preserve"> PAGE </w:instrText>
    </w:r>
    <w:r>
      <w:fldChar w:fldCharType="separate"/>
    </w:r>
    <w:r>
      <w:rPr>
        <w:noProof/>
      </w:rPr>
      <w:t>1</w:t>
    </w:r>
    <w:r>
      <w:fldChar w:fldCharType="end"/>
    </w:r>
    <w:r>
      <w:t xml:space="preserve"> of </w:t>
    </w:r>
    <w:fldSimple w:instr=" SECTIONPAGES  \* MERGEFORMAT ">
      <w:r w:rsidR="005721AF">
        <w:rPr>
          <w:noProof/>
        </w:rPr>
        <w:t>2</w:t>
      </w:r>
    </w:fldSimple>
  </w:p>
  <w:p w14:paraId="5C3E22EE" w14:textId="77777777" w:rsidR="0045221B" w:rsidRDefault="0045221B" w:rsidP="003B67FB">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14:paraId="56CEE21F" w14:textId="0C80712E" w:rsidR="0045221B" w:rsidRPr="00C20295" w:rsidRDefault="0045221B" w:rsidP="003B67FB">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C20295">
      <w:rPr>
        <w:color w:val="999999"/>
        <w:sz w:val="8"/>
        <w:szCs w:val="8"/>
      </w:rPr>
      <w:t xml:space="preserve">Template Version: </w:t>
    </w:r>
    <w:r w:rsidRPr="00C20295">
      <w:rPr>
        <w:color w:val="999999"/>
        <w:sz w:val="8"/>
        <w:szCs w:val="8"/>
      </w:rPr>
      <w:fldChar w:fldCharType="begin"/>
    </w:r>
    <w:r w:rsidRPr="00C20295">
      <w:rPr>
        <w:color w:val="999999"/>
        <w:sz w:val="8"/>
        <w:szCs w:val="8"/>
      </w:rPr>
      <w:instrText xml:space="preserve"> DOCPROPERTY  "Template version"  \* MERGEFORMAT </w:instrText>
    </w:r>
    <w:r w:rsidRPr="00C20295">
      <w:rPr>
        <w:color w:val="999999"/>
        <w:sz w:val="8"/>
        <w:szCs w:val="8"/>
      </w:rPr>
      <w:fldChar w:fldCharType="separate"/>
    </w:r>
    <w:r w:rsidR="005721AF">
      <w:rPr>
        <w:color w:val="999999"/>
        <w:sz w:val="8"/>
        <w:szCs w:val="8"/>
      </w:rPr>
      <w:t>2025 11 01 - C BCivil</w:t>
    </w:r>
    <w:r w:rsidRPr="00C20295">
      <w:rPr>
        <w:color w:val="999999"/>
        <w:sz w:val="8"/>
        <w:szCs w:val="8"/>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A08C2" w14:textId="77777777" w:rsidR="0045221B" w:rsidRDefault="0045221B" w:rsidP="00CA3FAF">
    <w:pPr>
      <w:pStyle w:val="Header1"/>
    </w:pPr>
    <w:r w:rsidRPr="0011136F">
      <w:t>The City of Winnipeg</w:t>
    </w:r>
    <w:r w:rsidRPr="0011136F">
      <w:tab/>
    </w:r>
    <w:r>
      <w:t>Bidding Procedures</w:t>
    </w:r>
  </w:p>
  <w:p w14:paraId="238EB572" w14:textId="5E085807" w:rsidR="0045221B" w:rsidRPr="0011136F" w:rsidRDefault="0045221B" w:rsidP="00CA3FAF">
    <w:pPr>
      <w:pStyle w:val="Header1"/>
    </w:pPr>
    <w:r>
      <w:t>Tender</w:t>
    </w:r>
    <w:r w:rsidRPr="0011136F">
      <w:t xml:space="preserve"> No.</w:t>
    </w:r>
    <w:sdt>
      <w:sdtPr>
        <w:id w:val="-154376555"/>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06345CEB-0154-40F2-BFE7-65210B6ABCF0}"/>
        <w:text/>
      </w:sdtPr>
      <w:sdtEndPr/>
      <w:sdtContent>
        <w:r w:rsidRPr="00061CAD">
          <w:rPr>
            <w:rStyle w:val="PlaceholderText"/>
          </w:rPr>
          <w:t>Click or tap here to enter text.</w:t>
        </w:r>
      </w:sdtContent>
    </w:sdt>
    <w:r>
      <w:tab/>
      <w:t xml:space="preserve">Page </w:t>
    </w:r>
    <w:r>
      <w:fldChar w:fldCharType="begin"/>
    </w:r>
    <w:r>
      <w:instrText xml:space="preserve"> PAGE </w:instrText>
    </w:r>
    <w:r>
      <w:fldChar w:fldCharType="separate"/>
    </w:r>
    <w:r>
      <w:rPr>
        <w:noProof/>
      </w:rPr>
      <w:t>11</w:t>
    </w:r>
    <w:r>
      <w:fldChar w:fldCharType="end"/>
    </w:r>
    <w:r>
      <w:t xml:space="preserve"> of </w:t>
    </w:r>
    <w:fldSimple w:instr=" SECTIONPAGES  \* MERGEFORMAT ">
      <w:r w:rsidR="005721AF">
        <w:rPr>
          <w:noProof/>
        </w:rPr>
        <w:t>11</w:t>
      </w:r>
    </w:fldSimple>
  </w:p>
  <w:p w14:paraId="34D3AE62" w14:textId="77777777" w:rsidR="0045221B" w:rsidRDefault="0045221B" w:rsidP="003B67FB">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14:paraId="37D5A285" w14:textId="4B8C852E" w:rsidR="0045221B" w:rsidRPr="00C20295" w:rsidRDefault="0045221B" w:rsidP="003B67FB">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C20295">
      <w:rPr>
        <w:color w:val="999999"/>
        <w:sz w:val="8"/>
        <w:szCs w:val="8"/>
      </w:rPr>
      <w:t xml:space="preserve">Template Version: </w:t>
    </w:r>
    <w:r w:rsidRPr="00C20295">
      <w:rPr>
        <w:color w:val="999999"/>
        <w:sz w:val="8"/>
        <w:szCs w:val="8"/>
      </w:rPr>
      <w:fldChar w:fldCharType="begin"/>
    </w:r>
    <w:r w:rsidRPr="00C20295">
      <w:rPr>
        <w:color w:val="999999"/>
        <w:sz w:val="8"/>
        <w:szCs w:val="8"/>
      </w:rPr>
      <w:instrText xml:space="preserve"> DOCPROPERTY  "Template version"  \* MERGEFORMAT </w:instrText>
    </w:r>
    <w:r w:rsidRPr="00C20295">
      <w:rPr>
        <w:color w:val="999999"/>
        <w:sz w:val="8"/>
        <w:szCs w:val="8"/>
      </w:rPr>
      <w:fldChar w:fldCharType="separate"/>
    </w:r>
    <w:r w:rsidR="005721AF">
      <w:rPr>
        <w:color w:val="999999"/>
        <w:sz w:val="8"/>
        <w:szCs w:val="8"/>
      </w:rPr>
      <w:t>2025 11 01 - C BCivil</w:t>
    </w:r>
    <w:r w:rsidRPr="00C20295">
      <w:rPr>
        <w:color w:val="999999"/>
        <w:sz w:val="8"/>
        <w:szCs w:val="8"/>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75484" w14:textId="77777777" w:rsidR="0045221B" w:rsidRDefault="0045221B" w:rsidP="00CA3FAF">
    <w:pPr>
      <w:pStyle w:val="Header1"/>
    </w:pPr>
    <w:r w:rsidRPr="0011136F">
      <w:t>The City of Winnipeg</w:t>
    </w:r>
    <w:r w:rsidRPr="0011136F">
      <w:tab/>
    </w:r>
    <w:r>
      <w:t>General Conditions</w:t>
    </w:r>
  </w:p>
  <w:p w14:paraId="2C724ABC" w14:textId="16AD39A8" w:rsidR="0045221B" w:rsidRPr="0011136F" w:rsidRDefault="0045221B" w:rsidP="00CA3FAF">
    <w:pPr>
      <w:pStyle w:val="Header1"/>
    </w:pPr>
    <w:r>
      <w:t>Tender</w:t>
    </w:r>
    <w:r w:rsidRPr="0011136F">
      <w:t xml:space="preserve"> No.</w:t>
    </w:r>
    <w:sdt>
      <w:sdtPr>
        <w:id w:val="-950863831"/>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06345CEB-0154-40F2-BFE7-65210B6ABCF0}"/>
        <w:text/>
      </w:sdtPr>
      <w:sdtEndPr/>
      <w:sdtContent>
        <w:r w:rsidRPr="00061CAD">
          <w:rPr>
            <w:rStyle w:val="PlaceholderText"/>
          </w:rPr>
          <w:t>Click or tap here to enter text.</w:t>
        </w:r>
      </w:sdtContent>
    </w:sdt>
    <w:r>
      <w:tab/>
      <w:t xml:space="preserve">Page </w:t>
    </w:r>
    <w:r>
      <w:fldChar w:fldCharType="begin"/>
    </w:r>
    <w:r>
      <w:instrText xml:space="preserve"> PAGE </w:instrText>
    </w:r>
    <w:r>
      <w:fldChar w:fldCharType="separate"/>
    </w:r>
    <w:r>
      <w:rPr>
        <w:noProof/>
      </w:rPr>
      <w:t>1</w:t>
    </w:r>
    <w:r>
      <w:fldChar w:fldCharType="end"/>
    </w:r>
    <w:r>
      <w:t xml:space="preserve"> of </w:t>
    </w:r>
    <w:fldSimple w:instr=" SECTIONPAGES  \* MERGEFORMAT ">
      <w:r w:rsidR="005721AF">
        <w:rPr>
          <w:noProof/>
        </w:rPr>
        <w:t>1</w:t>
      </w:r>
    </w:fldSimple>
  </w:p>
  <w:p w14:paraId="37A9CEA9" w14:textId="77777777" w:rsidR="0045221B" w:rsidRDefault="0045221B" w:rsidP="003B67FB">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14:paraId="086A045C" w14:textId="2AFE9AC6" w:rsidR="0045221B" w:rsidRPr="00C20295" w:rsidRDefault="0045221B" w:rsidP="003B67FB">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C20295">
      <w:rPr>
        <w:color w:val="999999"/>
        <w:sz w:val="8"/>
        <w:szCs w:val="8"/>
      </w:rPr>
      <w:t xml:space="preserve">Template Version: </w:t>
    </w:r>
    <w:r w:rsidRPr="00C20295">
      <w:rPr>
        <w:color w:val="999999"/>
        <w:sz w:val="8"/>
        <w:szCs w:val="8"/>
      </w:rPr>
      <w:fldChar w:fldCharType="begin"/>
    </w:r>
    <w:r w:rsidRPr="00C20295">
      <w:rPr>
        <w:color w:val="999999"/>
        <w:sz w:val="8"/>
        <w:szCs w:val="8"/>
      </w:rPr>
      <w:instrText xml:space="preserve"> DOCPROPERTY  "Template version"  \* MERGEFORMAT </w:instrText>
    </w:r>
    <w:r w:rsidRPr="00C20295">
      <w:rPr>
        <w:color w:val="999999"/>
        <w:sz w:val="8"/>
        <w:szCs w:val="8"/>
      </w:rPr>
      <w:fldChar w:fldCharType="separate"/>
    </w:r>
    <w:r w:rsidR="005721AF">
      <w:rPr>
        <w:color w:val="999999"/>
        <w:sz w:val="8"/>
        <w:szCs w:val="8"/>
      </w:rPr>
      <w:t>2025 11 01 - C BCivil</w:t>
    </w:r>
    <w:r w:rsidRPr="00C20295">
      <w:rPr>
        <w:color w:val="999999"/>
        <w:sz w:val="8"/>
        <w:szCs w:val="8"/>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89758" w14:textId="77777777" w:rsidR="0045221B" w:rsidRDefault="0045221B" w:rsidP="00970984">
    <w:pPr>
      <w:pStyle w:val="Header1"/>
    </w:pPr>
    <w:r w:rsidRPr="0011136F">
      <w:t>The City of Winnipeg</w:t>
    </w:r>
    <w:r w:rsidRPr="0011136F">
      <w:tab/>
    </w:r>
    <w:r>
      <w:t>Supplemental Conditions</w:t>
    </w:r>
  </w:p>
  <w:p w14:paraId="7EB2DECF" w14:textId="389600FA" w:rsidR="0045221B" w:rsidRPr="0011136F" w:rsidRDefault="0045221B" w:rsidP="00970984">
    <w:pPr>
      <w:pStyle w:val="Header1"/>
    </w:pPr>
    <w:r>
      <w:t>Tender No.</w:t>
    </w:r>
    <w:sdt>
      <w:sdtPr>
        <w:id w:val="-1519148540"/>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06345CEB-0154-40F2-BFE7-65210B6ABCF0}"/>
        <w:text/>
      </w:sdtPr>
      <w:sdtEndPr/>
      <w:sdtContent>
        <w:r w:rsidRPr="00061CAD">
          <w:rPr>
            <w:rStyle w:val="PlaceholderText"/>
          </w:rPr>
          <w:t>Click or tap here to enter text.</w:t>
        </w:r>
      </w:sdtContent>
    </w:sdt>
    <w:r>
      <w:tab/>
      <w:t xml:space="preserve">Page </w:t>
    </w:r>
    <w:r>
      <w:fldChar w:fldCharType="begin"/>
    </w:r>
    <w:r>
      <w:instrText xml:space="preserve"> PAGE </w:instrText>
    </w:r>
    <w:r>
      <w:fldChar w:fldCharType="separate"/>
    </w:r>
    <w:r>
      <w:rPr>
        <w:noProof/>
      </w:rPr>
      <w:t>20</w:t>
    </w:r>
    <w:r>
      <w:fldChar w:fldCharType="end"/>
    </w:r>
    <w:r>
      <w:t xml:space="preserve"> of </w:t>
    </w:r>
    <w:fldSimple w:instr=" SECTIONPAGES  \* MERGEFORMAT ">
      <w:r w:rsidR="005721AF">
        <w:rPr>
          <w:noProof/>
        </w:rPr>
        <w:t>17</w:t>
      </w:r>
    </w:fldSimple>
  </w:p>
  <w:p w14:paraId="2F1AB538" w14:textId="77777777" w:rsidR="0045221B" w:rsidRDefault="0045221B" w:rsidP="00970984">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14:paraId="2EA6EF4D" w14:textId="6783A2CA" w:rsidR="0045221B" w:rsidRPr="00256218" w:rsidRDefault="0045221B" w:rsidP="00970984">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256218">
      <w:rPr>
        <w:color w:val="999999"/>
        <w:sz w:val="8"/>
        <w:szCs w:val="8"/>
      </w:rPr>
      <w:t xml:space="preserve">Template Version: </w:t>
    </w:r>
    <w:r w:rsidRPr="00256218">
      <w:rPr>
        <w:color w:val="999999"/>
        <w:sz w:val="8"/>
        <w:szCs w:val="8"/>
      </w:rPr>
      <w:fldChar w:fldCharType="begin"/>
    </w:r>
    <w:r w:rsidRPr="00256218">
      <w:rPr>
        <w:color w:val="999999"/>
        <w:sz w:val="8"/>
        <w:szCs w:val="8"/>
      </w:rPr>
      <w:instrText xml:space="preserve"> DOCPROPERTY  "Template version"  \* MERGEFORMAT </w:instrText>
    </w:r>
    <w:r w:rsidRPr="00256218">
      <w:rPr>
        <w:color w:val="999999"/>
        <w:sz w:val="8"/>
        <w:szCs w:val="8"/>
      </w:rPr>
      <w:fldChar w:fldCharType="separate"/>
    </w:r>
    <w:r w:rsidR="005721AF">
      <w:rPr>
        <w:color w:val="999999"/>
        <w:sz w:val="8"/>
        <w:szCs w:val="8"/>
      </w:rPr>
      <w:t>2025 11 01 - C BCivil</w:t>
    </w:r>
    <w:r w:rsidRPr="00256218">
      <w:rPr>
        <w:color w:val="999999"/>
        <w:sz w:val="8"/>
        <w:szCs w:val="8"/>
      </w:rPr>
      <w:fldChar w:fldCharType="end"/>
    </w:r>
  </w:p>
  <w:p w14:paraId="55371B2A" w14:textId="77777777" w:rsidR="0045221B" w:rsidRDefault="0045221B" w:rsidP="0097098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78489" w14:textId="77777777" w:rsidR="0045221B" w:rsidRDefault="0045221B" w:rsidP="00CA3FAF">
    <w:pPr>
      <w:pStyle w:val="Header1"/>
    </w:pPr>
    <w:r w:rsidRPr="0011136F">
      <w:t>The City of Winnipeg</w:t>
    </w:r>
    <w:r w:rsidRPr="0011136F">
      <w:tab/>
    </w:r>
    <w:r>
      <w:t>Specifications</w:t>
    </w:r>
  </w:p>
  <w:p w14:paraId="4F8432D7" w14:textId="1BB66FBE" w:rsidR="0045221B" w:rsidRPr="0011136F" w:rsidRDefault="0045221B" w:rsidP="00CA3FAF">
    <w:pPr>
      <w:pStyle w:val="Header1"/>
    </w:pPr>
    <w:r>
      <w:t>Tender</w:t>
    </w:r>
    <w:r w:rsidRPr="0011136F">
      <w:t xml:space="preserve"> No.</w:t>
    </w:r>
    <w:sdt>
      <w:sdtPr>
        <w:id w:val="-851653168"/>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06345CEB-0154-40F2-BFE7-65210B6ABCF0}"/>
        <w:text/>
      </w:sdtPr>
      <w:sdtEndPr/>
      <w:sdtContent>
        <w:r w:rsidRPr="00061CAD">
          <w:rPr>
            <w:rStyle w:val="PlaceholderText"/>
          </w:rPr>
          <w:t>Click or tap here to enter text.</w:t>
        </w:r>
      </w:sdtContent>
    </w:sdt>
    <w:r>
      <w:tab/>
      <w:t xml:space="preserve">Page </w:t>
    </w:r>
    <w:r>
      <w:fldChar w:fldCharType="begin"/>
    </w:r>
    <w:r>
      <w:instrText xml:space="preserve"> PAGE </w:instrText>
    </w:r>
    <w:r>
      <w:fldChar w:fldCharType="separate"/>
    </w:r>
    <w:r>
      <w:rPr>
        <w:noProof/>
      </w:rPr>
      <w:t>2</w:t>
    </w:r>
    <w:r>
      <w:fldChar w:fldCharType="end"/>
    </w:r>
    <w:r>
      <w:t xml:space="preserve"> of </w:t>
    </w:r>
    <w:fldSimple w:instr=" SECTIONPAGES  \* MERGEFORMAT ">
      <w:r w:rsidR="005721AF">
        <w:rPr>
          <w:noProof/>
        </w:rPr>
        <w:t>4</w:t>
      </w:r>
    </w:fldSimple>
  </w:p>
  <w:p w14:paraId="1D9F4F5A" w14:textId="77777777" w:rsidR="0045221B" w:rsidRDefault="0045221B" w:rsidP="003B67FB">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14:paraId="03B40318" w14:textId="378C607F" w:rsidR="0045221B" w:rsidRPr="00C20295" w:rsidRDefault="0045221B" w:rsidP="003B67FB">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C20295">
      <w:rPr>
        <w:color w:val="999999"/>
        <w:sz w:val="8"/>
        <w:szCs w:val="8"/>
      </w:rPr>
      <w:t xml:space="preserve">Template Version: </w:t>
    </w:r>
    <w:r w:rsidRPr="00C20295">
      <w:rPr>
        <w:color w:val="999999"/>
        <w:sz w:val="8"/>
        <w:szCs w:val="8"/>
      </w:rPr>
      <w:fldChar w:fldCharType="begin"/>
    </w:r>
    <w:r w:rsidRPr="00C20295">
      <w:rPr>
        <w:color w:val="999999"/>
        <w:sz w:val="8"/>
        <w:szCs w:val="8"/>
      </w:rPr>
      <w:instrText xml:space="preserve"> DOCPROPERTY  "Template version"  \* MERGEFORMAT </w:instrText>
    </w:r>
    <w:r w:rsidRPr="00C20295">
      <w:rPr>
        <w:color w:val="999999"/>
        <w:sz w:val="8"/>
        <w:szCs w:val="8"/>
      </w:rPr>
      <w:fldChar w:fldCharType="separate"/>
    </w:r>
    <w:r w:rsidR="005721AF">
      <w:rPr>
        <w:color w:val="999999"/>
        <w:sz w:val="8"/>
        <w:szCs w:val="8"/>
      </w:rPr>
      <w:t>2025 11 01 - C BCivil</w:t>
    </w:r>
    <w:r w:rsidRPr="00C20295">
      <w:rPr>
        <w:color w:val="999999"/>
        <w:sz w:val="8"/>
        <w:szCs w:val="8"/>
      </w:rP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C99BD7" w14:textId="77777777" w:rsidR="0045221B" w:rsidRDefault="0045221B" w:rsidP="00CA3FAF">
    <w:pPr>
      <w:pStyle w:val="Header1"/>
    </w:pPr>
    <w:r w:rsidRPr="0011136F">
      <w:t>The City of Winnipeg</w:t>
    </w:r>
    <w:r w:rsidRPr="0011136F">
      <w:tab/>
    </w:r>
    <w:r>
      <w:t>Security Clearance</w:t>
    </w:r>
  </w:p>
  <w:p w14:paraId="3C6C81D7" w14:textId="3B902DDE" w:rsidR="0045221B" w:rsidRPr="0011136F" w:rsidRDefault="0045221B" w:rsidP="00CA3FAF">
    <w:pPr>
      <w:pStyle w:val="Header1"/>
    </w:pPr>
    <w:r>
      <w:t>Tender</w:t>
    </w:r>
    <w:r w:rsidRPr="0011136F">
      <w:t xml:space="preserve"> No.</w:t>
    </w:r>
    <w:sdt>
      <w:sdtPr>
        <w:id w:val="180403590"/>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06345CEB-0154-40F2-BFE7-65210B6ABCF0}"/>
        <w:text/>
      </w:sdtPr>
      <w:sdtEndPr/>
      <w:sdtContent>
        <w:r w:rsidRPr="00061CAD">
          <w:rPr>
            <w:rStyle w:val="PlaceholderText"/>
          </w:rPr>
          <w:t>Click or tap here to enter text.</w:t>
        </w:r>
      </w:sdtContent>
    </w:sdt>
    <w:r>
      <w:tab/>
      <w:t xml:space="preserve">Page </w:t>
    </w:r>
    <w:r>
      <w:fldChar w:fldCharType="begin"/>
    </w:r>
    <w:r>
      <w:instrText xml:space="preserve"> PAGE </w:instrText>
    </w:r>
    <w:r>
      <w:fldChar w:fldCharType="separate"/>
    </w:r>
    <w:r>
      <w:rPr>
        <w:noProof/>
      </w:rPr>
      <w:t>6</w:t>
    </w:r>
    <w:r>
      <w:fldChar w:fldCharType="end"/>
    </w:r>
    <w:r>
      <w:t xml:space="preserve"> of </w:t>
    </w:r>
    <w:fldSimple w:instr=" SECTIONPAGES  \* MERGEFORMAT ">
      <w:r w:rsidR="005721AF">
        <w:rPr>
          <w:noProof/>
        </w:rPr>
        <w:t>6</w:t>
      </w:r>
    </w:fldSimple>
  </w:p>
  <w:p w14:paraId="29BDDCD0" w14:textId="77777777" w:rsidR="0045221B" w:rsidRDefault="0045221B" w:rsidP="003B67FB">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14:paraId="73CCEAE1" w14:textId="0DB80E5D" w:rsidR="0045221B" w:rsidRPr="00C20295" w:rsidRDefault="0045221B" w:rsidP="003B67FB">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C20295">
      <w:rPr>
        <w:color w:val="999999"/>
        <w:sz w:val="8"/>
        <w:szCs w:val="8"/>
      </w:rPr>
      <w:t xml:space="preserve">Template Version: </w:t>
    </w:r>
    <w:r w:rsidRPr="00C20295">
      <w:rPr>
        <w:color w:val="999999"/>
        <w:sz w:val="8"/>
        <w:szCs w:val="8"/>
      </w:rPr>
      <w:fldChar w:fldCharType="begin"/>
    </w:r>
    <w:r w:rsidRPr="00C20295">
      <w:rPr>
        <w:color w:val="999999"/>
        <w:sz w:val="8"/>
        <w:szCs w:val="8"/>
      </w:rPr>
      <w:instrText xml:space="preserve"> DOCPROPERTY  "Template version"  \* MERGEFORMAT </w:instrText>
    </w:r>
    <w:r w:rsidRPr="00C20295">
      <w:rPr>
        <w:color w:val="999999"/>
        <w:sz w:val="8"/>
        <w:szCs w:val="8"/>
      </w:rPr>
      <w:fldChar w:fldCharType="separate"/>
    </w:r>
    <w:r w:rsidR="005721AF">
      <w:rPr>
        <w:color w:val="999999"/>
        <w:sz w:val="8"/>
        <w:szCs w:val="8"/>
      </w:rPr>
      <w:t>2025 11 01 - C BCivil</w:t>
    </w:r>
    <w:r w:rsidRPr="00C20295">
      <w:rPr>
        <w:color w:val="999999"/>
        <w:sz w:val="8"/>
        <w:szCs w:val="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C41BE5"/>
    <w:multiLevelType w:val="multilevel"/>
    <w:tmpl w:val="4CAE208A"/>
    <w:lvl w:ilvl="0">
      <w:start w:val="2"/>
      <w:numFmt w:val="upperLetter"/>
      <w:pStyle w:val="PARTHEADING"/>
      <w:suff w:val="nothing"/>
      <w:lvlText w:val="PART %1 - "/>
      <w:lvlJc w:val="left"/>
      <w:pPr>
        <w:ind w:left="0" w:firstLine="0"/>
      </w:pPr>
      <w:rPr>
        <w:rFonts w:ascii="Arial" w:hAnsi="Arial" w:hint="default"/>
        <w:b/>
        <w:i w:val="0"/>
        <w:sz w:val="24"/>
      </w:rPr>
    </w:lvl>
    <w:lvl w:ilvl="1">
      <w:start w:val="1"/>
      <w:numFmt w:val="decimal"/>
      <w:pStyle w:val="CLAUSEHEADING"/>
      <w:lvlText w:val="%1%2."/>
      <w:lvlJc w:val="left"/>
      <w:pPr>
        <w:tabs>
          <w:tab w:val="num" w:pos="864"/>
        </w:tabs>
        <w:ind w:left="864" w:hanging="864"/>
      </w:pPr>
      <w:rPr>
        <w:rFonts w:hint="default"/>
      </w:rPr>
    </w:lvl>
    <w:lvl w:ilvl="2">
      <w:start w:val="1"/>
      <w:numFmt w:val="decimal"/>
      <w:pStyle w:val="Clause"/>
      <w:lvlText w:val="%1%2.%3"/>
      <w:lvlJc w:val="left"/>
      <w:pPr>
        <w:tabs>
          <w:tab w:val="num" w:pos="864"/>
        </w:tabs>
        <w:ind w:left="864" w:hanging="864"/>
      </w:pPr>
      <w:rPr>
        <w:rFonts w:hint="default"/>
      </w:rPr>
    </w:lvl>
    <w:lvl w:ilvl="3">
      <w:start w:val="1"/>
      <w:numFmt w:val="lowerLetter"/>
      <w:pStyle w:val="ClauseList"/>
      <w:lvlText w:val="(%4)"/>
      <w:lvlJc w:val="left"/>
      <w:pPr>
        <w:tabs>
          <w:tab w:val="num" w:pos="1296"/>
        </w:tabs>
        <w:ind w:left="1296" w:hanging="432"/>
      </w:pPr>
      <w:rPr>
        <w:rFonts w:hint="default"/>
        <w:strike w:val="0"/>
      </w:rPr>
    </w:lvl>
    <w:lvl w:ilvl="4">
      <w:start w:val="1"/>
      <w:numFmt w:val="lowerRoman"/>
      <w:pStyle w:val="ClauseSubList"/>
      <w:lvlText w:val="(%5)"/>
      <w:lvlJc w:val="right"/>
      <w:pPr>
        <w:tabs>
          <w:tab w:val="num" w:pos="1872"/>
        </w:tabs>
        <w:ind w:left="1872" w:hanging="288"/>
      </w:pPr>
      <w:rPr>
        <w:rFonts w:hint="default"/>
      </w:rPr>
    </w:lvl>
    <w:lvl w:ilvl="5">
      <w:start w:val="1"/>
      <w:numFmt w:val="decimal"/>
      <w:lvlRestart w:val="3"/>
      <w:pStyle w:val="SubClause"/>
      <w:lvlText w:val="%1%2.%3.%6"/>
      <w:lvlJc w:val="left"/>
      <w:pPr>
        <w:tabs>
          <w:tab w:val="num" w:pos="1296"/>
        </w:tabs>
        <w:ind w:left="1296" w:hanging="1296"/>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lowerLetter"/>
      <w:pStyle w:val="SubClauseList"/>
      <w:lvlText w:val="(%7)"/>
      <w:lvlJc w:val="left"/>
      <w:pPr>
        <w:tabs>
          <w:tab w:val="num" w:pos="1728"/>
        </w:tabs>
        <w:ind w:left="1728" w:hanging="432"/>
      </w:pPr>
      <w:rPr>
        <w:rFonts w:hint="default"/>
      </w:rPr>
    </w:lvl>
    <w:lvl w:ilvl="7">
      <w:start w:val="1"/>
      <w:numFmt w:val="lowerRoman"/>
      <w:pStyle w:val="SubClauseSubList"/>
      <w:lvlText w:val="(%8)"/>
      <w:lvlJc w:val="right"/>
      <w:pPr>
        <w:tabs>
          <w:tab w:val="num" w:pos="2304"/>
        </w:tabs>
        <w:ind w:left="2304" w:hanging="288"/>
      </w:pPr>
      <w:rPr>
        <w:rFonts w:hint="default"/>
      </w:rPr>
    </w:lvl>
    <w:lvl w:ilvl="8">
      <w:start w:val="1"/>
      <w:numFmt w:val="bullet"/>
      <w:lvlText w:val=""/>
      <w:lvlJc w:val="left"/>
      <w:pPr>
        <w:tabs>
          <w:tab w:val="num" w:pos="2952"/>
        </w:tabs>
        <w:ind w:left="2880" w:hanging="288"/>
      </w:pPr>
      <w:rPr>
        <w:rFonts w:ascii="Symbol" w:hAnsi="Symbol" w:hint="default"/>
      </w:rPr>
    </w:lvl>
  </w:abstractNum>
  <w:abstractNum w:abstractNumId="1" w15:restartNumberingAfterBreak="0">
    <w:nsid w:val="2E1755A0"/>
    <w:multiLevelType w:val="multilevel"/>
    <w:tmpl w:val="3B800ABC"/>
    <w:lvl w:ilvl="0">
      <w:start w:val="2"/>
      <w:numFmt w:val="upperLetter"/>
      <w:suff w:val="nothing"/>
      <w:lvlText w:val="PART %1 - "/>
      <w:lvlJc w:val="left"/>
      <w:pPr>
        <w:ind w:left="0" w:firstLine="0"/>
      </w:pPr>
      <w:rPr>
        <w:rFonts w:ascii="Arial" w:hAnsi="Arial" w:hint="default"/>
        <w:b/>
        <w:i w:val="0"/>
        <w:sz w:val="24"/>
      </w:rPr>
    </w:lvl>
    <w:lvl w:ilvl="1">
      <w:start w:val="1"/>
      <w:numFmt w:val="decimal"/>
      <w:pStyle w:val="AppendixClauseHeading"/>
      <w:lvlText w:val="%2."/>
      <w:lvlJc w:val="left"/>
      <w:pPr>
        <w:tabs>
          <w:tab w:val="num" w:pos="864"/>
        </w:tabs>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64"/>
        </w:tabs>
        <w:ind w:left="864" w:hanging="864"/>
      </w:pPr>
      <w:rPr>
        <w:rFonts w:hint="default"/>
      </w:rPr>
    </w:lvl>
    <w:lvl w:ilvl="3">
      <w:start w:val="1"/>
      <w:numFmt w:val="lowerLetter"/>
      <w:lvlText w:val="(%4)"/>
      <w:lvlJc w:val="left"/>
      <w:pPr>
        <w:tabs>
          <w:tab w:val="num" w:pos="1296"/>
        </w:tabs>
        <w:ind w:left="1296" w:hanging="432"/>
      </w:pPr>
      <w:rPr>
        <w:rFonts w:hint="default"/>
      </w:rPr>
    </w:lvl>
    <w:lvl w:ilvl="4">
      <w:start w:val="1"/>
      <w:numFmt w:val="lowerRoman"/>
      <w:lvlText w:val="(%5)"/>
      <w:lvlJc w:val="right"/>
      <w:pPr>
        <w:tabs>
          <w:tab w:val="num" w:pos="1872"/>
        </w:tabs>
        <w:ind w:left="1872" w:hanging="288"/>
      </w:pPr>
      <w:rPr>
        <w:rFonts w:hint="default"/>
      </w:rPr>
    </w:lvl>
    <w:lvl w:ilvl="5">
      <w:start w:val="1"/>
      <w:numFmt w:val="decimal"/>
      <w:lvlRestart w:val="3"/>
      <w:lvlText w:val="%1%2.%3.%6"/>
      <w:lvlJc w:val="left"/>
      <w:pPr>
        <w:tabs>
          <w:tab w:val="num" w:pos="1296"/>
        </w:tabs>
        <w:ind w:left="1296" w:hanging="1296"/>
      </w:pPr>
      <w:rPr>
        <w:rFonts w:hint="default"/>
      </w:rPr>
    </w:lvl>
    <w:lvl w:ilvl="6">
      <w:start w:val="1"/>
      <w:numFmt w:val="lowerLetter"/>
      <w:lvlText w:val="(%7)"/>
      <w:lvlJc w:val="left"/>
      <w:pPr>
        <w:tabs>
          <w:tab w:val="num" w:pos="1728"/>
        </w:tabs>
        <w:ind w:left="1728" w:hanging="432"/>
      </w:pPr>
      <w:rPr>
        <w:rFonts w:hint="default"/>
      </w:rPr>
    </w:lvl>
    <w:lvl w:ilvl="7">
      <w:start w:val="1"/>
      <w:numFmt w:val="lowerRoman"/>
      <w:lvlText w:val="(%8)"/>
      <w:lvlJc w:val="right"/>
      <w:pPr>
        <w:tabs>
          <w:tab w:val="num" w:pos="2304"/>
        </w:tabs>
        <w:ind w:left="2304" w:hanging="288"/>
      </w:pPr>
      <w:rPr>
        <w:rFonts w:hint="default"/>
      </w:rPr>
    </w:lvl>
    <w:lvl w:ilvl="8">
      <w:start w:val="1"/>
      <w:numFmt w:val="bullet"/>
      <w:lvlText w:val=""/>
      <w:lvlJc w:val="left"/>
      <w:pPr>
        <w:tabs>
          <w:tab w:val="num" w:pos="2952"/>
        </w:tabs>
        <w:ind w:left="2880" w:hanging="288"/>
      </w:pPr>
      <w:rPr>
        <w:rFonts w:ascii="Symbol" w:hAnsi="Symbol" w:hint="default"/>
      </w:rPr>
    </w:lvl>
  </w:abstractNum>
  <w:abstractNum w:abstractNumId="2" w15:restartNumberingAfterBreak="0">
    <w:nsid w:val="32CB4141"/>
    <w:multiLevelType w:val="multilevel"/>
    <w:tmpl w:val="61F8D6E2"/>
    <w:lvl w:ilvl="0">
      <w:start w:val="1"/>
      <w:numFmt w:val="decimal"/>
      <w:lvlText w:val="%1"/>
      <w:lvlJc w:val="left"/>
      <w:pPr>
        <w:ind w:left="360" w:hanging="360"/>
      </w:pPr>
      <w:rPr>
        <w:rFonts w:hint="default"/>
      </w:rPr>
    </w:lvl>
    <w:lvl w:ilvl="1">
      <w:start w:val="1"/>
      <w:numFmt w:val="decimal"/>
      <w:pStyle w:val="AppendixClause"/>
      <w:lvlText w:val="%1.%2"/>
      <w:lvlJc w:val="left"/>
      <w:pPr>
        <w:ind w:left="360" w:hanging="360"/>
      </w:pPr>
      <w:rPr>
        <w:rFonts w:hint="default"/>
      </w:rPr>
    </w:lvl>
    <w:lvl w:ilvl="2">
      <w:start w:val="1"/>
      <w:numFmt w:val="decimal"/>
      <w:pStyle w:val="AppendixSubClaus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682524D"/>
    <w:multiLevelType w:val="hybridMultilevel"/>
    <w:tmpl w:val="BF849E3E"/>
    <w:lvl w:ilvl="0" w:tplc="8F26269A">
      <w:start w:val="1"/>
      <w:numFmt w:val="decimal"/>
      <w:lvlText w:val="%1."/>
      <w:lvlJc w:val="left"/>
      <w:pPr>
        <w:tabs>
          <w:tab w:val="num" w:pos="360"/>
        </w:tabs>
        <w:ind w:left="0" w:firstLine="0"/>
      </w:pPr>
      <w:rPr>
        <w:rFonts w:ascii="Arial" w:hAnsi="Arial"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209146573">
    <w:abstractNumId w:val="0"/>
  </w:num>
  <w:num w:numId="2" w16cid:durableId="1445074085">
    <w:abstractNumId w:val="0"/>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7719287">
    <w:abstractNumId w:val="0"/>
    <w:lvlOverride w:ilvl="0">
      <w:startOverride w:val="4"/>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30165541">
    <w:abstractNumId w:val="0"/>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23745262">
    <w:abstractNumId w:val="0"/>
    <w:lvlOverride w:ilvl="0">
      <w:startOverride w:val="4"/>
    </w:lvlOverride>
    <w:lvlOverride w:ilvl="1">
      <w:startOverride w:val="14"/>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43861891">
    <w:abstractNumId w:val="0"/>
    <w:lvlOverride w:ilvl="0">
      <w:startOverride w:val="4"/>
    </w:lvlOverride>
    <w:lvlOverride w:ilvl="1">
      <w:startOverride w:val="1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45422405">
    <w:abstractNumId w:val="0"/>
    <w:lvlOverride w:ilvl="0">
      <w:startOverride w:val="4"/>
    </w:lvlOverride>
    <w:lvlOverride w:ilvl="1">
      <w:startOverride w:val="1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2629899">
    <w:abstractNumId w:val="0"/>
    <w:lvlOverride w:ilvl="0">
      <w:startOverride w:val="4"/>
    </w:lvlOverride>
    <w:lvlOverride w:ilvl="1">
      <w:startOverride w:val="2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39990760">
    <w:abstractNumId w:val="0"/>
    <w:lvlOverride w:ilvl="0">
      <w:startOverride w:val="4"/>
    </w:lvlOverride>
    <w:lvlOverride w:ilvl="1">
      <w:startOverride w:val="2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9476669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62772996">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96570558">
    <w:abstractNumId w:val="0"/>
    <w:lvlOverride w:ilvl="0">
      <w:startOverride w:val="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8382011">
    <w:abstractNumId w:val="0"/>
  </w:num>
  <w:num w:numId="14" w16cid:durableId="1762335385">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15" w16cid:durableId="858471610">
    <w:abstractNumId w:val="0"/>
    <w:lvlOverride w:ilvl="0">
      <w:startOverride w:val="4"/>
    </w:lvlOverride>
    <w:lvlOverride w:ilvl="1">
      <w:startOverride w:val="2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82541412">
    <w:abstractNumId w:val="0"/>
    <w:lvlOverride w:ilvl="0">
      <w:startOverride w:val="4"/>
    </w:lvlOverride>
    <w:lvlOverride w:ilvl="1">
      <w:startOverride w:val="2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46437963">
    <w:abstractNumId w:val="1"/>
  </w:num>
  <w:num w:numId="18" w16cid:durableId="1233389949">
    <w:abstractNumId w:val="2"/>
  </w:num>
  <w:num w:numId="19" w16cid:durableId="1309822925">
    <w:abstractNumId w:val="0"/>
    <w:lvlOverride w:ilvl="0">
      <w:startOverride w:val="4"/>
    </w:lvlOverride>
    <w:lvlOverride w:ilvl="1">
      <w:startOverride w:val="3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20" w16cid:durableId="495583428">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54939738">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05679526">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06621795">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03057541">
    <w:abstractNumId w:val="0"/>
    <w:lvlOverride w:ilvl="0">
      <w:startOverride w:val="4"/>
    </w:lvlOverride>
    <w:lvlOverride w:ilvl="1">
      <w:startOverride w:val="27"/>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15778521">
    <w:abstractNumId w:val="0"/>
    <w:lvlOverride w:ilvl="0">
      <w:startOverride w:val="4"/>
    </w:lvlOverride>
    <w:lvlOverride w:ilvl="1">
      <w:startOverride w:val="3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7264661">
    <w:abstractNumId w:val="0"/>
    <w:lvlOverride w:ilvl="0">
      <w:startOverride w:val="4"/>
    </w:lvlOverride>
    <w:lvlOverride w:ilvl="1">
      <w:startOverride w:val="3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02843144">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48087079">
    <w:abstractNumId w:val="0"/>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47395359">
    <w:abstractNumId w:val="0"/>
    <w:lvlOverride w:ilvl="0">
      <w:startOverride w:val="2"/>
    </w:lvlOverride>
    <w:lvlOverride w:ilvl="1">
      <w:startOverride w:val="3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26787317">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90134176">
    <w:abstractNumId w:val="3"/>
  </w:num>
  <w:num w:numId="32" w16cid:durableId="2036228331">
    <w:abstractNumId w:val="0"/>
  </w:num>
  <w:num w:numId="33" w16cid:durableId="967203734">
    <w:abstractNumId w:val="0"/>
  </w:num>
  <w:num w:numId="34" w16cid:durableId="817649832">
    <w:abstractNumId w:val="0"/>
    <w:lvlOverride w:ilvl="0">
      <w:startOverride w:val="4"/>
    </w:lvlOverride>
    <w:lvlOverride w:ilvl="1">
      <w:startOverride w:val="2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8587612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7068600">
    <w:abstractNumId w:val="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noPunctuationKerning/>
  <w:characterSpacingControl w:val="doNotCompress"/>
  <w:footnotePr>
    <w:footnote w:id="-1"/>
    <w:footnote w:id="0"/>
  </w:footnotePr>
  <w:endnotePr>
    <w:pos w:val="sectEnd"/>
    <w:numFmt w:val="upperLette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6A5"/>
    <w:rsid w:val="0000250F"/>
    <w:rsid w:val="000030CD"/>
    <w:rsid w:val="00003112"/>
    <w:rsid w:val="0000602D"/>
    <w:rsid w:val="00010BE5"/>
    <w:rsid w:val="00017A2E"/>
    <w:rsid w:val="00021672"/>
    <w:rsid w:val="0002648E"/>
    <w:rsid w:val="00027745"/>
    <w:rsid w:val="00027CAD"/>
    <w:rsid w:val="00030898"/>
    <w:rsid w:val="000322AD"/>
    <w:rsid w:val="00033597"/>
    <w:rsid w:val="00034870"/>
    <w:rsid w:val="00034FFE"/>
    <w:rsid w:val="00035CC2"/>
    <w:rsid w:val="000366B3"/>
    <w:rsid w:val="00037839"/>
    <w:rsid w:val="00041241"/>
    <w:rsid w:val="000428DD"/>
    <w:rsid w:val="00044C4A"/>
    <w:rsid w:val="00053969"/>
    <w:rsid w:val="00055D2F"/>
    <w:rsid w:val="000632E5"/>
    <w:rsid w:val="00064763"/>
    <w:rsid w:val="00065CE9"/>
    <w:rsid w:val="000714A6"/>
    <w:rsid w:val="000737F2"/>
    <w:rsid w:val="00075902"/>
    <w:rsid w:val="000773D8"/>
    <w:rsid w:val="00077D70"/>
    <w:rsid w:val="00081C81"/>
    <w:rsid w:val="00083780"/>
    <w:rsid w:val="000837B4"/>
    <w:rsid w:val="00085EA9"/>
    <w:rsid w:val="00086AA6"/>
    <w:rsid w:val="000905D0"/>
    <w:rsid w:val="00094DC3"/>
    <w:rsid w:val="00095610"/>
    <w:rsid w:val="00097455"/>
    <w:rsid w:val="000A0908"/>
    <w:rsid w:val="000A1E8C"/>
    <w:rsid w:val="000A567C"/>
    <w:rsid w:val="000A6AD0"/>
    <w:rsid w:val="000A6BBE"/>
    <w:rsid w:val="000B410C"/>
    <w:rsid w:val="000B43EC"/>
    <w:rsid w:val="000B64C5"/>
    <w:rsid w:val="000B6A06"/>
    <w:rsid w:val="000C036F"/>
    <w:rsid w:val="000C0D36"/>
    <w:rsid w:val="000C22FD"/>
    <w:rsid w:val="000C70DB"/>
    <w:rsid w:val="000D5483"/>
    <w:rsid w:val="000D551E"/>
    <w:rsid w:val="000D6C1C"/>
    <w:rsid w:val="000E18E0"/>
    <w:rsid w:val="000E4362"/>
    <w:rsid w:val="000F080A"/>
    <w:rsid w:val="000F15D5"/>
    <w:rsid w:val="000F3368"/>
    <w:rsid w:val="000F3BAF"/>
    <w:rsid w:val="00103B17"/>
    <w:rsid w:val="00104453"/>
    <w:rsid w:val="00104462"/>
    <w:rsid w:val="00104651"/>
    <w:rsid w:val="001101E2"/>
    <w:rsid w:val="00112232"/>
    <w:rsid w:val="001139EC"/>
    <w:rsid w:val="0011412E"/>
    <w:rsid w:val="0011564A"/>
    <w:rsid w:val="0011683E"/>
    <w:rsid w:val="00120441"/>
    <w:rsid w:val="001218A6"/>
    <w:rsid w:val="00122391"/>
    <w:rsid w:val="00124C74"/>
    <w:rsid w:val="00126894"/>
    <w:rsid w:val="00130081"/>
    <w:rsid w:val="00134177"/>
    <w:rsid w:val="00134667"/>
    <w:rsid w:val="001351D3"/>
    <w:rsid w:val="00137792"/>
    <w:rsid w:val="0014055E"/>
    <w:rsid w:val="00143CA4"/>
    <w:rsid w:val="00144179"/>
    <w:rsid w:val="001451F0"/>
    <w:rsid w:val="00154DAE"/>
    <w:rsid w:val="00155886"/>
    <w:rsid w:val="00156603"/>
    <w:rsid w:val="00156D11"/>
    <w:rsid w:val="00160C5C"/>
    <w:rsid w:val="00161861"/>
    <w:rsid w:val="001626A5"/>
    <w:rsid w:val="00164A7B"/>
    <w:rsid w:val="00167620"/>
    <w:rsid w:val="0016786E"/>
    <w:rsid w:val="00180082"/>
    <w:rsid w:val="001828D5"/>
    <w:rsid w:val="0018428C"/>
    <w:rsid w:val="00184CE5"/>
    <w:rsid w:val="00191CB3"/>
    <w:rsid w:val="001921C4"/>
    <w:rsid w:val="00195DA2"/>
    <w:rsid w:val="001962BF"/>
    <w:rsid w:val="00197C3C"/>
    <w:rsid w:val="001A043F"/>
    <w:rsid w:val="001A21CB"/>
    <w:rsid w:val="001A2AA4"/>
    <w:rsid w:val="001A2B78"/>
    <w:rsid w:val="001A3749"/>
    <w:rsid w:val="001A46BB"/>
    <w:rsid w:val="001A7BD9"/>
    <w:rsid w:val="001B0BF2"/>
    <w:rsid w:val="001B2E6F"/>
    <w:rsid w:val="001B3F3F"/>
    <w:rsid w:val="001B6DCF"/>
    <w:rsid w:val="001C27D2"/>
    <w:rsid w:val="001C3F63"/>
    <w:rsid w:val="001C5EBE"/>
    <w:rsid w:val="001C74C9"/>
    <w:rsid w:val="001D178F"/>
    <w:rsid w:val="001D1836"/>
    <w:rsid w:val="001D322F"/>
    <w:rsid w:val="001D4FE5"/>
    <w:rsid w:val="001D6994"/>
    <w:rsid w:val="001D6EFE"/>
    <w:rsid w:val="001D76E0"/>
    <w:rsid w:val="001E06E1"/>
    <w:rsid w:val="001E2107"/>
    <w:rsid w:val="001E30DA"/>
    <w:rsid w:val="001E3F38"/>
    <w:rsid w:val="001E6A4F"/>
    <w:rsid w:val="001E6B03"/>
    <w:rsid w:val="001F4DC3"/>
    <w:rsid w:val="001F67B4"/>
    <w:rsid w:val="001F76D6"/>
    <w:rsid w:val="00201522"/>
    <w:rsid w:val="002032DC"/>
    <w:rsid w:val="00205778"/>
    <w:rsid w:val="00216DC4"/>
    <w:rsid w:val="002210AC"/>
    <w:rsid w:val="002228CA"/>
    <w:rsid w:val="00223936"/>
    <w:rsid w:val="00224E48"/>
    <w:rsid w:val="0022573E"/>
    <w:rsid w:val="0022590E"/>
    <w:rsid w:val="002275F8"/>
    <w:rsid w:val="00232001"/>
    <w:rsid w:val="002343C2"/>
    <w:rsid w:val="002347D9"/>
    <w:rsid w:val="00234802"/>
    <w:rsid w:val="00236B11"/>
    <w:rsid w:val="002412ED"/>
    <w:rsid w:val="00241F7A"/>
    <w:rsid w:val="00244ABA"/>
    <w:rsid w:val="002453BB"/>
    <w:rsid w:val="00250AFD"/>
    <w:rsid w:val="00253568"/>
    <w:rsid w:val="002535C2"/>
    <w:rsid w:val="00261F99"/>
    <w:rsid w:val="00265C1F"/>
    <w:rsid w:val="00273331"/>
    <w:rsid w:val="00274DBD"/>
    <w:rsid w:val="00277DB4"/>
    <w:rsid w:val="00282BF4"/>
    <w:rsid w:val="00284DDF"/>
    <w:rsid w:val="00285771"/>
    <w:rsid w:val="002857AA"/>
    <w:rsid w:val="00285F41"/>
    <w:rsid w:val="002865E3"/>
    <w:rsid w:val="0029012E"/>
    <w:rsid w:val="00290B31"/>
    <w:rsid w:val="00293C8A"/>
    <w:rsid w:val="002A0414"/>
    <w:rsid w:val="002A0CE2"/>
    <w:rsid w:val="002A1935"/>
    <w:rsid w:val="002A33A0"/>
    <w:rsid w:val="002A3D61"/>
    <w:rsid w:val="002A45E6"/>
    <w:rsid w:val="002B0753"/>
    <w:rsid w:val="002B0F12"/>
    <w:rsid w:val="002B2E66"/>
    <w:rsid w:val="002B42B3"/>
    <w:rsid w:val="002B65A8"/>
    <w:rsid w:val="002C00ED"/>
    <w:rsid w:val="002C0765"/>
    <w:rsid w:val="002C242D"/>
    <w:rsid w:val="002D0BBA"/>
    <w:rsid w:val="002D215B"/>
    <w:rsid w:val="002D470E"/>
    <w:rsid w:val="002D736C"/>
    <w:rsid w:val="002E00ED"/>
    <w:rsid w:val="002E11F6"/>
    <w:rsid w:val="002E14D4"/>
    <w:rsid w:val="002E1DE5"/>
    <w:rsid w:val="002E2DB2"/>
    <w:rsid w:val="002E3182"/>
    <w:rsid w:val="002E47C8"/>
    <w:rsid w:val="002E64BF"/>
    <w:rsid w:val="002E7DD4"/>
    <w:rsid w:val="002F2AA1"/>
    <w:rsid w:val="002F3C9B"/>
    <w:rsid w:val="002F7A69"/>
    <w:rsid w:val="002F7B41"/>
    <w:rsid w:val="00305E33"/>
    <w:rsid w:val="003068D4"/>
    <w:rsid w:val="00306F54"/>
    <w:rsid w:val="00311B82"/>
    <w:rsid w:val="00313A97"/>
    <w:rsid w:val="00314D25"/>
    <w:rsid w:val="00316857"/>
    <w:rsid w:val="003219D5"/>
    <w:rsid w:val="00322031"/>
    <w:rsid w:val="00322261"/>
    <w:rsid w:val="003228A4"/>
    <w:rsid w:val="00324F65"/>
    <w:rsid w:val="0032569D"/>
    <w:rsid w:val="0032673D"/>
    <w:rsid w:val="00334BE3"/>
    <w:rsid w:val="003426A8"/>
    <w:rsid w:val="003431B6"/>
    <w:rsid w:val="00347987"/>
    <w:rsid w:val="00347EF4"/>
    <w:rsid w:val="0035409B"/>
    <w:rsid w:val="00355F6C"/>
    <w:rsid w:val="00356A4D"/>
    <w:rsid w:val="00360519"/>
    <w:rsid w:val="00361FA6"/>
    <w:rsid w:val="00366A61"/>
    <w:rsid w:val="003714D0"/>
    <w:rsid w:val="00374A00"/>
    <w:rsid w:val="00374E12"/>
    <w:rsid w:val="00374F9C"/>
    <w:rsid w:val="003770CA"/>
    <w:rsid w:val="003772A6"/>
    <w:rsid w:val="00377C5A"/>
    <w:rsid w:val="00377FD2"/>
    <w:rsid w:val="003837DD"/>
    <w:rsid w:val="00384304"/>
    <w:rsid w:val="00386165"/>
    <w:rsid w:val="0039046C"/>
    <w:rsid w:val="00391AF5"/>
    <w:rsid w:val="00392B77"/>
    <w:rsid w:val="0039542A"/>
    <w:rsid w:val="00395E0A"/>
    <w:rsid w:val="003A0D91"/>
    <w:rsid w:val="003A383F"/>
    <w:rsid w:val="003A5359"/>
    <w:rsid w:val="003A7F24"/>
    <w:rsid w:val="003B042D"/>
    <w:rsid w:val="003B0536"/>
    <w:rsid w:val="003B18FD"/>
    <w:rsid w:val="003B67FB"/>
    <w:rsid w:val="003C26D2"/>
    <w:rsid w:val="003C3630"/>
    <w:rsid w:val="003C7673"/>
    <w:rsid w:val="003C7A6F"/>
    <w:rsid w:val="003C7E42"/>
    <w:rsid w:val="003D1418"/>
    <w:rsid w:val="003D15B6"/>
    <w:rsid w:val="003D7BDD"/>
    <w:rsid w:val="003E16CE"/>
    <w:rsid w:val="003E296C"/>
    <w:rsid w:val="003E2D53"/>
    <w:rsid w:val="003E73A2"/>
    <w:rsid w:val="003F2496"/>
    <w:rsid w:val="003F41B3"/>
    <w:rsid w:val="004005A0"/>
    <w:rsid w:val="004057BD"/>
    <w:rsid w:val="00406FE2"/>
    <w:rsid w:val="0041056C"/>
    <w:rsid w:val="00410F14"/>
    <w:rsid w:val="004136D5"/>
    <w:rsid w:val="00414005"/>
    <w:rsid w:val="00415999"/>
    <w:rsid w:val="00415D4B"/>
    <w:rsid w:val="00417186"/>
    <w:rsid w:val="00421439"/>
    <w:rsid w:val="0042190D"/>
    <w:rsid w:val="00424F0F"/>
    <w:rsid w:val="00426EF2"/>
    <w:rsid w:val="004319A0"/>
    <w:rsid w:val="00435704"/>
    <w:rsid w:val="0043578B"/>
    <w:rsid w:val="0045221B"/>
    <w:rsid w:val="004606C5"/>
    <w:rsid w:val="004630E8"/>
    <w:rsid w:val="00463D1B"/>
    <w:rsid w:val="00470F33"/>
    <w:rsid w:val="004748F0"/>
    <w:rsid w:val="00475301"/>
    <w:rsid w:val="00476AB9"/>
    <w:rsid w:val="00477876"/>
    <w:rsid w:val="00481B8B"/>
    <w:rsid w:val="00482282"/>
    <w:rsid w:val="00483454"/>
    <w:rsid w:val="00486BAC"/>
    <w:rsid w:val="00490D14"/>
    <w:rsid w:val="00491867"/>
    <w:rsid w:val="00495862"/>
    <w:rsid w:val="004A07E5"/>
    <w:rsid w:val="004A3DCD"/>
    <w:rsid w:val="004A79BA"/>
    <w:rsid w:val="004B058F"/>
    <w:rsid w:val="004B2804"/>
    <w:rsid w:val="004B2C82"/>
    <w:rsid w:val="004B5DD6"/>
    <w:rsid w:val="004B70A6"/>
    <w:rsid w:val="004B7577"/>
    <w:rsid w:val="004C1BFF"/>
    <w:rsid w:val="004C1CC3"/>
    <w:rsid w:val="004C3976"/>
    <w:rsid w:val="004C4D2C"/>
    <w:rsid w:val="004C6311"/>
    <w:rsid w:val="004C6865"/>
    <w:rsid w:val="004D11E2"/>
    <w:rsid w:val="004D3CB2"/>
    <w:rsid w:val="004D42EE"/>
    <w:rsid w:val="004D4F41"/>
    <w:rsid w:val="004D4FB9"/>
    <w:rsid w:val="004D50D3"/>
    <w:rsid w:val="004D58D8"/>
    <w:rsid w:val="004D7838"/>
    <w:rsid w:val="004E224C"/>
    <w:rsid w:val="004E520A"/>
    <w:rsid w:val="004F0C3F"/>
    <w:rsid w:val="004F2863"/>
    <w:rsid w:val="004F3529"/>
    <w:rsid w:val="004F364E"/>
    <w:rsid w:val="00501B26"/>
    <w:rsid w:val="0050544D"/>
    <w:rsid w:val="00505FE8"/>
    <w:rsid w:val="005064F4"/>
    <w:rsid w:val="00507B4D"/>
    <w:rsid w:val="005113C9"/>
    <w:rsid w:val="00512960"/>
    <w:rsid w:val="005132C1"/>
    <w:rsid w:val="0051459A"/>
    <w:rsid w:val="00514C2D"/>
    <w:rsid w:val="00517064"/>
    <w:rsid w:val="00521206"/>
    <w:rsid w:val="00526C36"/>
    <w:rsid w:val="005270B3"/>
    <w:rsid w:val="00540E6A"/>
    <w:rsid w:val="00545977"/>
    <w:rsid w:val="0055286F"/>
    <w:rsid w:val="00552FD0"/>
    <w:rsid w:val="005556F2"/>
    <w:rsid w:val="0056017D"/>
    <w:rsid w:val="00561093"/>
    <w:rsid w:val="0056124D"/>
    <w:rsid w:val="00562FDB"/>
    <w:rsid w:val="005630E1"/>
    <w:rsid w:val="0056540A"/>
    <w:rsid w:val="00565BF6"/>
    <w:rsid w:val="00570A09"/>
    <w:rsid w:val="0057144C"/>
    <w:rsid w:val="00571484"/>
    <w:rsid w:val="00571966"/>
    <w:rsid w:val="00571BA7"/>
    <w:rsid w:val="005721AF"/>
    <w:rsid w:val="0057436C"/>
    <w:rsid w:val="0057664B"/>
    <w:rsid w:val="005825F9"/>
    <w:rsid w:val="0058315D"/>
    <w:rsid w:val="00584117"/>
    <w:rsid w:val="00584D34"/>
    <w:rsid w:val="005907C5"/>
    <w:rsid w:val="0059190C"/>
    <w:rsid w:val="00594556"/>
    <w:rsid w:val="00594C01"/>
    <w:rsid w:val="0059514A"/>
    <w:rsid w:val="00596419"/>
    <w:rsid w:val="00596AA8"/>
    <w:rsid w:val="00596CAD"/>
    <w:rsid w:val="00596D39"/>
    <w:rsid w:val="00596F1B"/>
    <w:rsid w:val="005972DF"/>
    <w:rsid w:val="005A0F20"/>
    <w:rsid w:val="005A3512"/>
    <w:rsid w:val="005A5CC6"/>
    <w:rsid w:val="005A6BFB"/>
    <w:rsid w:val="005A71FF"/>
    <w:rsid w:val="005B1278"/>
    <w:rsid w:val="005B22D2"/>
    <w:rsid w:val="005B4731"/>
    <w:rsid w:val="005B50D9"/>
    <w:rsid w:val="005B5743"/>
    <w:rsid w:val="005B5969"/>
    <w:rsid w:val="005C04F6"/>
    <w:rsid w:val="005C05DD"/>
    <w:rsid w:val="005C71C3"/>
    <w:rsid w:val="005C74D8"/>
    <w:rsid w:val="005D1CFF"/>
    <w:rsid w:val="005D45FF"/>
    <w:rsid w:val="005D5B2B"/>
    <w:rsid w:val="005D5F57"/>
    <w:rsid w:val="005D63F9"/>
    <w:rsid w:val="005E3E5D"/>
    <w:rsid w:val="005E4D19"/>
    <w:rsid w:val="005F0E18"/>
    <w:rsid w:val="005F24C5"/>
    <w:rsid w:val="005F3820"/>
    <w:rsid w:val="005F461E"/>
    <w:rsid w:val="005F4E9A"/>
    <w:rsid w:val="005F5780"/>
    <w:rsid w:val="005F75F7"/>
    <w:rsid w:val="006019CC"/>
    <w:rsid w:val="00603874"/>
    <w:rsid w:val="00604404"/>
    <w:rsid w:val="00604825"/>
    <w:rsid w:val="006058D5"/>
    <w:rsid w:val="00605CB7"/>
    <w:rsid w:val="00606F4E"/>
    <w:rsid w:val="00610FDB"/>
    <w:rsid w:val="006127AF"/>
    <w:rsid w:val="00613575"/>
    <w:rsid w:val="006153B9"/>
    <w:rsid w:val="00622118"/>
    <w:rsid w:val="00624358"/>
    <w:rsid w:val="006246D0"/>
    <w:rsid w:val="006274D0"/>
    <w:rsid w:val="006316CE"/>
    <w:rsid w:val="00632EED"/>
    <w:rsid w:val="0063416B"/>
    <w:rsid w:val="00635906"/>
    <w:rsid w:val="00644ED5"/>
    <w:rsid w:val="00655AD9"/>
    <w:rsid w:val="006606F4"/>
    <w:rsid w:val="006624C8"/>
    <w:rsid w:val="00662BD2"/>
    <w:rsid w:val="00663757"/>
    <w:rsid w:val="006714D1"/>
    <w:rsid w:val="006715D0"/>
    <w:rsid w:val="00671826"/>
    <w:rsid w:val="00674571"/>
    <w:rsid w:val="00674F4E"/>
    <w:rsid w:val="006756CC"/>
    <w:rsid w:val="0067698D"/>
    <w:rsid w:val="00677B6C"/>
    <w:rsid w:val="00682B4B"/>
    <w:rsid w:val="0068721F"/>
    <w:rsid w:val="0069217D"/>
    <w:rsid w:val="00692972"/>
    <w:rsid w:val="006957EA"/>
    <w:rsid w:val="006A2420"/>
    <w:rsid w:val="006A4D91"/>
    <w:rsid w:val="006A6EC7"/>
    <w:rsid w:val="006B148F"/>
    <w:rsid w:val="006B4343"/>
    <w:rsid w:val="006B4592"/>
    <w:rsid w:val="006B5F78"/>
    <w:rsid w:val="006C35B6"/>
    <w:rsid w:val="006C3B62"/>
    <w:rsid w:val="006C52DB"/>
    <w:rsid w:val="006C6833"/>
    <w:rsid w:val="006D076D"/>
    <w:rsid w:val="006D2A52"/>
    <w:rsid w:val="006E27F9"/>
    <w:rsid w:val="006E2A37"/>
    <w:rsid w:val="006E6BC4"/>
    <w:rsid w:val="006E7FFD"/>
    <w:rsid w:val="006F1EC7"/>
    <w:rsid w:val="006F2B5B"/>
    <w:rsid w:val="007011CC"/>
    <w:rsid w:val="00701C21"/>
    <w:rsid w:val="007049EB"/>
    <w:rsid w:val="00705F06"/>
    <w:rsid w:val="0071236D"/>
    <w:rsid w:val="007127CB"/>
    <w:rsid w:val="007143CD"/>
    <w:rsid w:val="00715973"/>
    <w:rsid w:val="00715A05"/>
    <w:rsid w:val="007218C7"/>
    <w:rsid w:val="00723296"/>
    <w:rsid w:val="00723D2E"/>
    <w:rsid w:val="00725674"/>
    <w:rsid w:val="00730E95"/>
    <w:rsid w:val="007310CD"/>
    <w:rsid w:val="0073582F"/>
    <w:rsid w:val="00735A50"/>
    <w:rsid w:val="00736572"/>
    <w:rsid w:val="007379A9"/>
    <w:rsid w:val="00741424"/>
    <w:rsid w:val="007446EA"/>
    <w:rsid w:val="00744D73"/>
    <w:rsid w:val="00745D1F"/>
    <w:rsid w:val="0074680F"/>
    <w:rsid w:val="0075054C"/>
    <w:rsid w:val="0075315F"/>
    <w:rsid w:val="0075461E"/>
    <w:rsid w:val="00754EC7"/>
    <w:rsid w:val="00756902"/>
    <w:rsid w:val="00756B1C"/>
    <w:rsid w:val="00760595"/>
    <w:rsid w:val="00761FB9"/>
    <w:rsid w:val="00763446"/>
    <w:rsid w:val="007678F9"/>
    <w:rsid w:val="007702AB"/>
    <w:rsid w:val="00770B15"/>
    <w:rsid w:val="0077105F"/>
    <w:rsid w:val="00772586"/>
    <w:rsid w:val="00772A1D"/>
    <w:rsid w:val="00773977"/>
    <w:rsid w:val="00773B41"/>
    <w:rsid w:val="007748FA"/>
    <w:rsid w:val="00774E0F"/>
    <w:rsid w:val="00775CF2"/>
    <w:rsid w:val="007764FC"/>
    <w:rsid w:val="007827F6"/>
    <w:rsid w:val="007916D9"/>
    <w:rsid w:val="00791A81"/>
    <w:rsid w:val="00791DE5"/>
    <w:rsid w:val="00794860"/>
    <w:rsid w:val="0079676D"/>
    <w:rsid w:val="007A0F41"/>
    <w:rsid w:val="007A52B4"/>
    <w:rsid w:val="007A65C8"/>
    <w:rsid w:val="007B01F7"/>
    <w:rsid w:val="007B19DA"/>
    <w:rsid w:val="007B1C85"/>
    <w:rsid w:val="007B696E"/>
    <w:rsid w:val="007B7310"/>
    <w:rsid w:val="007C08E6"/>
    <w:rsid w:val="007C0FFF"/>
    <w:rsid w:val="007D05F2"/>
    <w:rsid w:val="007D14C7"/>
    <w:rsid w:val="007D35E0"/>
    <w:rsid w:val="007D36D2"/>
    <w:rsid w:val="007D39DE"/>
    <w:rsid w:val="007D3F2E"/>
    <w:rsid w:val="007E125F"/>
    <w:rsid w:val="007E600D"/>
    <w:rsid w:val="007E7488"/>
    <w:rsid w:val="007E7CCF"/>
    <w:rsid w:val="007E7D87"/>
    <w:rsid w:val="007F2B1A"/>
    <w:rsid w:val="007F3EF1"/>
    <w:rsid w:val="007F45AC"/>
    <w:rsid w:val="008029FF"/>
    <w:rsid w:val="00803A7B"/>
    <w:rsid w:val="00804427"/>
    <w:rsid w:val="008101F7"/>
    <w:rsid w:val="00811B58"/>
    <w:rsid w:val="00813870"/>
    <w:rsid w:val="00813C68"/>
    <w:rsid w:val="00814C0E"/>
    <w:rsid w:val="008172D0"/>
    <w:rsid w:val="008174BD"/>
    <w:rsid w:val="008215CE"/>
    <w:rsid w:val="00822A2C"/>
    <w:rsid w:val="00823E30"/>
    <w:rsid w:val="008246E9"/>
    <w:rsid w:val="008247AC"/>
    <w:rsid w:val="008253B6"/>
    <w:rsid w:val="00827BF9"/>
    <w:rsid w:val="00830AA3"/>
    <w:rsid w:val="00831BED"/>
    <w:rsid w:val="00832A92"/>
    <w:rsid w:val="00833D31"/>
    <w:rsid w:val="0083669A"/>
    <w:rsid w:val="00837DD5"/>
    <w:rsid w:val="00841C23"/>
    <w:rsid w:val="008440F6"/>
    <w:rsid w:val="00845C99"/>
    <w:rsid w:val="00847D14"/>
    <w:rsid w:val="00852B65"/>
    <w:rsid w:val="008546ED"/>
    <w:rsid w:val="008547F8"/>
    <w:rsid w:val="00855932"/>
    <w:rsid w:val="0085646A"/>
    <w:rsid w:val="00857687"/>
    <w:rsid w:val="00857F2A"/>
    <w:rsid w:val="0086172D"/>
    <w:rsid w:val="00862A30"/>
    <w:rsid w:val="0086770D"/>
    <w:rsid w:val="00870F54"/>
    <w:rsid w:val="00871FB3"/>
    <w:rsid w:val="0087329E"/>
    <w:rsid w:val="00875BD4"/>
    <w:rsid w:val="00877F97"/>
    <w:rsid w:val="00880B3F"/>
    <w:rsid w:val="008858F3"/>
    <w:rsid w:val="00887664"/>
    <w:rsid w:val="00887D53"/>
    <w:rsid w:val="00893CDA"/>
    <w:rsid w:val="00894055"/>
    <w:rsid w:val="00895F0A"/>
    <w:rsid w:val="00896A16"/>
    <w:rsid w:val="00896ACA"/>
    <w:rsid w:val="0089732E"/>
    <w:rsid w:val="00897A38"/>
    <w:rsid w:val="008A1F4D"/>
    <w:rsid w:val="008A2936"/>
    <w:rsid w:val="008A3580"/>
    <w:rsid w:val="008A6734"/>
    <w:rsid w:val="008B34CF"/>
    <w:rsid w:val="008B6B27"/>
    <w:rsid w:val="008B7F14"/>
    <w:rsid w:val="008C0571"/>
    <w:rsid w:val="008C5C45"/>
    <w:rsid w:val="008C6325"/>
    <w:rsid w:val="008C64EE"/>
    <w:rsid w:val="008C7CE3"/>
    <w:rsid w:val="008D1211"/>
    <w:rsid w:val="008D30FE"/>
    <w:rsid w:val="008D75B3"/>
    <w:rsid w:val="008D7A78"/>
    <w:rsid w:val="008E02BA"/>
    <w:rsid w:val="008E04C2"/>
    <w:rsid w:val="008E566C"/>
    <w:rsid w:val="008E6040"/>
    <w:rsid w:val="008E6AF0"/>
    <w:rsid w:val="008F0334"/>
    <w:rsid w:val="008F058F"/>
    <w:rsid w:val="008F2549"/>
    <w:rsid w:val="008F515D"/>
    <w:rsid w:val="009052AC"/>
    <w:rsid w:val="00910FD8"/>
    <w:rsid w:val="009120C1"/>
    <w:rsid w:val="0091336B"/>
    <w:rsid w:val="009146B3"/>
    <w:rsid w:val="0091494D"/>
    <w:rsid w:val="00917852"/>
    <w:rsid w:val="009228CF"/>
    <w:rsid w:val="00922B54"/>
    <w:rsid w:val="00924385"/>
    <w:rsid w:val="009275C8"/>
    <w:rsid w:val="0093259A"/>
    <w:rsid w:val="00933FE1"/>
    <w:rsid w:val="00936D98"/>
    <w:rsid w:val="009374FC"/>
    <w:rsid w:val="00945371"/>
    <w:rsid w:val="009459F4"/>
    <w:rsid w:val="0094730B"/>
    <w:rsid w:val="0095169B"/>
    <w:rsid w:val="009532D5"/>
    <w:rsid w:val="00955C0D"/>
    <w:rsid w:val="009567F2"/>
    <w:rsid w:val="00956C1D"/>
    <w:rsid w:val="009577EE"/>
    <w:rsid w:val="00960817"/>
    <w:rsid w:val="00962C3E"/>
    <w:rsid w:val="00962C5A"/>
    <w:rsid w:val="00970181"/>
    <w:rsid w:val="00970984"/>
    <w:rsid w:val="00971A89"/>
    <w:rsid w:val="0097285E"/>
    <w:rsid w:val="009729FD"/>
    <w:rsid w:val="00975E7F"/>
    <w:rsid w:val="00980764"/>
    <w:rsid w:val="0098354D"/>
    <w:rsid w:val="00987D57"/>
    <w:rsid w:val="009915D5"/>
    <w:rsid w:val="009925B6"/>
    <w:rsid w:val="009936C8"/>
    <w:rsid w:val="00995346"/>
    <w:rsid w:val="009955C9"/>
    <w:rsid w:val="00995C7D"/>
    <w:rsid w:val="00995E88"/>
    <w:rsid w:val="00996035"/>
    <w:rsid w:val="009A0107"/>
    <w:rsid w:val="009A15BB"/>
    <w:rsid w:val="009A2009"/>
    <w:rsid w:val="009A25B9"/>
    <w:rsid w:val="009B315D"/>
    <w:rsid w:val="009B4629"/>
    <w:rsid w:val="009B655A"/>
    <w:rsid w:val="009B6B52"/>
    <w:rsid w:val="009B6EF2"/>
    <w:rsid w:val="009C0E50"/>
    <w:rsid w:val="009C1463"/>
    <w:rsid w:val="009C22F7"/>
    <w:rsid w:val="009C55A7"/>
    <w:rsid w:val="009C76B2"/>
    <w:rsid w:val="009D2F54"/>
    <w:rsid w:val="009D5B18"/>
    <w:rsid w:val="009D788C"/>
    <w:rsid w:val="009D78B9"/>
    <w:rsid w:val="009E0E71"/>
    <w:rsid w:val="009E3A96"/>
    <w:rsid w:val="009E4A94"/>
    <w:rsid w:val="009E4E74"/>
    <w:rsid w:val="009E5500"/>
    <w:rsid w:val="009E63A9"/>
    <w:rsid w:val="009E684A"/>
    <w:rsid w:val="009E6FA1"/>
    <w:rsid w:val="009F0A32"/>
    <w:rsid w:val="009F24F3"/>
    <w:rsid w:val="009F39B7"/>
    <w:rsid w:val="00A02B1C"/>
    <w:rsid w:val="00A02CCA"/>
    <w:rsid w:val="00A04BB6"/>
    <w:rsid w:val="00A054F9"/>
    <w:rsid w:val="00A0633D"/>
    <w:rsid w:val="00A07002"/>
    <w:rsid w:val="00A078E6"/>
    <w:rsid w:val="00A10902"/>
    <w:rsid w:val="00A10C2E"/>
    <w:rsid w:val="00A11365"/>
    <w:rsid w:val="00A218B7"/>
    <w:rsid w:val="00A225F9"/>
    <w:rsid w:val="00A233A0"/>
    <w:rsid w:val="00A25131"/>
    <w:rsid w:val="00A27F02"/>
    <w:rsid w:val="00A318E7"/>
    <w:rsid w:val="00A33ECD"/>
    <w:rsid w:val="00A36CA0"/>
    <w:rsid w:val="00A414B0"/>
    <w:rsid w:val="00A41500"/>
    <w:rsid w:val="00A4159C"/>
    <w:rsid w:val="00A415F2"/>
    <w:rsid w:val="00A418A0"/>
    <w:rsid w:val="00A43865"/>
    <w:rsid w:val="00A43B83"/>
    <w:rsid w:val="00A510B5"/>
    <w:rsid w:val="00A56A49"/>
    <w:rsid w:val="00A57514"/>
    <w:rsid w:val="00A57EF3"/>
    <w:rsid w:val="00A6391E"/>
    <w:rsid w:val="00A64090"/>
    <w:rsid w:val="00A65D77"/>
    <w:rsid w:val="00A66111"/>
    <w:rsid w:val="00A67AA5"/>
    <w:rsid w:val="00A7140E"/>
    <w:rsid w:val="00A727F2"/>
    <w:rsid w:val="00A73854"/>
    <w:rsid w:val="00A74A0A"/>
    <w:rsid w:val="00A806E1"/>
    <w:rsid w:val="00A8183C"/>
    <w:rsid w:val="00A83B8A"/>
    <w:rsid w:val="00A83B8D"/>
    <w:rsid w:val="00A863B5"/>
    <w:rsid w:val="00A93979"/>
    <w:rsid w:val="00A957DF"/>
    <w:rsid w:val="00A96EAD"/>
    <w:rsid w:val="00AA07B0"/>
    <w:rsid w:val="00AA272F"/>
    <w:rsid w:val="00AA4B19"/>
    <w:rsid w:val="00AA6162"/>
    <w:rsid w:val="00AA6382"/>
    <w:rsid w:val="00AA64F7"/>
    <w:rsid w:val="00AA771E"/>
    <w:rsid w:val="00AB10A3"/>
    <w:rsid w:val="00AB1699"/>
    <w:rsid w:val="00AB2665"/>
    <w:rsid w:val="00AB2D84"/>
    <w:rsid w:val="00AB40F7"/>
    <w:rsid w:val="00AB6D07"/>
    <w:rsid w:val="00AB78A1"/>
    <w:rsid w:val="00AC2378"/>
    <w:rsid w:val="00AC2FB0"/>
    <w:rsid w:val="00AC36FD"/>
    <w:rsid w:val="00AC5753"/>
    <w:rsid w:val="00AC68C0"/>
    <w:rsid w:val="00AD36B4"/>
    <w:rsid w:val="00AD4030"/>
    <w:rsid w:val="00AD52E0"/>
    <w:rsid w:val="00AD5757"/>
    <w:rsid w:val="00AD5C16"/>
    <w:rsid w:val="00AE02FC"/>
    <w:rsid w:val="00AF14AB"/>
    <w:rsid w:val="00AF1B2E"/>
    <w:rsid w:val="00AF1C5B"/>
    <w:rsid w:val="00AF2859"/>
    <w:rsid w:val="00AF5047"/>
    <w:rsid w:val="00AF5325"/>
    <w:rsid w:val="00AF7B35"/>
    <w:rsid w:val="00B02C2E"/>
    <w:rsid w:val="00B0471B"/>
    <w:rsid w:val="00B05EB2"/>
    <w:rsid w:val="00B077D3"/>
    <w:rsid w:val="00B10B9E"/>
    <w:rsid w:val="00B1249D"/>
    <w:rsid w:val="00B12CF3"/>
    <w:rsid w:val="00B15177"/>
    <w:rsid w:val="00B23AC9"/>
    <w:rsid w:val="00B25A8F"/>
    <w:rsid w:val="00B30CA2"/>
    <w:rsid w:val="00B31EA7"/>
    <w:rsid w:val="00B34434"/>
    <w:rsid w:val="00B415AB"/>
    <w:rsid w:val="00B44AFB"/>
    <w:rsid w:val="00B45706"/>
    <w:rsid w:val="00B45C31"/>
    <w:rsid w:val="00B469F8"/>
    <w:rsid w:val="00B47CFB"/>
    <w:rsid w:val="00B5402D"/>
    <w:rsid w:val="00B550FF"/>
    <w:rsid w:val="00B55759"/>
    <w:rsid w:val="00B56FAD"/>
    <w:rsid w:val="00B57D0F"/>
    <w:rsid w:val="00B64250"/>
    <w:rsid w:val="00B65065"/>
    <w:rsid w:val="00B67014"/>
    <w:rsid w:val="00B702B3"/>
    <w:rsid w:val="00B70B44"/>
    <w:rsid w:val="00B74783"/>
    <w:rsid w:val="00B75407"/>
    <w:rsid w:val="00B76E90"/>
    <w:rsid w:val="00B77CD1"/>
    <w:rsid w:val="00B82511"/>
    <w:rsid w:val="00B86CC1"/>
    <w:rsid w:val="00B91A98"/>
    <w:rsid w:val="00B91CEE"/>
    <w:rsid w:val="00B922A0"/>
    <w:rsid w:val="00B93DE1"/>
    <w:rsid w:val="00B958C0"/>
    <w:rsid w:val="00B95A31"/>
    <w:rsid w:val="00B962DC"/>
    <w:rsid w:val="00BA3039"/>
    <w:rsid w:val="00BA313C"/>
    <w:rsid w:val="00BA4DBA"/>
    <w:rsid w:val="00BA4F6B"/>
    <w:rsid w:val="00BA5B97"/>
    <w:rsid w:val="00BA5E85"/>
    <w:rsid w:val="00BA70A6"/>
    <w:rsid w:val="00BB44BC"/>
    <w:rsid w:val="00BB4A68"/>
    <w:rsid w:val="00BB4FF6"/>
    <w:rsid w:val="00BB5781"/>
    <w:rsid w:val="00BC3E30"/>
    <w:rsid w:val="00BC3E97"/>
    <w:rsid w:val="00BC46F0"/>
    <w:rsid w:val="00BC5E58"/>
    <w:rsid w:val="00BD2CAE"/>
    <w:rsid w:val="00BD59CD"/>
    <w:rsid w:val="00BE20FD"/>
    <w:rsid w:val="00BE4E83"/>
    <w:rsid w:val="00BE4F0C"/>
    <w:rsid w:val="00BE57DB"/>
    <w:rsid w:val="00BE6308"/>
    <w:rsid w:val="00BF668D"/>
    <w:rsid w:val="00C02ECE"/>
    <w:rsid w:val="00C0593C"/>
    <w:rsid w:val="00C05A77"/>
    <w:rsid w:val="00C07E58"/>
    <w:rsid w:val="00C100A1"/>
    <w:rsid w:val="00C1065E"/>
    <w:rsid w:val="00C117F1"/>
    <w:rsid w:val="00C11982"/>
    <w:rsid w:val="00C1240E"/>
    <w:rsid w:val="00C1468B"/>
    <w:rsid w:val="00C167A4"/>
    <w:rsid w:val="00C20295"/>
    <w:rsid w:val="00C24075"/>
    <w:rsid w:val="00C251D1"/>
    <w:rsid w:val="00C267B1"/>
    <w:rsid w:val="00C3063F"/>
    <w:rsid w:val="00C33AF3"/>
    <w:rsid w:val="00C34643"/>
    <w:rsid w:val="00C358EA"/>
    <w:rsid w:val="00C378C0"/>
    <w:rsid w:val="00C404EE"/>
    <w:rsid w:val="00C415D3"/>
    <w:rsid w:val="00C4281E"/>
    <w:rsid w:val="00C43D01"/>
    <w:rsid w:val="00C44424"/>
    <w:rsid w:val="00C4576B"/>
    <w:rsid w:val="00C46ADC"/>
    <w:rsid w:val="00C46C7A"/>
    <w:rsid w:val="00C50398"/>
    <w:rsid w:val="00C5164B"/>
    <w:rsid w:val="00C517CF"/>
    <w:rsid w:val="00C528AE"/>
    <w:rsid w:val="00C5376C"/>
    <w:rsid w:val="00C53A63"/>
    <w:rsid w:val="00C5417E"/>
    <w:rsid w:val="00C55704"/>
    <w:rsid w:val="00C563E8"/>
    <w:rsid w:val="00C60DA9"/>
    <w:rsid w:val="00C622FB"/>
    <w:rsid w:val="00C62626"/>
    <w:rsid w:val="00C62FB7"/>
    <w:rsid w:val="00C63AFF"/>
    <w:rsid w:val="00C6444E"/>
    <w:rsid w:val="00C66A5C"/>
    <w:rsid w:val="00C6751B"/>
    <w:rsid w:val="00C67DFD"/>
    <w:rsid w:val="00C71365"/>
    <w:rsid w:val="00C71BE1"/>
    <w:rsid w:val="00C74329"/>
    <w:rsid w:val="00C748AC"/>
    <w:rsid w:val="00C74C54"/>
    <w:rsid w:val="00C76254"/>
    <w:rsid w:val="00C81A7F"/>
    <w:rsid w:val="00C82215"/>
    <w:rsid w:val="00C829EA"/>
    <w:rsid w:val="00C864FE"/>
    <w:rsid w:val="00C9390E"/>
    <w:rsid w:val="00CA0ACF"/>
    <w:rsid w:val="00CA0C79"/>
    <w:rsid w:val="00CA3FAF"/>
    <w:rsid w:val="00CB1E4A"/>
    <w:rsid w:val="00CB1F7B"/>
    <w:rsid w:val="00CB325A"/>
    <w:rsid w:val="00CC3972"/>
    <w:rsid w:val="00CD1742"/>
    <w:rsid w:val="00CD3EDB"/>
    <w:rsid w:val="00CD44A2"/>
    <w:rsid w:val="00CD5825"/>
    <w:rsid w:val="00CD7AC6"/>
    <w:rsid w:val="00CD7CF6"/>
    <w:rsid w:val="00CE18AA"/>
    <w:rsid w:val="00CE30DA"/>
    <w:rsid w:val="00CE57B7"/>
    <w:rsid w:val="00CE64D6"/>
    <w:rsid w:val="00CF1C8B"/>
    <w:rsid w:val="00CF3DF4"/>
    <w:rsid w:val="00CF423D"/>
    <w:rsid w:val="00CF4CAA"/>
    <w:rsid w:val="00CF5D72"/>
    <w:rsid w:val="00CF712F"/>
    <w:rsid w:val="00CF7F5A"/>
    <w:rsid w:val="00D03891"/>
    <w:rsid w:val="00D04E54"/>
    <w:rsid w:val="00D0656D"/>
    <w:rsid w:val="00D06ABA"/>
    <w:rsid w:val="00D111D8"/>
    <w:rsid w:val="00D1128D"/>
    <w:rsid w:val="00D1173E"/>
    <w:rsid w:val="00D2006B"/>
    <w:rsid w:val="00D21873"/>
    <w:rsid w:val="00D24074"/>
    <w:rsid w:val="00D25E02"/>
    <w:rsid w:val="00D26826"/>
    <w:rsid w:val="00D26D0D"/>
    <w:rsid w:val="00D34FE4"/>
    <w:rsid w:val="00D358E4"/>
    <w:rsid w:val="00D438BF"/>
    <w:rsid w:val="00D44926"/>
    <w:rsid w:val="00D46B91"/>
    <w:rsid w:val="00D47048"/>
    <w:rsid w:val="00D51890"/>
    <w:rsid w:val="00D5189F"/>
    <w:rsid w:val="00D51E0C"/>
    <w:rsid w:val="00D6066B"/>
    <w:rsid w:val="00D60B11"/>
    <w:rsid w:val="00D65709"/>
    <w:rsid w:val="00D71944"/>
    <w:rsid w:val="00D73343"/>
    <w:rsid w:val="00D75CB9"/>
    <w:rsid w:val="00D816E2"/>
    <w:rsid w:val="00D8413B"/>
    <w:rsid w:val="00D9093C"/>
    <w:rsid w:val="00D92631"/>
    <w:rsid w:val="00D935D7"/>
    <w:rsid w:val="00D94BE5"/>
    <w:rsid w:val="00D9578F"/>
    <w:rsid w:val="00D96BC2"/>
    <w:rsid w:val="00DA453B"/>
    <w:rsid w:val="00DA4AB4"/>
    <w:rsid w:val="00DA5A71"/>
    <w:rsid w:val="00DB00B4"/>
    <w:rsid w:val="00DB0FD0"/>
    <w:rsid w:val="00DB7801"/>
    <w:rsid w:val="00DC5E6D"/>
    <w:rsid w:val="00DC5EAC"/>
    <w:rsid w:val="00DC6BA1"/>
    <w:rsid w:val="00DD227B"/>
    <w:rsid w:val="00DD4228"/>
    <w:rsid w:val="00DD6140"/>
    <w:rsid w:val="00DD646D"/>
    <w:rsid w:val="00DE0F90"/>
    <w:rsid w:val="00DE1F65"/>
    <w:rsid w:val="00DE34BF"/>
    <w:rsid w:val="00DE59D6"/>
    <w:rsid w:val="00DF1775"/>
    <w:rsid w:val="00DF7AB3"/>
    <w:rsid w:val="00E00F1B"/>
    <w:rsid w:val="00E010D8"/>
    <w:rsid w:val="00E0351E"/>
    <w:rsid w:val="00E03E31"/>
    <w:rsid w:val="00E06980"/>
    <w:rsid w:val="00E109BD"/>
    <w:rsid w:val="00E1246A"/>
    <w:rsid w:val="00E12658"/>
    <w:rsid w:val="00E137C6"/>
    <w:rsid w:val="00E13DA0"/>
    <w:rsid w:val="00E1411B"/>
    <w:rsid w:val="00E14E5A"/>
    <w:rsid w:val="00E16603"/>
    <w:rsid w:val="00E16BB8"/>
    <w:rsid w:val="00E16F3B"/>
    <w:rsid w:val="00E24812"/>
    <w:rsid w:val="00E27DEC"/>
    <w:rsid w:val="00E30B3A"/>
    <w:rsid w:val="00E32154"/>
    <w:rsid w:val="00E32771"/>
    <w:rsid w:val="00E34D34"/>
    <w:rsid w:val="00E36BF8"/>
    <w:rsid w:val="00E42634"/>
    <w:rsid w:val="00E45303"/>
    <w:rsid w:val="00E4599D"/>
    <w:rsid w:val="00E459BE"/>
    <w:rsid w:val="00E45F35"/>
    <w:rsid w:val="00E46449"/>
    <w:rsid w:val="00E50027"/>
    <w:rsid w:val="00E52411"/>
    <w:rsid w:val="00E542D2"/>
    <w:rsid w:val="00E57281"/>
    <w:rsid w:val="00E60970"/>
    <w:rsid w:val="00E61989"/>
    <w:rsid w:val="00E62A1F"/>
    <w:rsid w:val="00E63089"/>
    <w:rsid w:val="00E632C1"/>
    <w:rsid w:val="00E64584"/>
    <w:rsid w:val="00E667F8"/>
    <w:rsid w:val="00E66F5D"/>
    <w:rsid w:val="00E67DB2"/>
    <w:rsid w:val="00E70CD1"/>
    <w:rsid w:val="00E71973"/>
    <w:rsid w:val="00E7399D"/>
    <w:rsid w:val="00E76495"/>
    <w:rsid w:val="00E8397C"/>
    <w:rsid w:val="00E87825"/>
    <w:rsid w:val="00E9146B"/>
    <w:rsid w:val="00E916A6"/>
    <w:rsid w:val="00E92BDF"/>
    <w:rsid w:val="00E92D8F"/>
    <w:rsid w:val="00E931E0"/>
    <w:rsid w:val="00E952FA"/>
    <w:rsid w:val="00E96566"/>
    <w:rsid w:val="00E9693B"/>
    <w:rsid w:val="00EA1AD6"/>
    <w:rsid w:val="00EA5980"/>
    <w:rsid w:val="00EB1BF5"/>
    <w:rsid w:val="00EB4C41"/>
    <w:rsid w:val="00EB4D4C"/>
    <w:rsid w:val="00EC2B23"/>
    <w:rsid w:val="00EC5078"/>
    <w:rsid w:val="00EC74B6"/>
    <w:rsid w:val="00ED15C5"/>
    <w:rsid w:val="00ED29F0"/>
    <w:rsid w:val="00ED3858"/>
    <w:rsid w:val="00ED3EEE"/>
    <w:rsid w:val="00ED5605"/>
    <w:rsid w:val="00EE0489"/>
    <w:rsid w:val="00EE3F32"/>
    <w:rsid w:val="00EE425A"/>
    <w:rsid w:val="00EE54BE"/>
    <w:rsid w:val="00EE59F9"/>
    <w:rsid w:val="00EF137C"/>
    <w:rsid w:val="00EF54ED"/>
    <w:rsid w:val="00EF74D9"/>
    <w:rsid w:val="00EF7FDD"/>
    <w:rsid w:val="00F014CC"/>
    <w:rsid w:val="00F01781"/>
    <w:rsid w:val="00F03B13"/>
    <w:rsid w:val="00F044DC"/>
    <w:rsid w:val="00F046EE"/>
    <w:rsid w:val="00F05823"/>
    <w:rsid w:val="00F07C16"/>
    <w:rsid w:val="00F126A7"/>
    <w:rsid w:val="00F15C5D"/>
    <w:rsid w:val="00F15F81"/>
    <w:rsid w:val="00F20A7B"/>
    <w:rsid w:val="00F2206E"/>
    <w:rsid w:val="00F226CA"/>
    <w:rsid w:val="00F23971"/>
    <w:rsid w:val="00F2474B"/>
    <w:rsid w:val="00F34FF8"/>
    <w:rsid w:val="00F35C34"/>
    <w:rsid w:val="00F40608"/>
    <w:rsid w:val="00F46BCE"/>
    <w:rsid w:val="00F51308"/>
    <w:rsid w:val="00F52452"/>
    <w:rsid w:val="00F52C5F"/>
    <w:rsid w:val="00F5599E"/>
    <w:rsid w:val="00F56A3E"/>
    <w:rsid w:val="00F60A54"/>
    <w:rsid w:val="00F62B24"/>
    <w:rsid w:val="00F6568C"/>
    <w:rsid w:val="00F671B9"/>
    <w:rsid w:val="00F676AD"/>
    <w:rsid w:val="00F71FE1"/>
    <w:rsid w:val="00F73EB3"/>
    <w:rsid w:val="00F84D54"/>
    <w:rsid w:val="00F854D6"/>
    <w:rsid w:val="00F87C2B"/>
    <w:rsid w:val="00F90690"/>
    <w:rsid w:val="00F914B1"/>
    <w:rsid w:val="00F916A5"/>
    <w:rsid w:val="00F91BEF"/>
    <w:rsid w:val="00F96C6E"/>
    <w:rsid w:val="00F96E0D"/>
    <w:rsid w:val="00F9742D"/>
    <w:rsid w:val="00F978E3"/>
    <w:rsid w:val="00F97EEF"/>
    <w:rsid w:val="00FA151E"/>
    <w:rsid w:val="00FA285E"/>
    <w:rsid w:val="00FA2B7D"/>
    <w:rsid w:val="00FA7C26"/>
    <w:rsid w:val="00FB110B"/>
    <w:rsid w:val="00FB172F"/>
    <w:rsid w:val="00FC0130"/>
    <w:rsid w:val="00FC02A8"/>
    <w:rsid w:val="00FC3A39"/>
    <w:rsid w:val="00FC48A5"/>
    <w:rsid w:val="00FC4B9B"/>
    <w:rsid w:val="00FD2BA9"/>
    <w:rsid w:val="00FD324F"/>
    <w:rsid w:val="00FD41E6"/>
    <w:rsid w:val="00FD48C4"/>
    <w:rsid w:val="00FD4AFA"/>
    <w:rsid w:val="00FD4EE5"/>
    <w:rsid w:val="00FD647D"/>
    <w:rsid w:val="00FE0015"/>
    <w:rsid w:val="00FE1C0C"/>
    <w:rsid w:val="00FE385B"/>
    <w:rsid w:val="00FE3A77"/>
    <w:rsid w:val="00FF2A69"/>
    <w:rsid w:val="00FF46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55C30D9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annotation text"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Cs w:val="24"/>
      <w:lang w:val="en-CA"/>
    </w:rPr>
  </w:style>
  <w:style w:type="paragraph" w:styleId="Heading1">
    <w:name w:val="heading 1"/>
    <w:basedOn w:val="Normal"/>
    <w:next w:val="Normal"/>
    <w:qFormat/>
    <w:pPr>
      <w:keepNext/>
      <w:spacing w:before="240" w:after="60"/>
      <w:outlineLvl w:val="0"/>
    </w:pPr>
    <w:rPr>
      <w:rFonts w:cs="Arial"/>
      <w:b/>
      <w:bCs/>
      <w:kern w:val="32"/>
      <w:sz w:val="32"/>
      <w:szCs w:val="32"/>
    </w:rPr>
  </w:style>
  <w:style w:type="paragraph" w:styleId="Heading2">
    <w:name w:val="heading 2"/>
    <w:basedOn w:val="Normal"/>
    <w:next w:val="Normal"/>
    <w:qFormat/>
    <w:pPr>
      <w:keepNext/>
      <w:spacing w:before="240" w:after="60"/>
      <w:outlineLvl w:val="1"/>
    </w:pPr>
    <w:rPr>
      <w:rFonts w:cs="Arial"/>
      <w:b/>
      <w:bCs/>
      <w:i/>
      <w:iCs/>
      <w:sz w:val="28"/>
      <w:szCs w:val="28"/>
    </w:rPr>
  </w:style>
  <w:style w:type="paragraph" w:styleId="Heading3">
    <w:name w:val="heading 3"/>
    <w:basedOn w:val="Normal"/>
    <w:next w:val="Normal"/>
    <w:qFormat/>
    <w:pPr>
      <w:keepNext/>
      <w:spacing w:before="240" w:after="60"/>
      <w:outlineLvl w:val="2"/>
    </w:pPr>
    <w:rPr>
      <w:rFonts w:cs="Arial"/>
      <w:b/>
      <w:bCs/>
      <w:sz w:val="26"/>
      <w:szCs w:val="26"/>
    </w:rPr>
  </w:style>
  <w:style w:type="paragraph" w:styleId="Heading4">
    <w:name w:val="heading 4"/>
    <w:basedOn w:val="Normal"/>
    <w:next w:val="Normal"/>
    <w:qFormat/>
    <w:pPr>
      <w:keepNext/>
      <w:tabs>
        <w:tab w:val="left" w:pos="1080"/>
        <w:tab w:val="right" w:pos="9360"/>
      </w:tabs>
      <w:ind w:left="36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Font">
    <w:name w:val="CommentFont"/>
    <w:rPr>
      <w:i/>
      <w:vanish/>
      <w:color w:val="FF0000"/>
    </w:rPr>
  </w:style>
  <w:style w:type="paragraph" w:customStyle="1" w:styleId="PARTHEADING">
    <w:name w:val="PARTHEADING"/>
    <w:basedOn w:val="Normal"/>
    <w:next w:val="CLAUSEHEADING"/>
    <w:pPr>
      <w:numPr>
        <w:numId w:val="13"/>
      </w:numPr>
    </w:pPr>
    <w:rPr>
      <w:b/>
      <w:caps/>
      <w:sz w:val="24"/>
    </w:rPr>
  </w:style>
  <w:style w:type="paragraph" w:customStyle="1" w:styleId="CLAUSEHEADING">
    <w:name w:val="CLAUSEHEADING"/>
    <w:basedOn w:val="Normal"/>
    <w:next w:val="Clause"/>
    <w:link w:val="CLAUSEHEADINGChar"/>
    <w:pPr>
      <w:keepNext/>
      <w:numPr>
        <w:ilvl w:val="1"/>
        <w:numId w:val="13"/>
      </w:numPr>
      <w:spacing w:before="300"/>
    </w:pPr>
    <w:rPr>
      <w:b/>
      <w:caps/>
    </w:rPr>
  </w:style>
  <w:style w:type="paragraph" w:customStyle="1" w:styleId="Clause">
    <w:name w:val="Clause"/>
    <w:basedOn w:val="Normal"/>
    <w:link w:val="ClauseChar"/>
    <w:qFormat/>
    <w:pPr>
      <w:numPr>
        <w:ilvl w:val="2"/>
        <w:numId w:val="13"/>
      </w:numPr>
      <w:spacing w:before="200"/>
    </w:pPr>
  </w:style>
  <w:style w:type="paragraph" w:customStyle="1" w:styleId="SUBHEADING">
    <w:name w:val="SUBHEADING"/>
    <w:basedOn w:val="Normal"/>
    <w:next w:val="CLAUSEHEADING"/>
    <w:pPr>
      <w:keepNext/>
      <w:spacing w:before="300"/>
    </w:pPr>
    <w:rPr>
      <w:b/>
      <w:caps/>
    </w:rPr>
  </w:style>
  <w:style w:type="paragraph" w:customStyle="1" w:styleId="ClauseList">
    <w:name w:val="ClauseList"/>
    <w:basedOn w:val="Normal"/>
    <w:link w:val="ClauseListChar"/>
    <w:qFormat/>
    <w:pPr>
      <w:numPr>
        <w:ilvl w:val="3"/>
        <w:numId w:val="13"/>
      </w:numPr>
      <w:spacing w:before="100"/>
    </w:pPr>
  </w:style>
  <w:style w:type="paragraph" w:customStyle="1" w:styleId="ClauseSubList">
    <w:name w:val="ClauseSubList"/>
    <w:basedOn w:val="Normal"/>
    <w:link w:val="ClauseSubListChar"/>
    <w:qFormat/>
    <w:pPr>
      <w:numPr>
        <w:ilvl w:val="4"/>
        <w:numId w:val="13"/>
      </w:numPr>
      <w:spacing w:before="60"/>
    </w:pPr>
  </w:style>
  <w:style w:type="paragraph" w:customStyle="1" w:styleId="SubClause">
    <w:name w:val="SubClause"/>
    <w:basedOn w:val="Normal"/>
    <w:link w:val="SubClauseChar"/>
    <w:qFormat/>
    <w:pPr>
      <w:numPr>
        <w:ilvl w:val="5"/>
        <w:numId w:val="13"/>
      </w:numPr>
      <w:spacing w:before="140"/>
    </w:pPr>
  </w:style>
  <w:style w:type="paragraph" w:customStyle="1" w:styleId="SubClauseList">
    <w:name w:val="SubClauseList"/>
    <w:basedOn w:val="Normal"/>
    <w:qFormat/>
    <w:pPr>
      <w:numPr>
        <w:ilvl w:val="6"/>
        <w:numId w:val="13"/>
      </w:numPr>
      <w:spacing w:before="100"/>
    </w:pPr>
  </w:style>
  <w:style w:type="paragraph" w:customStyle="1" w:styleId="SubClauseSubList">
    <w:name w:val="SubClauseSubList"/>
    <w:basedOn w:val="Normal"/>
    <w:qFormat/>
    <w:pPr>
      <w:numPr>
        <w:ilvl w:val="7"/>
        <w:numId w:val="13"/>
      </w:numPr>
      <w:spacing w:before="60"/>
    </w:pPr>
  </w:style>
  <w:style w:type="paragraph" w:customStyle="1" w:styleId="Comment">
    <w:name w:val="Comment"/>
    <w:basedOn w:val="Normal"/>
    <w:link w:val="CommentChar"/>
    <w:pPr>
      <w:keepNext/>
      <w:spacing w:before="200"/>
    </w:pPr>
    <w:rPr>
      <w:i/>
      <w:vanish/>
      <w:color w:val="FF0000"/>
    </w:rPr>
  </w:style>
  <w:style w:type="paragraph" w:styleId="Header">
    <w:name w:val="header"/>
    <w:basedOn w:val="Normal"/>
    <w:pPr>
      <w:tabs>
        <w:tab w:val="center" w:pos="4320"/>
        <w:tab w:val="right" w:pos="8640"/>
      </w:tabs>
      <w:autoSpaceDE w:val="0"/>
      <w:autoSpaceDN w:val="0"/>
      <w:adjustRightInd w:val="0"/>
    </w:pPr>
    <w:rPr>
      <w:szCs w:val="20"/>
      <w:lang w:val="en-US"/>
    </w:rPr>
  </w:style>
  <w:style w:type="paragraph" w:styleId="Footer">
    <w:name w:val="footer"/>
    <w:basedOn w:val="Normal"/>
    <w:pPr>
      <w:tabs>
        <w:tab w:val="center" w:pos="4320"/>
        <w:tab w:val="right" w:pos="8640"/>
      </w:tabs>
    </w:pPr>
  </w:style>
  <w:style w:type="paragraph" w:customStyle="1" w:styleId="FORMHEADING">
    <w:name w:val="FORMHEADING"/>
    <w:basedOn w:val="Normal"/>
    <w:next w:val="Normal"/>
    <w:pPr>
      <w:pageBreakBefore/>
      <w:jc w:val="center"/>
    </w:pPr>
    <w:rPr>
      <w:b/>
      <w:bCs/>
      <w:caps/>
    </w:rPr>
  </w:style>
  <w:style w:type="paragraph" w:customStyle="1" w:styleId="TenderNo">
    <w:name w:val="TenderNo"/>
    <w:basedOn w:val="Normal"/>
    <w:pPr>
      <w:spacing w:before="800" w:after="300"/>
      <w:jc w:val="center"/>
    </w:pPr>
    <w:rPr>
      <w:b/>
      <w:bCs/>
      <w:caps/>
      <w:sz w:val="24"/>
    </w:rPr>
  </w:style>
  <w:style w:type="paragraph" w:customStyle="1" w:styleId="ProjectTitle">
    <w:name w:val="ProjectTitle"/>
    <w:basedOn w:val="Normal"/>
    <w:pPr>
      <w:jc w:val="center"/>
    </w:pPr>
    <w:rPr>
      <w:b/>
      <w:caps/>
      <w:sz w:val="24"/>
    </w:rPr>
  </w:style>
  <w:style w:type="paragraph" w:styleId="TOC4">
    <w:name w:val="toc 4"/>
    <w:basedOn w:val="Normal"/>
    <w:next w:val="Normal"/>
    <w:autoRedefine/>
    <w:uiPriority w:val="39"/>
    <w:rsid w:val="0022573E"/>
    <w:pPr>
      <w:tabs>
        <w:tab w:val="right" w:pos="9360"/>
      </w:tabs>
      <w:spacing w:before="100"/>
      <w:ind w:left="360"/>
    </w:pPr>
  </w:style>
  <w:style w:type="paragraph" w:styleId="TOC1">
    <w:name w:val="toc 1"/>
    <w:basedOn w:val="Normal"/>
    <w:next w:val="Normal"/>
    <w:autoRedefine/>
    <w:uiPriority w:val="39"/>
    <w:rsid w:val="00C34643"/>
    <w:pPr>
      <w:keepNext/>
      <w:tabs>
        <w:tab w:val="right" w:pos="9360"/>
      </w:tabs>
      <w:spacing w:before="200" w:after="100"/>
    </w:pPr>
    <w:rPr>
      <w:b/>
      <w:caps/>
      <w:noProof/>
    </w:rPr>
  </w:style>
  <w:style w:type="paragraph" w:styleId="TOC2">
    <w:name w:val="toc 2"/>
    <w:basedOn w:val="Normal"/>
    <w:next w:val="Normal"/>
    <w:autoRedefine/>
    <w:uiPriority w:val="39"/>
    <w:rsid w:val="00C34643"/>
    <w:pPr>
      <w:keepNext/>
      <w:tabs>
        <w:tab w:val="left" w:pos="1080"/>
        <w:tab w:val="right" w:pos="9360"/>
      </w:tabs>
      <w:spacing w:before="100"/>
      <w:ind w:left="360"/>
    </w:pPr>
    <w:rPr>
      <w:b/>
    </w:rPr>
  </w:style>
  <w:style w:type="paragraph" w:styleId="TOC3">
    <w:name w:val="toc 3"/>
    <w:basedOn w:val="Normal"/>
    <w:next w:val="Normal"/>
    <w:autoRedefine/>
    <w:uiPriority w:val="39"/>
    <w:rsid w:val="00663757"/>
    <w:pPr>
      <w:tabs>
        <w:tab w:val="left" w:pos="864"/>
        <w:tab w:val="right" w:pos="9360"/>
      </w:tabs>
      <w:ind w:left="360"/>
    </w:pPr>
    <w:rPr>
      <w:noProof/>
      <w:szCs w:val="20"/>
    </w:rPr>
  </w:style>
  <w:style w:type="paragraph" w:styleId="TOC5">
    <w:name w:val="toc 5"/>
    <w:basedOn w:val="Normal"/>
    <w:next w:val="Normal"/>
    <w:autoRedefine/>
    <w:semiHidden/>
    <w:pPr>
      <w:tabs>
        <w:tab w:val="right" w:pos="9360"/>
      </w:tabs>
      <w:spacing w:before="100"/>
      <w:ind w:left="360"/>
    </w:pPr>
    <w:rPr>
      <w:noProof/>
    </w:r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 w:type="paragraph" w:customStyle="1" w:styleId="TOC1A">
    <w:name w:val="TOC 1A"/>
    <w:basedOn w:val="Normal"/>
    <w:pPr>
      <w:keepNext/>
      <w:spacing w:before="200" w:after="100"/>
    </w:pPr>
    <w:rPr>
      <w:b/>
      <w:bCs/>
    </w:rPr>
  </w:style>
  <w:style w:type="paragraph" w:customStyle="1" w:styleId="FORMHEADINGAB">
    <w:name w:val="FORMHEADING AB"/>
    <w:basedOn w:val="FORMHEADING"/>
    <w:pPr>
      <w:pageBreakBefore w:val="0"/>
    </w:pPr>
  </w:style>
  <w:style w:type="paragraph" w:customStyle="1" w:styleId="FORMHEADINGH">
    <w:name w:val="FORMHEADING H"/>
    <w:basedOn w:val="FORMHEADING"/>
  </w:style>
  <w:style w:type="paragraph" w:customStyle="1" w:styleId="TABLEHEADING">
    <w:name w:val="TABLEHEADING"/>
    <w:basedOn w:val="Normal"/>
    <w:rsid w:val="005F5780"/>
    <w:rPr>
      <w:b/>
      <w:caps/>
    </w:rPr>
  </w:style>
  <w:style w:type="paragraph" w:customStyle="1" w:styleId="Header1">
    <w:name w:val="Header1"/>
    <w:basedOn w:val="Header"/>
    <w:rsid w:val="00CA3FAF"/>
    <w:pPr>
      <w:tabs>
        <w:tab w:val="clear" w:pos="4320"/>
        <w:tab w:val="clear" w:pos="8640"/>
        <w:tab w:val="left" w:pos="7560"/>
      </w:tabs>
    </w:pPr>
    <w:rPr>
      <w:sz w:val="16"/>
      <w:szCs w:val="16"/>
    </w:rPr>
  </w:style>
  <w:style w:type="character" w:styleId="Hyperlink">
    <w:name w:val="Hyperlink"/>
    <w:uiPriority w:val="99"/>
    <w:rsid w:val="00E24812"/>
    <w:rPr>
      <w:color w:val="0000FF"/>
      <w:u w:val="single"/>
    </w:rPr>
  </w:style>
  <w:style w:type="character" w:styleId="CommentReference">
    <w:name w:val="annotation reference"/>
    <w:uiPriority w:val="99"/>
    <w:semiHidden/>
    <w:rsid w:val="00104453"/>
    <w:rPr>
      <w:sz w:val="16"/>
      <w:szCs w:val="16"/>
    </w:rPr>
  </w:style>
  <w:style w:type="paragraph" w:styleId="CommentText">
    <w:name w:val="annotation text"/>
    <w:basedOn w:val="Normal"/>
    <w:link w:val="CommentTextChar"/>
    <w:uiPriority w:val="99"/>
    <w:rsid w:val="00104453"/>
    <w:rPr>
      <w:szCs w:val="20"/>
    </w:rPr>
  </w:style>
  <w:style w:type="paragraph" w:styleId="BalloonText">
    <w:name w:val="Balloon Text"/>
    <w:basedOn w:val="Normal"/>
    <w:semiHidden/>
    <w:rsid w:val="00104453"/>
    <w:rPr>
      <w:rFonts w:ascii="Tahoma" w:hAnsi="Tahoma" w:cs="Tahoma"/>
      <w:sz w:val="16"/>
      <w:szCs w:val="16"/>
    </w:rPr>
  </w:style>
  <w:style w:type="paragraph" w:styleId="CommentSubject">
    <w:name w:val="annotation subject"/>
    <w:basedOn w:val="CommentText"/>
    <w:next w:val="CommentText"/>
    <w:semiHidden/>
    <w:rsid w:val="00FD2BA9"/>
    <w:rPr>
      <w:b/>
      <w:bCs/>
    </w:rPr>
  </w:style>
  <w:style w:type="character" w:styleId="FollowedHyperlink">
    <w:name w:val="FollowedHyperlink"/>
    <w:rsid w:val="00CB325A"/>
    <w:rPr>
      <w:color w:val="800080"/>
      <w:u w:val="single"/>
    </w:rPr>
  </w:style>
  <w:style w:type="character" w:customStyle="1" w:styleId="CommentChar">
    <w:name w:val="Comment Char"/>
    <w:link w:val="Comment"/>
    <w:rsid w:val="00B47CFB"/>
    <w:rPr>
      <w:rFonts w:ascii="Arial" w:hAnsi="Arial"/>
      <w:i/>
      <w:vanish/>
      <w:color w:val="FF0000"/>
      <w:szCs w:val="24"/>
      <w:lang w:val="en-CA" w:eastAsia="en-US" w:bidi="ar-SA"/>
    </w:rPr>
  </w:style>
  <w:style w:type="character" w:customStyle="1" w:styleId="ClauseChar">
    <w:name w:val="Clause Char"/>
    <w:link w:val="Clause"/>
    <w:locked/>
    <w:rsid w:val="00875BD4"/>
    <w:rPr>
      <w:rFonts w:ascii="Arial" w:hAnsi="Arial"/>
      <w:szCs w:val="24"/>
      <w:lang w:val="en-CA"/>
    </w:rPr>
  </w:style>
  <w:style w:type="character" w:customStyle="1" w:styleId="ClauseListChar">
    <w:name w:val="ClauseList Char"/>
    <w:link w:val="ClauseList"/>
    <w:locked/>
    <w:rsid w:val="004F3529"/>
    <w:rPr>
      <w:rFonts w:ascii="Arial" w:hAnsi="Arial"/>
      <w:szCs w:val="24"/>
      <w:lang w:val="en-CA"/>
    </w:rPr>
  </w:style>
  <w:style w:type="character" w:customStyle="1" w:styleId="CommentTextChar">
    <w:name w:val="Comment Text Char"/>
    <w:link w:val="CommentText"/>
    <w:uiPriority w:val="99"/>
    <w:rsid w:val="006E6BC4"/>
    <w:rPr>
      <w:rFonts w:ascii="Arial" w:hAnsi="Arial"/>
      <w:lang w:val="en-CA"/>
    </w:rPr>
  </w:style>
  <w:style w:type="character" w:customStyle="1" w:styleId="CLAUSEHEADINGChar">
    <w:name w:val="CLAUSEHEADING Char"/>
    <w:link w:val="CLAUSEHEADING"/>
    <w:rsid w:val="00D935D7"/>
    <w:rPr>
      <w:rFonts w:ascii="Arial" w:hAnsi="Arial"/>
      <w:b/>
      <w:caps/>
      <w:szCs w:val="24"/>
      <w:lang w:val="en-CA"/>
    </w:rPr>
  </w:style>
  <w:style w:type="paragraph" w:customStyle="1" w:styleId="AppendixClauseHeading">
    <w:name w:val="Appendix ClauseHeading"/>
    <w:basedOn w:val="CLAUSEHEADING"/>
    <w:link w:val="AppendixClauseHeadingChar"/>
    <w:qFormat/>
    <w:rsid w:val="000322AD"/>
    <w:pPr>
      <w:numPr>
        <w:numId w:val="17"/>
      </w:numPr>
    </w:pPr>
  </w:style>
  <w:style w:type="paragraph" w:customStyle="1" w:styleId="AppendixClause">
    <w:name w:val="Appendix Clause"/>
    <w:basedOn w:val="Clause"/>
    <w:link w:val="AppendixClauseChar"/>
    <w:qFormat/>
    <w:rsid w:val="000322AD"/>
    <w:pPr>
      <w:numPr>
        <w:ilvl w:val="1"/>
        <w:numId w:val="18"/>
      </w:numPr>
      <w:ind w:left="720" w:hanging="720"/>
    </w:pPr>
  </w:style>
  <w:style w:type="character" w:customStyle="1" w:styleId="AppendixClauseHeadingChar">
    <w:name w:val="Appendix ClauseHeading Char"/>
    <w:link w:val="AppendixClauseHeading"/>
    <w:rsid w:val="000322AD"/>
    <w:rPr>
      <w:rFonts w:ascii="Arial" w:hAnsi="Arial"/>
      <w:b/>
      <w:caps/>
      <w:szCs w:val="24"/>
      <w:lang w:val="en-CA"/>
    </w:rPr>
  </w:style>
  <w:style w:type="paragraph" w:customStyle="1" w:styleId="AppendixClauseList">
    <w:name w:val="Appendix ClauseList"/>
    <w:basedOn w:val="ClauseList"/>
    <w:link w:val="AppendixClauseListChar"/>
    <w:qFormat/>
    <w:rsid w:val="000322AD"/>
    <w:pPr>
      <w:numPr>
        <w:ilvl w:val="0"/>
        <w:numId w:val="0"/>
      </w:numPr>
      <w:tabs>
        <w:tab w:val="num" w:pos="1296"/>
      </w:tabs>
      <w:ind w:left="1296" w:hanging="432"/>
    </w:pPr>
  </w:style>
  <w:style w:type="character" w:customStyle="1" w:styleId="AppendixClauseChar">
    <w:name w:val="Appendix Clause Char"/>
    <w:link w:val="AppendixClause"/>
    <w:rsid w:val="000322AD"/>
    <w:rPr>
      <w:rFonts w:ascii="Arial" w:hAnsi="Arial"/>
      <w:szCs w:val="24"/>
      <w:lang w:val="en-CA"/>
    </w:rPr>
  </w:style>
  <w:style w:type="paragraph" w:customStyle="1" w:styleId="AppendixSubClause">
    <w:name w:val="Appendix SubClause"/>
    <w:basedOn w:val="Clause"/>
    <w:link w:val="AppendixSubClauseChar"/>
    <w:qFormat/>
    <w:rsid w:val="000322AD"/>
    <w:pPr>
      <w:numPr>
        <w:numId w:val="18"/>
      </w:numPr>
    </w:pPr>
  </w:style>
  <w:style w:type="character" w:customStyle="1" w:styleId="AppendixClauseListChar">
    <w:name w:val="Appendix ClauseList Char"/>
    <w:link w:val="AppendixClauseList"/>
    <w:rsid w:val="000322AD"/>
    <w:rPr>
      <w:rFonts w:ascii="Arial" w:hAnsi="Arial"/>
      <w:szCs w:val="24"/>
      <w:lang w:val="en-CA"/>
    </w:rPr>
  </w:style>
  <w:style w:type="paragraph" w:customStyle="1" w:styleId="AppendixClauseSubList">
    <w:name w:val="Appendix ClauseSubList"/>
    <w:basedOn w:val="ClauseSubList"/>
    <w:link w:val="AppendixClauseSubListChar"/>
    <w:qFormat/>
    <w:rsid w:val="000322AD"/>
    <w:pPr>
      <w:numPr>
        <w:ilvl w:val="0"/>
        <w:numId w:val="0"/>
      </w:numPr>
      <w:tabs>
        <w:tab w:val="num" w:pos="1872"/>
      </w:tabs>
      <w:ind w:left="1872" w:hanging="288"/>
    </w:pPr>
  </w:style>
  <w:style w:type="character" w:customStyle="1" w:styleId="AppendixSubClauseChar">
    <w:name w:val="Appendix SubClause Char"/>
    <w:link w:val="AppendixSubClause"/>
    <w:rsid w:val="000322AD"/>
    <w:rPr>
      <w:rFonts w:ascii="Arial" w:hAnsi="Arial"/>
      <w:szCs w:val="24"/>
      <w:lang w:val="en-CA"/>
    </w:rPr>
  </w:style>
  <w:style w:type="character" w:customStyle="1" w:styleId="ClauseSubListChar">
    <w:name w:val="ClauseSubList Char"/>
    <w:link w:val="ClauseSubList"/>
    <w:rsid w:val="000322AD"/>
    <w:rPr>
      <w:rFonts w:ascii="Arial" w:hAnsi="Arial"/>
      <w:szCs w:val="24"/>
      <w:lang w:val="en-CA"/>
    </w:rPr>
  </w:style>
  <w:style w:type="character" w:customStyle="1" w:styleId="AppendixClauseSubListChar">
    <w:name w:val="Appendix ClauseSubList Char"/>
    <w:link w:val="AppendixClauseSubList"/>
    <w:rsid w:val="000322AD"/>
    <w:rPr>
      <w:rFonts w:ascii="Arial" w:hAnsi="Arial"/>
      <w:szCs w:val="24"/>
      <w:lang w:val="en-CA"/>
    </w:rPr>
  </w:style>
  <w:style w:type="paragraph" w:customStyle="1" w:styleId="Clear">
    <w:name w:val="Clear"/>
    <w:basedOn w:val="Normal"/>
    <w:rsid w:val="00A65D77"/>
  </w:style>
  <w:style w:type="paragraph" w:styleId="ListParagraph">
    <w:name w:val="List Paragraph"/>
    <w:basedOn w:val="Normal"/>
    <w:uiPriority w:val="34"/>
    <w:qFormat/>
    <w:rsid w:val="00037839"/>
    <w:pPr>
      <w:ind w:left="720"/>
      <w:contextualSpacing/>
    </w:pPr>
  </w:style>
  <w:style w:type="paragraph" w:customStyle="1" w:styleId="Default">
    <w:name w:val="Default"/>
    <w:rsid w:val="00ED3858"/>
    <w:pPr>
      <w:autoSpaceDE w:val="0"/>
      <w:autoSpaceDN w:val="0"/>
      <w:adjustRightInd w:val="0"/>
    </w:pPr>
    <w:rPr>
      <w:rFonts w:ascii="Calibri" w:hAnsi="Calibri" w:cs="Calibri"/>
      <w:color w:val="000000"/>
      <w:sz w:val="24"/>
      <w:szCs w:val="24"/>
    </w:rPr>
  </w:style>
  <w:style w:type="character" w:customStyle="1" w:styleId="SubClauseChar">
    <w:name w:val="SubClause Char"/>
    <w:link w:val="SubClause"/>
    <w:rsid w:val="00B75407"/>
    <w:rPr>
      <w:rFonts w:ascii="Arial" w:hAnsi="Arial"/>
      <w:szCs w:val="24"/>
      <w:lang w:val="en-CA"/>
    </w:rPr>
  </w:style>
  <w:style w:type="paragraph" w:customStyle="1" w:styleId="ClauseSubHeading">
    <w:name w:val="ClauseSubHeading"/>
    <w:basedOn w:val="Normal"/>
    <w:next w:val="Clause"/>
    <w:rsid w:val="004748F0"/>
    <w:pPr>
      <w:keepNext/>
      <w:spacing w:before="200"/>
      <w:ind w:left="864"/>
    </w:pPr>
    <w:rPr>
      <w:caps/>
      <w:szCs w:val="20"/>
    </w:rPr>
  </w:style>
  <w:style w:type="character" w:styleId="UnresolvedMention">
    <w:name w:val="Unresolved Mention"/>
    <w:basedOn w:val="DefaultParagraphFont"/>
    <w:uiPriority w:val="99"/>
    <w:semiHidden/>
    <w:unhideWhenUsed/>
    <w:rsid w:val="00BF668D"/>
    <w:rPr>
      <w:color w:val="605E5C"/>
      <w:shd w:val="clear" w:color="auto" w:fill="E1DFDD"/>
    </w:rPr>
  </w:style>
  <w:style w:type="character" w:styleId="PlaceholderText">
    <w:name w:val="Placeholder Text"/>
    <w:basedOn w:val="DefaultParagraphFont"/>
    <w:uiPriority w:val="99"/>
    <w:semiHidden/>
    <w:rsid w:val="001626A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48730">
      <w:bodyDiv w:val="1"/>
      <w:marLeft w:val="0"/>
      <w:marRight w:val="0"/>
      <w:marTop w:val="0"/>
      <w:marBottom w:val="0"/>
      <w:divBdr>
        <w:top w:val="none" w:sz="0" w:space="0" w:color="auto"/>
        <w:left w:val="none" w:sz="0" w:space="0" w:color="auto"/>
        <w:bottom w:val="none" w:sz="0" w:space="0" w:color="auto"/>
        <w:right w:val="none" w:sz="0" w:space="0" w:color="auto"/>
      </w:divBdr>
    </w:div>
    <w:div w:id="260259528">
      <w:bodyDiv w:val="1"/>
      <w:marLeft w:val="0"/>
      <w:marRight w:val="0"/>
      <w:marTop w:val="0"/>
      <w:marBottom w:val="0"/>
      <w:divBdr>
        <w:top w:val="none" w:sz="0" w:space="0" w:color="auto"/>
        <w:left w:val="none" w:sz="0" w:space="0" w:color="auto"/>
        <w:bottom w:val="none" w:sz="0" w:space="0" w:color="auto"/>
        <w:right w:val="none" w:sz="0" w:space="0" w:color="auto"/>
      </w:divBdr>
    </w:div>
    <w:div w:id="382868496">
      <w:bodyDiv w:val="1"/>
      <w:marLeft w:val="0"/>
      <w:marRight w:val="0"/>
      <w:marTop w:val="0"/>
      <w:marBottom w:val="0"/>
      <w:divBdr>
        <w:top w:val="none" w:sz="0" w:space="0" w:color="auto"/>
        <w:left w:val="none" w:sz="0" w:space="0" w:color="auto"/>
        <w:bottom w:val="none" w:sz="0" w:space="0" w:color="auto"/>
        <w:right w:val="none" w:sz="0" w:space="0" w:color="auto"/>
      </w:divBdr>
    </w:div>
    <w:div w:id="406417806">
      <w:bodyDiv w:val="1"/>
      <w:marLeft w:val="0"/>
      <w:marRight w:val="0"/>
      <w:marTop w:val="0"/>
      <w:marBottom w:val="0"/>
      <w:divBdr>
        <w:top w:val="none" w:sz="0" w:space="0" w:color="auto"/>
        <w:left w:val="none" w:sz="0" w:space="0" w:color="auto"/>
        <w:bottom w:val="none" w:sz="0" w:space="0" w:color="auto"/>
        <w:right w:val="none" w:sz="0" w:space="0" w:color="auto"/>
      </w:divBdr>
    </w:div>
    <w:div w:id="414015872">
      <w:bodyDiv w:val="1"/>
      <w:marLeft w:val="0"/>
      <w:marRight w:val="0"/>
      <w:marTop w:val="0"/>
      <w:marBottom w:val="0"/>
      <w:divBdr>
        <w:top w:val="none" w:sz="0" w:space="0" w:color="auto"/>
        <w:left w:val="none" w:sz="0" w:space="0" w:color="auto"/>
        <w:bottom w:val="none" w:sz="0" w:space="0" w:color="auto"/>
        <w:right w:val="none" w:sz="0" w:space="0" w:color="auto"/>
      </w:divBdr>
    </w:div>
    <w:div w:id="420755792">
      <w:bodyDiv w:val="1"/>
      <w:marLeft w:val="0"/>
      <w:marRight w:val="0"/>
      <w:marTop w:val="0"/>
      <w:marBottom w:val="0"/>
      <w:divBdr>
        <w:top w:val="none" w:sz="0" w:space="0" w:color="auto"/>
        <w:left w:val="none" w:sz="0" w:space="0" w:color="auto"/>
        <w:bottom w:val="none" w:sz="0" w:space="0" w:color="auto"/>
        <w:right w:val="none" w:sz="0" w:space="0" w:color="auto"/>
      </w:divBdr>
    </w:div>
    <w:div w:id="479269413">
      <w:bodyDiv w:val="1"/>
      <w:marLeft w:val="0"/>
      <w:marRight w:val="0"/>
      <w:marTop w:val="0"/>
      <w:marBottom w:val="0"/>
      <w:divBdr>
        <w:top w:val="none" w:sz="0" w:space="0" w:color="auto"/>
        <w:left w:val="none" w:sz="0" w:space="0" w:color="auto"/>
        <w:bottom w:val="none" w:sz="0" w:space="0" w:color="auto"/>
        <w:right w:val="none" w:sz="0" w:space="0" w:color="auto"/>
      </w:divBdr>
    </w:div>
    <w:div w:id="494879313">
      <w:bodyDiv w:val="1"/>
      <w:marLeft w:val="0"/>
      <w:marRight w:val="0"/>
      <w:marTop w:val="0"/>
      <w:marBottom w:val="0"/>
      <w:divBdr>
        <w:top w:val="none" w:sz="0" w:space="0" w:color="auto"/>
        <w:left w:val="none" w:sz="0" w:space="0" w:color="auto"/>
        <w:bottom w:val="none" w:sz="0" w:space="0" w:color="auto"/>
        <w:right w:val="none" w:sz="0" w:space="0" w:color="auto"/>
      </w:divBdr>
    </w:div>
    <w:div w:id="505634672">
      <w:bodyDiv w:val="1"/>
      <w:marLeft w:val="0"/>
      <w:marRight w:val="0"/>
      <w:marTop w:val="0"/>
      <w:marBottom w:val="0"/>
      <w:divBdr>
        <w:top w:val="none" w:sz="0" w:space="0" w:color="auto"/>
        <w:left w:val="none" w:sz="0" w:space="0" w:color="auto"/>
        <w:bottom w:val="none" w:sz="0" w:space="0" w:color="auto"/>
        <w:right w:val="none" w:sz="0" w:space="0" w:color="auto"/>
      </w:divBdr>
    </w:div>
    <w:div w:id="714934195">
      <w:bodyDiv w:val="1"/>
      <w:marLeft w:val="0"/>
      <w:marRight w:val="0"/>
      <w:marTop w:val="0"/>
      <w:marBottom w:val="0"/>
      <w:divBdr>
        <w:top w:val="none" w:sz="0" w:space="0" w:color="auto"/>
        <w:left w:val="none" w:sz="0" w:space="0" w:color="auto"/>
        <w:bottom w:val="none" w:sz="0" w:space="0" w:color="auto"/>
        <w:right w:val="none" w:sz="0" w:space="0" w:color="auto"/>
      </w:divBdr>
    </w:div>
    <w:div w:id="770509306">
      <w:bodyDiv w:val="1"/>
      <w:marLeft w:val="0"/>
      <w:marRight w:val="0"/>
      <w:marTop w:val="0"/>
      <w:marBottom w:val="0"/>
      <w:divBdr>
        <w:top w:val="none" w:sz="0" w:space="0" w:color="auto"/>
        <w:left w:val="none" w:sz="0" w:space="0" w:color="auto"/>
        <w:bottom w:val="none" w:sz="0" w:space="0" w:color="auto"/>
        <w:right w:val="none" w:sz="0" w:space="0" w:color="auto"/>
      </w:divBdr>
    </w:div>
    <w:div w:id="799879012">
      <w:bodyDiv w:val="1"/>
      <w:marLeft w:val="0"/>
      <w:marRight w:val="0"/>
      <w:marTop w:val="0"/>
      <w:marBottom w:val="0"/>
      <w:divBdr>
        <w:top w:val="none" w:sz="0" w:space="0" w:color="auto"/>
        <w:left w:val="none" w:sz="0" w:space="0" w:color="auto"/>
        <w:bottom w:val="none" w:sz="0" w:space="0" w:color="auto"/>
        <w:right w:val="none" w:sz="0" w:space="0" w:color="auto"/>
      </w:divBdr>
    </w:div>
    <w:div w:id="815413965">
      <w:bodyDiv w:val="1"/>
      <w:marLeft w:val="0"/>
      <w:marRight w:val="0"/>
      <w:marTop w:val="0"/>
      <w:marBottom w:val="0"/>
      <w:divBdr>
        <w:top w:val="none" w:sz="0" w:space="0" w:color="auto"/>
        <w:left w:val="none" w:sz="0" w:space="0" w:color="auto"/>
        <w:bottom w:val="none" w:sz="0" w:space="0" w:color="auto"/>
        <w:right w:val="none" w:sz="0" w:space="0" w:color="auto"/>
      </w:divBdr>
    </w:div>
    <w:div w:id="853692939">
      <w:bodyDiv w:val="1"/>
      <w:marLeft w:val="0"/>
      <w:marRight w:val="0"/>
      <w:marTop w:val="0"/>
      <w:marBottom w:val="0"/>
      <w:divBdr>
        <w:top w:val="none" w:sz="0" w:space="0" w:color="auto"/>
        <w:left w:val="none" w:sz="0" w:space="0" w:color="auto"/>
        <w:bottom w:val="none" w:sz="0" w:space="0" w:color="auto"/>
        <w:right w:val="none" w:sz="0" w:space="0" w:color="auto"/>
      </w:divBdr>
    </w:div>
    <w:div w:id="905335973">
      <w:bodyDiv w:val="1"/>
      <w:marLeft w:val="0"/>
      <w:marRight w:val="0"/>
      <w:marTop w:val="0"/>
      <w:marBottom w:val="0"/>
      <w:divBdr>
        <w:top w:val="none" w:sz="0" w:space="0" w:color="auto"/>
        <w:left w:val="none" w:sz="0" w:space="0" w:color="auto"/>
        <w:bottom w:val="none" w:sz="0" w:space="0" w:color="auto"/>
        <w:right w:val="none" w:sz="0" w:space="0" w:color="auto"/>
      </w:divBdr>
    </w:div>
    <w:div w:id="973945307">
      <w:bodyDiv w:val="1"/>
      <w:marLeft w:val="0"/>
      <w:marRight w:val="0"/>
      <w:marTop w:val="0"/>
      <w:marBottom w:val="0"/>
      <w:divBdr>
        <w:top w:val="none" w:sz="0" w:space="0" w:color="auto"/>
        <w:left w:val="none" w:sz="0" w:space="0" w:color="auto"/>
        <w:bottom w:val="none" w:sz="0" w:space="0" w:color="auto"/>
        <w:right w:val="none" w:sz="0" w:space="0" w:color="auto"/>
      </w:divBdr>
    </w:div>
    <w:div w:id="991062129">
      <w:bodyDiv w:val="1"/>
      <w:marLeft w:val="0"/>
      <w:marRight w:val="0"/>
      <w:marTop w:val="0"/>
      <w:marBottom w:val="0"/>
      <w:divBdr>
        <w:top w:val="none" w:sz="0" w:space="0" w:color="auto"/>
        <w:left w:val="none" w:sz="0" w:space="0" w:color="auto"/>
        <w:bottom w:val="none" w:sz="0" w:space="0" w:color="auto"/>
        <w:right w:val="none" w:sz="0" w:space="0" w:color="auto"/>
      </w:divBdr>
    </w:div>
    <w:div w:id="1052265300">
      <w:bodyDiv w:val="1"/>
      <w:marLeft w:val="0"/>
      <w:marRight w:val="0"/>
      <w:marTop w:val="0"/>
      <w:marBottom w:val="0"/>
      <w:divBdr>
        <w:top w:val="none" w:sz="0" w:space="0" w:color="auto"/>
        <w:left w:val="none" w:sz="0" w:space="0" w:color="auto"/>
        <w:bottom w:val="none" w:sz="0" w:space="0" w:color="auto"/>
        <w:right w:val="none" w:sz="0" w:space="0" w:color="auto"/>
      </w:divBdr>
    </w:div>
    <w:div w:id="1139611674">
      <w:bodyDiv w:val="1"/>
      <w:marLeft w:val="0"/>
      <w:marRight w:val="0"/>
      <w:marTop w:val="0"/>
      <w:marBottom w:val="0"/>
      <w:divBdr>
        <w:top w:val="none" w:sz="0" w:space="0" w:color="auto"/>
        <w:left w:val="none" w:sz="0" w:space="0" w:color="auto"/>
        <w:bottom w:val="none" w:sz="0" w:space="0" w:color="auto"/>
        <w:right w:val="none" w:sz="0" w:space="0" w:color="auto"/>
      </w:divBdr>
    </w:div>
    <w:div w:id="1322543139">
      <w:bodyDiv w:val="1"/>
      <w:marLeft w:val="0"/>
      <w:marRight w:val="0"/>
      <w:marTop w:val="0"/>
      <w:marBottom w:val="0"/>
      <w:divBdr>
        <w:top w:val="none" w:sz="0" w:space="0" w:color="auto"/>
        <w:left w:val="none" w:sz="0" w:space="0" w:color="auto"/>
        <w:bottom w:val="none" w:sz="0" w:space="0" w:color="auto"/>
        <w:right w:val="none" w:sz="0" w:space="0" w:color="auto"/>
      </w:divBdr>
    </w:div>
    <w:div w:id="1394230101">
      <w:bodyDiv w:val="1"/>
      <w:marLeft w:val="0"/>
      <w:marRight w:val="0"/>
      <w:marTop w:val="0"/>
      <w:marBottom w:val="0"/>
      <w:divBdr>
        <w:top w:val="none" w:sz="0" w:space="0" w:color="auto"/>
        <w:left w:val="none" w:sz="0" w:space="0" w:color="auto"/>
        <w:bottom w:val="none" w:sz="0" w:space="0" w:color="auto"/>
        <w:right w:val="none" w:sz="0" w:space="0" w:color="auto"/>
      </w:divBdr>
    </w:div>
    <w:div w:id="1806393057">
      <w:bodyDiv w:val="1"/>
      <w:marLeft w:val="0"/>
      <w:marRight w:val="0"/>
      <w:marTop w:val="0"/>
      <w:marBottom w:val="0"/>
      <w:divBdr>
        <w:top w:val="none" w:sz="0" w:space="0" w:color="auto"/>
        <w:left w:val="none" w:sz="0" w:space="0" w:color="auto"/>
        <w:bottom w:val="none" w:sz="0" w:space="0" w:color="auto"/>
        <w:right w:val="none" w:sz="0" w:space="0" w:color="auto"/>
      </w:divBdr>
    </w:div>
    <w:div w:id="1905329562">
      <w:bodyDiv w:val="1"/>
      <w:marLeft w:val="0"/>
      <w:marRight w:val="0"/>
      <w:marTop w:val="0"/>
      <w:marBottom w:val="0"/>
      <w:divBdr>
        <w:top w:val="none" w:sz="0" w:space="0" w:color="auto"/>
        <w:left w:val="none" w:sz="0" w:space="0" w:color="auto"/>
        <w:bottom w:val="none" w:sz="0" w:space="0" w:color="auto"/>
        <w:right w:val="none" w:sz="0" w:space="0" w:color="auto"/>
      </w:divBdr>
    </w:div>
    <w:div w:id="2011251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s://www.winnipeg.ca/matmgt/Templates/files/debar.pdf" TargetMode="External"/><Relationship Id="rId26" Type="http://schemas.openxmlformats.org/officeDocument/2006/relationships/hyperlink" Target="http://www.winnipeg.ca/matmgt/gen_cond.stm" TargetMode="External"/><Relationship Id="rId39" Type="http://schemas.openxmlformats.org/officeDocument/2006/relationships/hyperlink" Target="https://can01.safelinks.protection.outlook.com/?url=https%3A%2F%2Fwww150.statcan.gc.ca%2Ft1%2Ftbl1%2Fen%2Ftv.action%3Fpid%3D1810000101&amp;data=05%7C01%7CCGroening%40winnipeg.ca%7C1d7b0cb159b3443bce8c08da44d870af%7C405abd592f4e4fabb403dc6c591db30c%7C0%7C0%7C637897993644842205%7CUnknown%7CTWFpbGZsb3d8eyJWIjoiMC4wLjAwMDAiLCJQIjoiV2luMzIiLCJBTiI6Ik1haWwiLCJXVCI6Mn0%3D%7C3000%7C%7C%7C&amp;sdata=%2FYD2C7J%2BcqkKLg1V%2BSFlPU0Q0sY0KibQeOKXDGAYn%2F4%3D&amp;reserved=0" TargetMode="External"/><Relationship Id="rId21" Type="http://schemas.openxmlformats.org/officeDocument/2006/relationships/hyperlink" Target="https://www.winnipeg.ca/media/4929/" TargetMode="External"/><Relationship Id="rId34" Type="http://schemas.openxmlformats.org/officeDocument/2006/relationships/hyperlink" Target="https://www.winnipeg.ca/media/4833/" TargetMode="External"/><Relationship Id="rId42" Type="http://schemas.openxmlformats.org/officeDocument/2006/relationships/header" Target="header6.xml"/><Relationship Id="rId47" Type="http://schemas.openxmlformats.org/officeDocument/2006/relationships/hyperlink" Target="https://forms.sterlingbackcheck.com/partners/platform2-en.php?&amp;partner=winnipegcity" TargetMode="External"/><Relationship Id="rId50" Type="http://schemas.openxmlformats.org/officeDocument/2006/relationships/hyperlink" Target="http://winnipeg.ca/police/pr/PIC.stm" TargetMode="External"/><Relationship Id="rId55" Type="http://schemas.openxmlformats.org/officeDocument/2006/relationships/hyperlink" Target="https://www.commissionaires.ca/en/manitoba/home"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merx.com" TargetMode="External"/><Relationship Id="rId29" Type="http://schemas.openxmlformats.org/officeDocument/2006/relationships/hyperlink" Target="http://clkapps.winnipeg.ca/DMIS/DocExt/ViewDoc.asp?DocumentTypeId=2&amp;DocId=3604" TargetMode="External"/><Relationship Id="rId11" Type="http://schemas.openxmlformats.org/officeDocument/2006/relationships/image" Target="media/image1.png"/><Relationship Id="rId24" Type="http://schemas.openxmlformats.org/officeDocument/2006/relationships/header" Target="header3.xml"/><Relationship Id="rId32" Type="http://schemas.openxmlformats.org/officeDocument/2006/relationships/hyperlink" Target="https://www.winnipeg.ca/media/4831/" TargetMode="External"/><Relationship Id="rId37" Type="http://schemas.openxmlformats.org/officeDocument/2006/relationships/hyperlink" Target="https://www.winnipeg.ca/media/4835/" TargetMode="External"/><Relationship Id="rId40" Type="http://schemas.openxmlformats.org/officeDocument/2006/relationships/header" Target="header5.xml"/><Relationship Id="rId45" Type="http://schemas.openxmlformats.org/officeDocument/2006/relationships/hyperlink" Target="https://myfastcheck.com/" TargetMode="External"/><Relationship Id="rId53" Type="http://schemas.openxmlformats.org/officeDocument/2006/relationships/hyperlink" Target="mailto:linda.ferens@sterlingcheck.com" TargetMode="External"/><Relationship Id="rId58" Type="http://schemas.openxmlformats.org/officeDocument/2006/relationships/fontTable" Target="fontTable.xml"/><Relationship Id="rId5" Type="http://schemas.openxmlformats.org/officeDocument/2006/relationships/numbering" Target="numbering.xml"/><Relationship Id="rId19" Type="http://schemas.openxmlformats.org/officeDocument/2006/relationships/hyperlink" Target="http://www.winnipeg.ca/matmgt/Safety/default.s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www.merx.com" TargetMode="External"/><Relationship Id="rId27" Type="http://schemas.openxmlformats.org/officeDocument/2006/relationships/header" Target="header4.xml"/><Relationship Id="rId30" Type="http://schemas.openxmlformats.org/officeDocument/2006/relationships/hyperlink" Target="mailto:" TargetMode="External"/><Relationship Id="rId35" Type="http://schemas.openxmlformats.org/officeDocument/2006/relationships/hyperlink" Target="https://www.winnipeg.ca/media/4930/" TargetMode="External"/><Relationship Id="rId43" Type="http://schemas.openxmlformats.org/officeDocument/2006/relationships/hyperlink" Target="https://forms.sterlingbackcheck.com/partners/platform2-en.php?&amp;partner=winnipegcity" TargetMode="External"/><Relationship Id="rId48" Type="http://schemas.openxmlformats.org/officeDocument/2006/relationships/hyperlink" Target="https://www.commissionaires.ca/en/manitoba/home" TargetMode="External"/><Relationship Id="rId56" Type="http://schemas.openxmlformats.org/officeDocument/2006/relationships/hyperlink" Target="https://myfastcheck.com/" TargetMode="External"/><Relationship Id="rId8" Type="http://schemas.openxmlformats.org/officeDocument/2006/relationships/webSettings" Target="webSettings.xml"/><Relationship Id="rId51" Type="http://schemas.openxmlformats.org/officeDocument/2006/relationships/hyperlink" Target="http://winnipeg.ca/police/pr/PIC.stm" TargetMode="External"/><Relationship Id="rId3" Type="http://schemas.openxmlformats.org/officeDocument/2006/relationships/customXml" Target="../customXml/item3.xml"/><Relationship Id="rId12" Type="http://schemas.openxmlformats.org/officeDocument/2006/relationships/hyperlink" Target="https://campuswebapps.ad.cityofwpg.org/intakeRequest/" TargetMode="External"/><Relationship Id="rId17" Type="http://schemas.openxmlformats.org/officeDocument/2006/relationships/hyperlink" Target="http://www.merx.com" TargetMode="External"/><Relationship Id="rId25" Type="http://schemas.openxmlformats.org/officeDocument/2006/relationships/footer" Target="footer1.xml"/><Relationship Id="rId33" Type="http://schemas.openxmlformats.org/officeDocument/2006/relationships/hyperlink" Target="https://www.winnipeg.ca/media/4832/" TargetMode="External"/><Relationship Id="rId38" Type="http://schemas.openxmlformats.org/officeDocument/2006/relationships/hyperlink" Target="https://www.winnipeg.ca/media/4836/" TargetMode="External"/><Relationship Id="rId46" Type="http://schemas.openxmlformats.org/officeDocument/2006/relationships/hyperlink" Target="http://winnipeg.ca/police/pr/PIC.stm" TargetMode="External"/><Relationship Id="rId59" Type="http://schemas.openxmlformats.org/officeDocument/2006/relationships/glossaryDocument" Target="glossary/document.xml"/><Relationship Id="rId20" Type="http://schemas.openxmlformats.org/officeDocument/2006/relationships/hyperlink" Target="https://accessibilitymb.ca/resources-events-and-training/online-training.html" TargetMode="External"/><Relationship Id="rId41" Type="http://schemas.openxmlformats.org/officeDocument/2006/relationships/hyperlink" Target="http://www.winnipeg.ca/matmgt/Spec/Default.stm" TargetMode="External"/><Relationship Id="rId54" Type="http://schemas.openxmlformats.org/officeDocument/2006/relationships/hyperlink" Target="mailto:managedsupport@sterlingcheck.co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merx@merx.com" TargetMode="External"/><Relationship Id="rId23" Type="http://schemas.openxmlformats.org/officeDocument/2006/relationships/hyperlink" Target="http://www.merx.com" TargetMode="External"/><Relationship Id="rId28" Type="http://schemas.openxmlformats.org/officeDocument/2006/relationships/hyperlink" Target="http://clkapps.winnipeg.ca/DMIS/DocExt/ViewDoc.asp?DocumentTypeId=2&amp;DocId=5989" TargetMode="External"/><Relationship Id="rId36" Type="http://schemas.openxmlformats.org/officeDocument/2006/relationships/hyperlink" Target="https://www.winnipeg.ca/media/4834/" TargetMode="External"/><Relationship Id="rId49" Type="http://schemas.openxmlformats.org/officeDocument/2006/relationships/hyperlink" Target="https://myfastcheck.com/" TargetMode="External"/><Relationship Id="rId57" Type="http://schemas.openxmlformats.org/officeDocument/2006/relationships/header" Target="header7.xml"/><Relationship Id="rId10" Type="http://schemas.openxmlformats.org/officeDocument/2006/relationships/endnotes" Target="endnotes.xml"/><Relationship Id="rId31" Type="http://schemas.openxmlformats.org/officeDocument/2006/relationships/hyperlink" Target="https://www.winnipeg.ca//media/4928/" TargetMode="External"/><Relationship Id="rId44" Type="http://schemas.openxmlformats.org/officeDocument/2006/relationships/hyperlink" Target="https://www.commissionaires.ca/en/manitoba/home" TargetMode="External"/><Relationship Id="rId52" Type="http://schemas.openxmlformats.org/officeDocument/2006/relationships/hyperlink" Target="https://forms.sterlingbackcheck.com/partners/platform2-en.php?&amp;partner=winnipegcity" TargetMode="External"/><Relationship Id="rId6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E9E6D853-762F-4D7D-B45F-E79BD320EC76}"/>
      </w:docPartPr>
      <w:docPartBody>
        <w:p w:rsidR="00DF1D5A" w:rsidRDefault="003C10DE">
          <w:r w:rsidRPr="00061CAD">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0DE"/>
    <w:rsid w:val="000714A6"/>
    <w:rsid w:val="001019D5"/>
    <w:rsid w:val="00122391"/>
    <w:rsid w:val="002B0753"/>
    <w:rsid w:val="003772A6"/>
    <w:rsid w:val="003C10DE"/>
    <w:rsid w:val="003D6E06"/>
    <w:rsid w:val="0043578B"/>
    <w:rsid w:val="007D05F2"/>
    <w:rsid w:val="009D78B9"/>
    <w:rsid w:val="00AA2260"/>
    <w:rsid w:val="00B91CEE"/>
    <w:rsid w:val="00D30836"/>
    <w:rsid w:val="00DF1D5A"/>
    <w:rsid w:val="00F949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C10DE"/>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BidOpportunityNumber xmlns="30a243f1-ee06-4416-961f-8209a2923cbf" xsi:nil="true"/>
    <BidOpportunitytitle xmlns="30a243f1-ee06-4416-961f-8209a2923cbf" xsi:nil="true"/>
    <Addendum_x0023_ xmlns="30a243f1-ee06-4416-961f-8209a2923cb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098C009B674764A989CDA872E7B1DC8" ma:contentTypeVersion="8" ma:contentTypeDescription="Create a new document." ma:contentTypeScope="" ma:versionID="2c371c7cc33ad8cbb1571389bf1d6850">
  <xsd:schema xmlns:xsd="http://www.w3.org/2001/XMLSchema" xmlns:xs="http://www.w3.org/2001/XMLSchema" xmlns:p="http://schemas.microsoft.com/office/2006/metadata/properties" xmlns:ns2="30a243f1-ee06-4416-961f-8209a2923cbf" targetNamespace="http://schemas.microsoft.com/office/2006/metadata/properties" ma:root="true" ma:fieldsID="4926bacfe5f0815dc659cb41ce426bc9" ns2:_="">
    <xsd:import namespace="30a243f1-ee06-4416-961f-8209a2923cbf"/>
    <xsd:element name="properties">
      <xsd:complexType>
        <xsd:sequence>
          <xsd:element name="documentManagement">
            <xsd:complexType>
              <xsd:all>
                <xsd:element ref="ns2:BidOpportunitytitle" minOccurs="0"/>
                <xsd:element ref="ns2:MediaServiceMetadata" minOccurs="0"/>
                <xsd:element ref="ns2:MediaServiceFastMetadata" minOccurs="0"/>
                <xsd:element ref="ns2:MediaServiceSearchProperties" minOccurs="0"/>
                <xsd:element ref="ns2:MediaServiceObjectDetectorVersions" minOccurs="0"/>
                <xsd:element ref="ns2:BidOpportunityNumber" minOccurs="0"/>
                <xsd:element ref="ns2:Addendum_x0023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a243f1-ee06-4416-961f-8209a2923cbf" elementFormDefault="qualified">
    <xsd:import namespace="http://schemas.microsoft.com/office/2006/documentManagement/types"/>
    <xsd:import namespace="http://schemas.microsoft.com/office/infopath/2007/PartnerControls"/>
    <xsd:element name="BidOpportunitytitle" ma:index="8" nillable="true" ma:displayName="Bid Opportunity title" ma:format="Dropdown" ma:internalName="BidOpportunitytitle">
      <xsd:simpleType>
        <xsd:restriction base="dms:Text">
          <xsd:maxLength value="255"/>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BidOpportunityNumber" ma:index="13" nillable="true" ma:displayName="Bid Opportunity Number" ma:format="Dropdown" ma:internalName="BidOpportunityNumber">
      <xsd:simpleType>
        <xsd:restriction base="dms:Text">
          <xsd:maxLength value="255"/>
        </xsd:restriction>
      </xsd:simpleType>
    </xsd:element>
    <xsd:element name="Addendum_x0023_" ma:index="14" nillable="true" ma:displayName="Addendum #" ma:format="Dropdown" ma:internalName="Addendum_x0023_">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5C6535-14B8-47C4-B2A3-B4804471CD16}">
  <ds:schemaRefs>
    <ds:schemaRef ds:uri="http://schemas.microsoft.com/sharepoint/v3/contenttype/forms"/>
  </ds:schemaRefs>
</ds:datastoreItem>
</file>

<file path=customXml/itemProps2.xml><?xml version="1.0" encoding="utf-8"?>
<ds:datastoreItem xmlns:ds="http://schemas.openxmlformats.org/officeDocument/2006/customXml" ds:itemID="{06345CEB-0154-40F2-BFE7-65210B6ABCF0}">
  <ds:schemaRefs>
    <ds:schemaRef ds:uri="http://schemas.microsoft.com/office/2006/metadata/properties"/>
    <ds:schemaRef ds:uri="http://schemas.microsoft.com/office/infopath/2007/PartnerControls"/>
    <ds:schemaRef ds:uri="30a243f1-ee06-4416-961f-8209a2923cbf"/>
  </ds:schemaRefs>
</ds:datastoreItem>
</file>

<file path=customXml/itemProps3.xml><?xml version="1.0" encoding="utf-8"?>
<ds:datastoreItem xmlns:ds="http://schemas.openxmlformats.org/officeDocument/2006/customXml" ds:itemID="{845523A4-514A-4F8F-A68E-B53B5BCAC8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a243f1-ee06-4416-961f-8209a2923c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5D73710-C2DF-4622-A43B-4AC1A1BC1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Construction-Basic-Civil.dotx</Template>
  <TotalTime>100</TotalTime>
  <Pages>43</Pages>
  <Words>19030</Words>
  <Characters>108471</Characters>
  <Application>Microsoft Office Word</Application>
  <DocSecurity>0</DocSecurity>
  <Lines>903</Lines>
  <Paragraphs>254</Paragraphs>
  <ScaleCrop>false</ScaleCrop>
  <HeadingPairs>
    <vt:vector size="2" baseType="variant">
      <vt:variant>
        <vt:lpstr>Title</vt:lpstr>
      </vt:variant>
      <vt:variant>
        <vt:i4>1</vt:i4>
      </vt:variant>
    </vt:vector>
  </HeadingPairs>
  <TitlesOfParts>
    <vt:vector size="1" baseType="lpstr">
      <vt:lpstr>Bid Opportunity Template, electonric</vt:lpstr>
    </vt:vector>
  </TitlesOfParts>
  <Company>City of Winnipeg - Materials Management</Company>
  <LinksUpToDate>false</LinksUpToDate>
  <CharactersWithSpaces>127247</CharactersWithSpaces>
  <SharedDoc>false</SharedDoc>
  <HLinks>
    <vt:vector size="654" baseType="variant">
      <vt:variant>
        <vt:i4>1572955</vt:i4>
      </vt:variant>
      <vt:variant>
        <vt:i4>993</vt:i4>
      </vt:variant>
      <vt:variant>
        <vt:i4>0</vt:i4>
      </vt:variant>
      <vt:variant>
        <vt:i4>5</vt:i4>
      </vt:variant>
      <vt:variant>
        <vt:lpwstr>https://myfastcheck.com/</vt:lpwstr>
      </vt:variant>
      <vt:variant>
        <vt:lpwstr/>
      </vt:variant>
      <vt:variant>
        <vt:i4>3407916</vt:i4>
      </vt:variant>
      <vt:variant>
        <vt:i4>990</vt:i4>
      </vt:variant>
      <vt:variant>
        <vt:i4>0</vt:i4>
      </vt:variant>
      <vt:variant>
        <vt:i4>5</vt:i4>
      </vt:variant>
      <vt:variant>
        <vt:lpwstr>https://www.commissionaires.ca/en/manitoba/home</vt:lpwstr>
      </vt:variant>
      <vt:variant>
        <vt:lpwstr/>
      </vt:variant>
      <vt:variant>
        <vt:i4>1507373</vt:i4>
      </vt:variant>
      <vt:variant>
        <vt:i4>987</vt:i4>
      </vt:variant>
      <vt:variant>
        <vt:i4>0</vt:i4>
      </vt:variant>
      <vt:variant>
        <vt:i4>5</vt:i4>
      </vt:variant>
      <vt:variant>
        <vt:lpwstr>mailto:managedsupport@sterlingcheck.com</vt:lpwstr>
      </vt:variant>
      <vt:variant>
        <vt:lpwstr/>
      </vt:variant>
      <vt:variant>
        <vt:i4>7929856</vt:i4>
      </vt:variant>
      <vt:variant>
        <vt:i4>984</vt:i4>
      </vt:variant>
      <vt:variant>
        <vt:i4>0</vt:i4>
      </vt:variant>
      <vt:variant>
        <vt:i4>5</vt:i4>
      </vt:variant>
      <vt:variant>
        <vt:lpwstr>mailto:linda.ferens@sterlingcheck.com</vt:lpwstr>
      </vt:variant>
      <vt:variant>
        <vt:lpwstr/>
      </vt:variant>
      <vt:variant>
        <vt:i4>7209003</vt:i4>
      </vt:variant>
      <vt:variant>
        <vt:i4>981</vt:i4>
      </vt:variant>
      <vt:variant>
        <vt:i4>0</vt:i4>
      </vt:variant>
      <vt:variant>
        <vt:i4>5</vt:i4>
      </vt:variant>
      <vt:variant>
        <vt:lpwstr>https://forms.sterlingbackcheck.com/partners/platform2-en.php?&amp;partner=winnipegcity</vt:lpwstr>
      </vt:variant>
      <vt:variant>
        <vt:lpwstr/>
      </vt:variant>
      <vt:variant>
        <vt:i4>6160474</vt:i4>
      </vt:variant>
      <vt:variant>
        <vt:i4>960</vt:i4>
      </vt:variant>
      <vt:variant>
        <vt:i4>0</vt:i4>
      </vt:variant>
      <vt:variant>
        <vt:i4>5</vt:i4>
      </vt:variant>
      <vt:variant>
        <vt:lpwstr>http://winnipeg.ca/police/pr/PIC.stm</vt:lpwstr>
      </vt:variant>
      <vt:variant>
        <vt:lpwstr/>
      </vt:variant>
      <vt:variant>
        <vt:i4>6160474</vt:i4>
      </vt:variant>
      <vt:variant>
        <vt:i4>957</vt:i4>
      </vt:variant>
      <vt:variant>
        <vt:i4>0</vt:i4>
      </vt:variant>
      <vt:variant>
        <vt:i4>5</vt:i4>
      </vt:variant>
      <vt:variant>
        <vt:lpwstr>http://winnipeg.ca/police/pr/PIC.stm</vt:lpwstr>
      </vt:variant>
      <vt:variant>
        <vt:lpwstr/>
      </vt:variant>
      <vt:variant>
        <vt:i4>1572955</vt:i4>
      </vt:variant>
      <vt:variant>
        <vt:i4>954</vt:i4>
      </vt:variant>
      <vt:variant>
        <vt:i4>0</vt:i4>
      </vt:variant>
      <vt:variant>
        <vt:i4>5</vt:i4>
      </vt:variant>
      <vt:variant>
        <vt:lpwstr>https://myfastcheck.com/</vt:lpwstr>
      </vt:variant>
      <vt:variant>
        <vt:lpwstr/>
      </vt:variant>
      <vt:variant>
        <vt:i4>3407916</vt:i4>
      </vt:variant>
      <vt:variant>
        <vt:i4>951</vt:i4>
      </vt:variant>
      <vt:variant>
        <vt:i4>0</vt:i4>
      </vt:variant>
      <vt:variant>
        <vt:i4>5</vt:i4>
      </vt:variant>
      <vt:variant>
        <vt:lpwstr>https://www.commissionaires.ca/en/manitoba/home</vt:lpwstr>
      </vt:variant>
      <vt:variant>
        <vt:lpwstr/>
      </vt:variant>
      <vt:variant>
        <vt:i4>7209003</vt:i4>
      </vt:variant>
      <vt:variant>
        <vt:i4>948</vt:i4>
      </vt:variant>
      <vt:variant>
        <vt:i4>0</vt:i4>
      </vt:variant>
      <vt:variant>
        <vt:i4>5</vt:i4>
      </vt:variant>
      <vt:variant>
        <vt:lpwstr>https://forms.sterlingbackcheck.com/partners/platform2-en.php?&amp;partner=winnipegcity</vt:lpwstr>
      </vt:variant>
      <vt:variant>
        <vt:lpwstr/>
      </vt:variant>
      <vt:variant>
        <vt:i4>6160474</vt:i4>
      </vt:variant>
      <vt:variant>
        <vt:i4>939</vt:i4>
      </vt:variant>
      <vt:variant>
        <vt:i4>0</vt:i4>
      </vt:variant>
      <vt:variant>
        <vt:i4>5</vt:i4>
      </vt:variant>
      <vt:variant>
        <vt:lpwstr>http://winnipeg.ca/police/pr/PIC.stm</vt:lpwstr>
      </vt:variant>
      <vt:variant>
        <vt:lpwstr/>
      </vt:variant>
      <vt:variant>
        <vt:i4>6160474</vt:i4>
      </vt:variant>
      <vt:variant>
        <vt:i4>936</vt:i4>
      </vt:variant>
      <vt:variant>
        <vt:i4>0</vt:i4>
      </vt:variant>
      <vt:variant>
        <vt:i4>5</vt:i4>
      </vt:variant>
      <vt:variant>
        <vt:lpwstr>http://winnipeg.ca/police/pr/PIC.stm</vt:lpwstr>
      </vt:variant>
      <vt:variant>
        <vt:lpwstr/>
      </vt:variant>
      <vt:variant>
        <vt:i4>1572955</vt:i4>
      </vt:variant>
      <vt:variant>
        <vt:i4>927</vt:i4>
      </vt:variant>
      <vt:variant>
        <vt:i4>0</vt:i4>
      </vt:variant>
      <vt:variant>
        <vt:i4>5</vt:i4>
      </vt:variant>
      <vt:variant>
        <vt:lpwstr>https://myfastcheck.com/</vt:lpwstr>
      </vt:variant>
      <vt:variant>
        <vt:lpwstr/>
      </vt:variant>
      <vt:variant>
        <vt:i4>3407916</vt:i4>
      </vt:variant>
      <vt:variant>
        <vt:i4>924</vt:i4>
      </vt:variant>
      <vt:variant>
        <vt:i4>0</vt:i4>
      </vt:variant>
      <vt:variant>
        <vt:i4>5</vt:i4>
      </vt:variant>
      <vt:variant>
        <vt:lpwstr>https://www.commissionaires.ca/en/manitoba/home</vt:lpwstr>
      </vt:variant>
      <vt:variant>
        <vt:lpwstr/>
      </vt:variant>
      <vt:variant>
        <vt:i4>7209003</vt:i4>
      </vt:variant>
      <vt:variant>
        <vt:i4>921</vt:i4>
      </vt:variant>
      <vt:variant>
        <vt:i4>0</vt:i4>
      </vt:variant>
      <vt:variant>
        <vt:i4>5</vt:i4>
      </vt:variant>
      <vt:variant>
        <vt:lpwstr>https://forms.sterlingbackcheck.com/partners/platform2-en.php?&amp;partner=winnipegcity</vt:lpwstr>
      </vt:variant>
      <vt:variant>
        <vt:lpwstr/>
      </vt:variant>
      <vt:variant>
        <vt:i4>3014783</vt:i4>
      </vt:variant>
      <vt:variant>
        <vt:i4>879</vt:i4>
      </vt:variant>
      <vt:variant>
        <vt:i4>0</vt:i4>
      </vt:variant>
      <vt:variant>
        <vt:i4>5</vt:i4>
      </vt:variant>
      <vt:variant>
        <vt:lpwstr>http://www.winnipeg.ca/matmgt/Spec/Default.stm</vt:lpwstr>
      </vt:variant>
      <vt:variant>
        <vt:lpwstr/>
      </vt:variant>
      <vt:variant>
        <vt:i4>2031620</vt:i4>
      </vt:variant>
      <vt:variant>
        <vt:i4>789</vt:i4>
      </vt:variant>
      <vt:variant>
        <vt:i4>0</vt:i4>
      </vt:variant>
      <vt:variant>
        <vt:i4>5</vt:i4>
      </vt:variant>
      <vt:variant>
        <vt:lpwstr>https://winnipeg.ca/finance/files/Direct_Deposit_Form.pdf</vt:lpwstr>
      </vt:variant>
      <vt:variant>
        <vt:lpwstr/>
      </vt:variant>
      <vt:variant>
        <vt:i4>2359385</vt:i4>
      </vt:variant>
      <vt:variant>
        <vt:i4>786</vt:i4>
      </vt:variant>
      <vt:variant>
        <vt:i4>0</vt:i4>
      </vt:variant>
      <vt:variant>
        <vt:i4>5</vt:i4>
      </vt:variant>
      <vt:variant>
        <vt:lpwstr>mailto:CityWpgAP-INQUIRIES@winnipeg.ca</vt:lpwstr>
      </vt:variant>
      <vt:variant>
        <vt:lpwstr/>
      </vt:variant>
      <vt:variant>
        <vt:i4>3473484</vt:i4>
      </vt:variant>
      <vt:variant>
        <vt:i4>783</vt:i4>
      </vt:variant>
      <vt:variant>
        <vt:i4>0</vt:i4>
      </vt:variant>
      <vt:variant>
        <vt:i4>5</vt:i4>
      </vt:variant>
      <vt:variant>
        <vt:lpwstr>mailto:CityWpgAP-INVOICES@winnipeg.ca</vt:lpwstr>
      </vt:variant>
      <vt:variant>
        <vt:lpwstr/>
      </vt:variant>
      <vt:variant>
        <vt:i4>4194312</vt:i4>
      </vt:variant>
      <vt:variant>
        <vt:i4>624</vt:i4>
      </vt:variant>
      <vt:variant>
        <vt:i4>0</vt:i4>
      </vt:variant>
      <vt:variant>
        <vt:i4>5</vt:i4>
      </vt:variant>
      <vt:variant>
        <vt:lpwstr>http://www.winnipeg.ca/matmgt/Safety/default.stm</vt:lpwstr>
      </vt:variant>
      <vt:variant>
        <vt:lpwstr/>
      </vt:variant>
      <vt:variant>
        <vt:i4>6815866</vt:i4>
      </vt:variant>
      <vt:variant>
        <vt:i4>609</vt:i4>
      </vt:variant>
      <vt:variant>
        <vt:i4>0</vt:i4>
      </vt:variant>
      <vt:variant>
        <vt:i4>5</vt:i4>
      </vt:variant>
      <vt:variant>
        <vt:lpwstr>http://clkapps.winnipeg.ca/DMIS/DocExt/ViewDoc.asp?DocumentTypeId=2&amp;DocId=3604</vt:lpwstr>
      </vt:variant>
      <vt:variant>
        <vt:lpwstr/>
      </vt:variant>
      <vt:variant>
        <vt:i4>6946932</vt:i4>
      </vt:variant>
      <vt:variant>
        <vt:i4>606</vt:i4>
      </vt:variant>
      <vt:variant>
        <vt:i4>0</vt:i4>
      </vt:variant>
      <vt:variant>
        <vt:i4>5</vt:i4>
      </vt:variant>
      <vt:variant>
        <vt:lpwstr>http://clkapps.winnipeg.ca/DMIS/DocExt/ViewDoc.asp?DocumentTypeId=2&amp;DocId=5989</vt:lpwstr>
      </vt:variant>
      <vt:variant>
        <vt:lpwstr/>
      </vt:variant>
      <vt:variant>
        <vt:i4>983082</vt:i4>
      </vt:variant>
      <vt:variant>
        <vt:i4>591</vt:i4>
      </vt:variant>
      <vt:variant>
        <vt:i4>0</vt:i4>
      </vt:variant>
      <vt:variant>
        <vt:i4>5</vt:i4>
      </vt:variant>
      <vt:variant>
        <vt:lpwstr>http://www.winnipeg.ca/matmgt/gen_cond.stm</vt:lpwstr>
      </vt:variant>
      <vt:variant>
        <vt:lpwstr/>
      </vt:variant>
      <vt:variant>
        <vt:i4>5898307</vt:i4>
      </vt:variant>
      <vt:variant>
        <vt:i4>546</vt:i4>
      </vt:variant>
      <vt:variant>
        <vt:i4>0</vt:i4>
      </vt:variant>
      <vt:variant>
        <vt:i4>5</vt:i4>
      </vt:variant>
      <vt:variant>
        <vt:lpwstr>http://www.merx.com/</vt:lpwstr>
      </vt:variant>
      <vt:variant>
        <vt:lpwstr/>
      </vt:variant>
      <vt:variant>
        <vt:i4>5898307</vt:i4>
      </vt:variant>
      <vt:variant>
        <vt:i4>543</vt:i4>
      </vt:variant>
      <vt:variant>
        <vt:i4>0</vt:i4>
      </vt:variant>
      <vt:variant>
        <vt:i4>5</vt:i4>
      </vt:variant>
      <vt:variant>
        <vt:lpwstr>http://www.merx.com/</vt:lpwstr>
      </vt:variant>
      <vt:variant>
        <vt:lpwstr/>
      </vt:variant>
      <vt:variant>
        <vt:i4>3604512</vt:i4>
      </vt:variant>
      <vt:variant>
        <vt:i4>534</vt:i4>
      </vt:variant>
      <vt:variant>
        <vt:i4>0</vt:i4>
      </vt:variant>
      <vt:variant>
        <vt:i4>5</vt:i4>
      </vt:variant>
      <vt:variant>
        <vt:lpwstr>https://www.winnipeg.ca/MatMgt/templates/files/eBidsecurity.pdf</vt:lpwstr>
      </vt:variant>
      <vt:variant>
        <vt:lpwstr/>
      </vt:variant>
      <vt:variant>
        <vt:i4>2097268</vt:i4>
      </vt:variant>
      <vt:variant>
        <vt:i4>531</vt:i4>
      </vt:variant>
      <vt:variant>
        <vt:i4>0</vt:i4>
      </vt:variant>
      <vt:variant>
        <vt:i4>5</vt:i4>
      </vt:variant>
      <vt:variant>
        <vt:lpwstr>http://www.winnipeg.ca/matmgt/</vt:lpwstr>
      </vt:variant>
      <vt:variant>
        <vt:lpwstr/>
      </vt:variant>
      <vt:variant>
        <vt:i4>327704</vt:i4>
      </vt:variant>
      <vt:variant>
        <vt:i4>522</vt:i4>
      </vt:variant>
      <vt:variant>
        <vt:i4>0</vt:i4>
      </vt:variant>
      <vt:variant>
        <vt:i4>5</vt:i4>
      </vt:variant>
      <vt:variant>
        <vt:lpwstr>https://www.winnipeg.ca/matmgt/Templates/files/debar.pdf</vt:lpwstr>
      </vt:variant>
      <vt:variant>
        <vt:lpwstr/>
      </vt:variant>
      <vt:variant>
        <vt:i4>5898307</vt:i4>
      </vt:variant>
      <vt:variant>
        <vt:i4>483</vt:i4>
      </vt:variant>
      <vt:variant>
        <vt:i4>0</vt:i4>
      </vt:variant>
      <vt:variant>
        <vt:i4>5</vt:i4>
      </vt:variant>
      <vt:variant>
        <vt:lpwstr>http://www.merx.com/</vt:lpwstr>
      </vt:variant>
      <vt:variant>
        <vt:lpwstr/>
      </vt:variant>
      <vt:variant>
        <vt:i4>5898307</vt:i4>
      </vt:variant>
      <vt:variant>
        <vt:i4>459</vt:i4>
      </vt:variant>
      <vt:variant>
        <vt:i4>0</vt:i4>
      </vt:variant>
      <vt:variant>
        <vt:i4>5</vt:i4>
      </vt:variant>
      <vt:variant>
        <vt:lpwstr>http://www.merx.com/</vt:lpwstr>
      </vt:variant>
      <vt:variant>
        <vt:lpwstr/>
      </vt:variant>
      <vt:variant>
        <vt:i4>3014665</vt:i4>
      </vt:variant>
      <vt:variant>
        <vt:i4>456</vt:i4>
      </vt:variant>
      <vt:variant>
        <vt:i4>0</vt:i4>
      </vt:variant>
      <vt:variant>
        <vt:i4>5</vt:i4>
      </vt:variant>
      <vt:variant>
        <vt:lpwstr>mailto:merx@merx.com</vt:lpwstr>
      </vt:variant>
      <vt:variant>
        <vt:lpwstr/>
      </vt:variant>
      <vt:variant>
        <vt:i4>1769530</vt:i4>
      </vt:variant>
      <vt:variant>
        <vt:i4>422</vt:i4>
      </vt:variant>
      <vt:variant>
        <vt:i4>0</vt:i4>
      </vt:variant>
      <vt:variant>
        <vt:i4>5</vt:i4>
      </vt:variant>
      <vt:variant>
        <vt:lpwstr/>
      </vt:variant>
      <vt:variant>
        <vt:lpwstr>_Toc93308986</vt:lpwstr>
      </vt:variant>
      <vt:variant>
        <vt:i4>1572922</vt:i4>
      </vt:variant>
      <vt:variant>
        <vt:i4>419</vt:i4>
      </vt:variant>
      <vt:variant>
        <vt:i4>0</vt:i4>
      </vt:variant>
      <vt:variant>
        <vt:i4>5</vt:i4>
      </vt:variant>
      <vt:variant>
        <vt:lpwstr/>
      </vt:variant>
      <vt:variant>
        <vt:lpwstr>_Toc93308985</vt:lpwstr>
      </vt:variant>
      <vt:variant>
        <vt:i4>1638458</vt:i4>
      </vt:variant>
      <vt:variant>
        <vt:i4>413</vt:i4>
      </vt:variant>
      <vt:variant>
        <vt:i4>0</vt:i4>
      </vt:variant>
      <vt:variant>
        <vt:i4>5</vt:i4>
      </vt:variant>
      <vt:variant>
        <vt:lpwstr/>
      </vt:variant>
      <vt:variant>
        <vt:lpwstr>_Toc93308984</vt:lpwstr>
      </vt:variant>
      <vt:variant>
        <vt:i4>1966138</vt:i4>
      </vt:variant>
      <vt:variant>
        <vt:i4>407</vt:i4>
      </vt:variant>
      <vt:variant>
        <vt:i4>0</vt:i4>
      </vt:variant>
      <vt:variant>
        <vt:i4>5</vt:i4>
      </vt:variant>
      <vt:variant>
        <vt:lpwstr/>
      </vt:variant>
      <vt:variant>
        <vt:lpwstr>_Toc93308983</vt:lpwstr>
      </vt:variant>
      <vt:variant>
        <vt:i4>2031674</vt:i4>
      </vt:variant>
      <vt:variant>
        <vt:i4>401</vt:i4>
      </vt:variant>
      <vt:variant>
        <vt:i4>0</vt:i4>
      </vt:variant>
      <vt:variant>
        <vt:i4>5</vt:i4>
      </vt:variant>
      <vt:variant>
        <vt:lpwstr/>
      </vt:variant>
      <vt:variant>
        <vt:lpwstr>_Toc93308982</vt:lpwstr>
      </vt:variant>
      <vt:variant>
        <vt:i4>1835066</vt:i4>
      </vt:variant>
      <vt:variant>
        <vt:i4>395</vt:i4>
      </vt:variant>
      <vt:variant>
        <vt:i4>0</vt:i4>
      </vt:variant>
      <vt:variant>
        <vt:i4>5</vt:i4>
      </vt:variant>
      <vt:variant>
        <vt:lpwstr/>
      </vt:variant>
      <vt:variant>
        <vt:lpwstr>_Toc93308981</vt:lpwstr>
      </vt:variant>
      <vt:variant>
        <vt:i4>1900602</vt:i4>
      </vt:variant>
      <vt:variant>
        <vt:i4>389</vt:i4>
      </vt:variant>
      <vt:variant>
        <vt:i4>0</vt:i4>
      </vt:variant>
      <vt:variant>
        <vt:i4>5</vt:i4>
      </vt:variant>
      <vt:variant>
        <vt:lpwstr/>
      </vt:variant>
      <vt:variant>
        <vt:lpwstr>_Toc93308980</vt:lpwstr>
      </vt:variant>
      <vt:variant>
        <vt:i4>1310773</vt:i4>
      </vt:variant>
      <vt:variant>
        <vt:i4>386</vt:i4>
      </vt:variant>
      <vt:variant>
        <vt:i4>0</vt:i4>
      </vt:variant>
      <vt:variant>
        <vt:i4>5</vt:i4>
      </vt:variant>
      <vt:variant>
        <vt:lpwstr/>
      </vt:variant>
      <vt:variant>
        <vt:lpwstr>_Toc93308979</vt:lpwstr>
      </vt:variant>
      <vt:variant>
        <vt:i4>1376309</vt:i4>
      </vt:variant>
      <vt:variant>
        <vt:i4>380</vt:i4>
      </vt:variant>
      <vt:variant>
        <vt:i4>0</vt:i4>
      </vt:variant>
      <vt:variant>
        <vt:i4>5</vt:i4>
      </vt:variant>
      <vt:variant>
        <vt:lpwstr/>
      </vt:variant>
      <vt:variant>
        <vt:lpwstr>_Toc93308978</vt:lpwstr>
      </vt:variant>
      <vt:variant>
        <vt:i4>1703989</vt:i4>
      </vt:variant>
      <vt:variant>
        <vt:i4>374</vt:i4>
      </vt:variant>
      <vt:variant>
        <vt:i4>0</vt:i4>
      </vt:variant>
      <vt:variant>
        <vt:i4>5</vt:i4>
      </vt:variant>
      <vt:variant>
        <vt:lpwstr/>
      </vt:variant>
      <vt:variant>
        <vt:lpwstr>_Toc93308977</vt:lpwstr>
      </vt:variant>
      <vt:variant>
        <vt:i4>1769525</vt:i4>
      </vt:variant>
      <vt:variant>
        <vt:i4>368</vt:i4>
      </vt:variant>
      <vt:variant>
        <vt:i4>0</vt:i4>
      </vt:variant>
      <vt:variant>
        <vt:i4>5</vt:i4>
      </vt:variant>
      <vt:variant>
        <vt:lpwstr/>
      </vt:variant>
      <vt:variant>
        <vt:lpwstr>_Toc93308976</vt:lpwstr>
      </vt:variant>
      <vt:variant>
        <vt:i4>1572917</vt:i4>
      </vt:variant>
      <vt:variant>
        <vt:i4>365</vt:i4>
      </vt:variant>
      <vt:variant>
        <vt:i4>0</vt:i4>
      </vt:variant>
      <vt:variant>
        <vt:i4>5</vt:i4>
      </vt:variant>
      <vt:variant>
        <vt:lpwstr/>
      </vt:variant>
      <vt:variant>
        <vt:lpwstr>_Toc93308975</vt:lpwstr>
      </vt:variant>
      <vt:variant>
        <vt:i4>1638453</vt:i4>
      </vt:variant>
      <vt:variant>
        <vt:i4>362</vt:i4>
      </vt:variant>
      <vt:variant>
        <vt:i4>0</vt:i4>
      </vt:variant>
      <vt:variant>
        <vt:i4>5</vt:i4>
      </vt:variant>
      <vt:variant>
        <vt:lpwstr/>
      </vt:variant>
      <vt:variant>
        <vt:lpwstr>_Toc93308974</vt:lpwstr>
      </vt:variant>
      <vt:variant>
        <vt:i4>1966133</vt:i4>
      </vt:variant>
      <vt:variant>
        <vt:i4>356</vt:i4>
      </vt:variant>
      <vt:variant>
        <vt:i4>0</vt:i4>
      </vt:variant>
      <vt:variant>
        <vt:i4>5</vt:i4>
      </vt:variant>
      <vt:variant>
        <vt:lpwstr/>
      </vt:variant>
      <vt:variant>
        <vt:lpwstr>_Toc93308973</vt:lpwstr>
      </vt:variant>
      <vt:variant>
        <vt:i4>2031669</vt:i4>
      </vt:variant>
      <vt:variant>
        <vt:i4>350</vt:i4>
      </vt:variant>
      <vt:variant>
        <vt:i4>0</vt:i4>
      </vt:variant>
      <vt:variant>
        <vt:i4>5</vt:i4>
      </vt:variant>
      <vt:variant>
        <vt:lpwstr/>
      </vt:variant>
      <vt:variant>
        <vt:lpwstr>_Toc93308972</vt:lpwstr>
      </vt:variant>
      <vt:variant>
        <vt:i4>1835061</vt:i4>
      </vt:variant>
      <vt:variant>
        <vt:i4>344</vt:i4>
      </vt:variant>
      <vt:variant>
        <vt:i4>0</vt:i4>
      </vt:variant>
      <vt:variant>
        <vt:i4>5</vt:i4>
      </vt:variant>
      <vt:variant>
        <vt:lpwstr/>
      </vt:variant>
      <vt:variant>
        <vt:lpwstr>_Toc93308971</vt:lpwstr>
      </vt:variant>
      <vt:variant>
        <vt:i4>1900597</vt:i4>
      </vt:variant>
      <vt:variant>
        <vt:i4>338</vt:i4>
      </vt:variant>
      <vt:variant>
        <vt:i4>0</vt:i4>
      </vt:variant>
      <vt:variant>
        <vt:i4>5</vt:i4>
      </vt:variant>
      <vt:variant>
        <vt:lpwstr/>
      </vt:variant>
      <vt:variant>
        <vt:lpwstr>_Toc93308970</vt:lpwstr>
      </vt:variant>
      <vt:variant>
        <vt:i4>1310772</vt:i4>
      </vt:variant>
      <vt:variant>
        <vt:i4>335</vt:i4>
      </vt:variant>
      <vt:variant>
        <vt:i4>0</vt:i4>
      </vt:variant>
      <vt:variant>
        <vt:i4>5</vt:i4>
      </vt:variant>
      <vt:variant>
        <vt:lpwstr/>
      </vt:variant>
      <vt:variant>
        <vt:lpwstr>_Toc93308969</vt:lpwstr>
      </vt:variant>
      <vt:variant>
        <vt:i4>1376308</vt:i4>
      </vt:variant>
      <vt:variant>
        <vt:i4>329</vt:i4>
      </vt:variant>
      <vt:variant>
        <vt:i4>0</vt:i4>
      </vt:variant>
      <vt:variant>
        <vt:i4>5</vt:i4>
      </vt:variant>
      <vt:variant>
        <vt:lpwstr/>
      </vt:variant>
      <vt:variant>
        <vt:lpwstr>_Toc93308968</vt:lpwstr>
      </vt:variant>
      <vt:variant>
        <vt:i4>1703988</vt:i4>
      </vt:variant>
      <vt:variant>
        <vt:i4>326</vt:i4>
      </vt:variant>
      <vt:variant>
        <vt:i4>0</vt:i4>
      </vt:variant>
      <vt:variant>
        <vt:i4>5</vt:i4>
      </vt:variant>
      <vt:variant>
        <vt:lpwstr/>
      </vt:variant>
      <vt:variant>
        <vt:lpwstr>_Toc93308967</vt:lpwstr>
      </vt:variant>
      <vt:variant>
        <vt:i4>1769524</vt:i4>
      </vt:variant>
      <vt:variant>
        <vt:i4>320</vt:i4>
      </vt:variant>
      <vt:variant>
        <vt:i4>0</vt:i4>
      </vt:variant>
      <vt:variant>
        <vt:i4>5</vt:i4>
      </vt:variant>
      <vt:variant>
        <vt:lpwstr/>
      </vt:variant>
      <vt:variant>
        <vt:lpwstr>_Toc93308966</vt:lpwstr>
      </vt:variant>
      <vt:variant>
        <vt:i4>1572916</vt:i4>
      </vt:variant>
      <vt:variant>
        <vt:i4>314</vt:i4>
      </vt:variant>
      <vt:variant>
        <vt:i4>0</vt:i4>
      </vt:variant>
      <vt:variant>
        <vt:i4>5</vt:i4>
      </vt:variant>
      <vt:variant>
        <vt:lpwstr/>
      </vt:variant>
      <vt:variant>
        <vt:lpwstr>_Toc93308965</vt:lpwstr>
      </vt:variant>
      <vt:variant>
        <vt:i4>1638452</vt:i4>
      </vt:variant>
      <vt:variant>
        <vt:i4>308</vt:i4>
      </vt:variant>
      <vt:variant>
        <vt:i4>0</vt:i4>
      </vt:variant>
      <vt:variant>
        <vt:i4>5</vt:i4>
      </vt:variant>
      <vt:variant>
        <vt:lpwstr/>
      </vt:variant>
      <vt:variant>
        <vt:lpwstr>_Toc93308964</vt:lpwstr>
      </vt:variant>
      <vt:variant>
        <vt:i4>1966132</vt:i4>
      </vt:variant>
      <vt:variant>
        <vt:i4>305</vt:i4>
      </vt:variant>
      <vt:variant>
        <vt:i4>0</vt:i4>
      </vt:variant>
      <vt:variant>
        <vt:i4>5</vt:i4>
      </vt:variant>
      <vt:variant>
        <vt:lpwstr/>
      </vt:variant>
      <vt:variant>
        <vt:lpwstr>_Toc93308963</vt:lpwstr>
      </vt:variant>
      <vt:variant>
        <vt:i4>2031668</vt:i4>
      </vt:variant>
      <vt:variant>
        <vt:i4>299</vt:i4>
      </vt:variant>
      <vt:variant>
        <vt:i4>0</vt:i4>
      </vt:variant>
      <vt:variant>
        <vt:i4>5</vt:i4>
      </vt:variant>
      <vt:variant>
        <vt:lpwstr/>
      </vt:variant>
      <vt:variant>
        <vt:lpwstr>_Toc93308962</vt:lpwstr>
      </vt:variant>
      <vt:variant>
        <vt:i4>1835060</vt:i4>
      </vt:variant>
      <vt:variant>
        <vt:i4>293</vt:i4>
      </vt:variant>
      <vt:variant>
        <vt:i4>0</vt:i4>
      </vt:variant>
      <vt:variant>
        <vt:i4>5</vt:i4>
      </vt:variant>
      <vt:variant>
        <vt:lpwstr/>
      </vt:variant>
      <vt:variant>
        <vt:lpwstr>_Toc93308961</vt:lpwstr>
      </vt:variant>
      <vt:variant>
        <vt:i4>1900596</vt:i4>
      </vt:variant>
      <vt:variant>
        <vt:i4>287</vt:i4>
      </vt:variant>
      <vt:variant>
        <vt:i4>0</vt:i4>
      </vt:variant>
      <vt:variant>
        <vt:i4>5</vt:i4>
      </vt:variant>
      <vt:variant>
        <vt:lpwstr/>
      </vt:variant>
      <vt:variant>
        <vt:lpwstr>_Toc93308960</vt:lpwstr>
      </vt:variant>
      <vt:variant>
        <vt:i4>1310775</vt:i4>
      </vt:variant>
      <vt:variant>
        <vt:i4>284</vt:i4>
      </vt:variant>
      <vt:variant>
        <vt:i4>0</vt:i4>
      </vt:variant>
      <vt:variant>
        <vt:i4>5</vt:i4>
      </vt:variant>
      <vt:variant>
        <vt:lpwstr/>
      </vt:variant>
      <vt:variant>
        <vt:lpwstr>_Toc93308959</vt:lpwstr>
      </vt:variant>
      <vt:variant>
        <vt:i4>1376311</vt:i4>
      </vt:variant>
      <vt:variant>
        <vt:i4>278</vt:i4>
      </vt:variant>
      <vt:variant>
        <vt:i4>0</vt:i4>
      </vt:variant>
      <vt:variant>
        <vt:i4>5</vt:i4>
      </vt:variant>
      <vt:variant>
        <vt:lpwstr/>
      </vt:variant>
      <vt:variant>
        <vt:lpwstr>_Toc93308958</vt:lpwstr>
      </vt:variant>
      <vt:variant>
        <vt:i4>1703991</vt:i4>
      </vt:variant>
      <vt:variant>
        <vt:i4>272</vt:i4>
      </vt:variant>
      <vt:variant>
        <vt:i4>0</vt:i4>
      </vt:variant>
      <vt:variant>
        <vt:i4>5</vt:i4>
      </vt:variant>
      <vt:variant>
        <vt:lpwstr/>
      </vt:variant>
      <vt:variant>
        <vt:lpwstr>_Toc93308957</vt:lpwstr>
      </vt:variant>
      <vt:variant>
        <vt:i4>1769527</vt:i4>
      </vt:variant>
      <vt:variant>
        <vt:i4>266</vt:i4>
      </vt:variant>
      <vt:variant>
        <vt:i4>0</vt:i4>
      </vt:variant>
      <vt:variant>
        <vt:i4>5</vt:i4>
      </vt:variant>
      <vt:variant>
        <vt:lpwstr/>
      </vt:variant>
      <vt:variant>
        <vt:lpwstr>_Toc93308956</vt:lpwstr>
      </vt:variant>
      <vt:variant>
        <vt:i4>1572919</vt:i4>
      </vt:variant>
      <vt:variant>
        <vt:i4>260</vt:i4>
      </vt:variant>
      <vt:variant>
        <vt:i4>0</vt:i4>
      </vt:variant>
      <vt:variant>
        <vt:i4>5</vt:i4>
      </vt:variant>
      <vt:variant>
        <vt:lpwstr/>
      </vt:variant>
      <vt:variant>
        <vt:lpwstr>_Toc93308955</vt:lpwstr>
      </vt:variant>
      <vt:variant>
        <vt:i4>1638455</vt:i4>
      </vt:variant>
      <vt:variant>
        <vt:i4>254</vt:i4>
      </vt:variant>
      <vt:variant>
        <vt:i4>0</vt:i4>
      </vt:variant>
      <vt:variant>
        <vt:i4>5</vt:i4>
      </vt:variant>
      <vt:variant>
        <vt:lpwstr/>
      </vt:variant>
      <vt:variant>
        <vt:lpwstr>_Toc93308954</vt:lpwstr>
      </vt:variant>
      <vt:variant>
        <vt:i4>1966135</vt:i4>
      </vt:variant>
      <vt:variant>
        <vt:i4>248</vt:i4>
      </vt:variant>
      <vt:variant>
        <vt:i4>0</vt:i4>
      </vt:variant>
      <vt:variant>
        <vt:i4>5</vt:i4>
      </vt:variant>
      <vt:variant>
        <vt:lpwstr/>
      </vt:variant>
      <vt:variant>
        <vt:lpwstr>_Toc93308953</vt:lpwstr>
      </vt:variant>
      <vt:variant>
        <vt:i4>2031671</vt:i4>
      </vt:variant>
      <vt:variant>
        <vt:i4>242</vt:i4>
      </vt:variant>
      <vt:variant>
        <vt:i4>0</vt:i4>
      </vt:variant>
      <vt:variant>
        <vt:i4>5</vt:i4>
      </vt:variant>
      <vt:variant>
        <vt:lpwstr/>
      </vt:variant>
      <vt:variant>
        <vt:lpwstr>_Toc93308952</vt:lpwstr>
      </vt:variant>
      <vt:variant>
        <vt:i4>1835063</vt:i4>
      </vt:variant>
      <vt:variant>
        <vt:i4>236</vt:i4>
      </vt:variant>
      <vt:variant>
        <vt:i4>0</vt:i4>
      </vt:variant>
      <vt:variant>
        <vt:i4>5</vt:i4>
      </vt:variant>
      <vt:variant>
        <vt:lpwstr/>
      </vt:variant>
      <vt:variant>
        <vt:lpwstr>_Toc93308951</vt:lpwstr>
      </vt:variant>
      <vt:variant>
        <vt:i4>1900599</vt:i4>
      </vt:variant>
      <vt:variant>
        <vt:i4>230</vt:i4>
      </vt:variant>
      <vt:variant>
        <vt:i4>0</vt:i4>
      </vt:variant>
      <vt:variant>
        <vt:i4>5</vt:i4>
      </vt:variant>
      <vt:variant>
        <vt:lpwstr/>
      </vt:variant>
      <vt:variant>
        <vt:lpwstr>_Toc93308950</vt:lpwstr>
      </vt:variant>
      <vt:variant>
        <vt:i4>1310774</vt:i4>
      </vt:variant>
      <vt:variant>
        <vt:i4>227</vt:i4>
      </vt:variant>
      <vt:variant>
        <vt:i4>0</vt:i4>
      </vt:variant>
      <vt:variant>
        <vt:i4>5</vt:i4>
      </vt:variant>
      <vt:variant>
        <vt:lpwstr/>
      </vt:variant>
      <vt:variant>
        <vt:lpwstr>_Toc93308949</vt:lpwstr>
      </vt:variant>
      <vt:variant>
        <vt:i4>1376310</vt:i4>
      </vt:variant>
      <vt:variant>
        <vt:i4>221</vt:i4>
      </vt:variant>
      <vt:variant>
        <vt:i4>0</vt:i4>
      </vt:variant>
      <vt:variant>
        <vt:i4>5</vt:i4>
      </vt:variant>
      <vt:variant>
        <vt:lpwstr/>
      </vt:variant>
      <vt:variant>
        <vt:lpwstr>_Toc93308948</vt:lpwstr>
      </vt:variant>
      <vt:variant>
        <vt:i4>1703990</vt:i4>
      </vt:variant>
      <vt:variant>
        <vt:i4>215</vt:i4>
      </vt:variant>
      <vt:variant>
        <vt:i4>0</vt:i4>
      </vt:variant>
      <vt:variant>
        <vt:i4>5</vt:i4>
      </vt:variant>
      <vt:variant>
        <vt:lpwstr/>
      </vt:variant>
      <vt:variant>
        <vt:lpwstr>_Toc93308947</vt:lpwstr>
      </vt:variant>
      <vt:variant>
        <vt:i4>1769526</vt:i4>
      </vt:variant>
      <vt:variant>
        <vt:i4>209</vt:i4>
      </vt:variant>
      <vt:variant>
        <vt:i4>0</vt:i4>
      </vt:variant>
      <vt:variant>
        <vt:i4>5</vt:i4>
      </vt:variant>
      <vt:variant>
        <vt:lpwstr/>
      </vt:variant>
      <vt:variant>
        <vt:lpwstr>_Toc93308946</vt:lpwstr>
      </vt:variant>
      <vt:variant>
        <vt:i4>1572918</vt:i4>
      </vt:variant>
      <vt:variant>
        <vt:i4>203</vt:i4>
      </vt:variant>
      <vt:variant>
        <vt:i4>0</vt:i4>
      </vt:variant>
      <vt:variant>
        <vt:i4>5</vt:i4>
      </vt:variant>
      <vt:variant>
        <vt:lpwstr/>
      </vt:variant>
      <vt:variant>
        <vt:lpwstr>_Toc93308945</vt:lpwstr>
      </vt:variant>
      <vt:variant>
        <vt:i4>1638454</vt:i4>
      </vt:variant>
      <vt:variant>
        <vt:i4>197</vt:i4>
      </vt:variant>
      <vt:variant>
        <vt:i4>0</vt:i4>
      </vt:variant>
      <vt:variant>
        <vt:i4>5</vt:i4>
      </vt:variant>
      <vt:variant>
        <vt:lpwstr/>
      </vt:variant>
      <vt:variant>
        <vt:lpwstr>_Toc93308944</vt:lpwstr>
      </vt:variant>
      <vt:variant>
        <vt:i4>1966134</vt:i4>
      </vt:variant>
      <vt:variant>
        <vt:i4>191</vt:i4>
      </vt:variant>
      <vt:variant>
        <vt:i4>0</vt:i4>
      </vt:variant>
      <vt:variant>
        <vt:i4>5</vt:i4>
      </vt:variant>
      <vt:variant>
        <vt:lpwstr/>
      </vt:variant>
      <vt:variant>
        <vt:lpwstr>_Toc93308943</vt:lpwstr>
      </vt:variant>
      <vt:variant>
        <vt:i4>2031670</vt:i4>
      </vt:variant>
      <vt:variant>
        <vt:i4>188</vt:i4>
      </vt:variant>
      <vt:variant>
        <vt:i4>0</vt:i4>
      </vt:variant>
      <vt:variant>
        <vt:i4>5</vt:i4>
      </vt:variant>
      <vt:variant>
        <vt:lpwstr/>
      </vt:variant>
      <vt:variant>
        <vt:lpwstr>_Toc93308942</vt:lpwstr>
      </vt:variant>
      <vt:variant>
        <vt:i4>1835062</vt:i4>
      </vt:variant>
      <vt:variant>
        <vt:i4>182</vt:i4>
      </vt:variant>
      <vt:variant>
        <vt:i4>0</vt:i4>
      </vt:variant>
      <vt:variant>
        <vt:i4>5</vt:i4>
      </vt:variant>
      <vt:variant>
        <vt:lpwstr/>
      </vt:variant>
      <vt:variant>
        <vt:lpwstr>_Toc93308941</vt:lpwstr>
      </vt:variant>
      <vt:variant>
        <vt:i4>1900598</vt:i4>
      </vt:variant>
      <vt:variant>
        <vt:i4>176</vt:i4>
      </vt:variant>
      <vt:variant>
        <vt:i4>0</vt:i4>
      </vt:variant>
      <vt:variant>
        <vt:i4>5</vt:i4>
      </vt:variant>
      <vt:variant>
        <vt:lpwstr/>
      </vt:variant>
      <vt:variant>
        <vt:lpwstr>_Toc93308940</vt:lpwstr>
      </vt:variant>
      <vt:variant>
        <vt:i4>1310769</vt:i4>
      </vt:variant>
      <vt:variant>
        <vt:i4>170</vt:i4>
      </vt:variant>
      <vt:variant>
        <vt:i4>0</vt:i4>
      </vt:variant>
      <vt:variant>
        <vt:i4>5</vt:i4>
      </vt:variant>
      <vt:variant>
        <vt:lpwstr/>
      </vt:variant>
      <vt:variant>
        <vt:lpwstr>_Toc93308939</vt:lpwstr>
      </vt:variant>
      <vt:variant>
        <vt:i4>1376305</vt:i4>
      </vt:variant>
      <vt:variant>
        <vt:i4>164</vt:i4>
      </vt:variant>
      <vt:variant>
        <vt:i4>0</vt:i4>
      </vt:variant>
      <vt:variant>
        <vt:i4>5</vt:i4>
      </vt:variant>
      <vt:variant>
        <vt:lpwstr/>
      </vt:variant>
      <vt:variant>
        <vt:lpwstr>_Toc93308938</vt:lpwstr>
      </vt:variant>
      <vt:variant>
        <vt:i4>1703985</vt:i4>
      </vt:variant>
      <vt:variant>
        <vt:i4>158</vt:i4>
      </vt:variant>
      <vt:variant>
        <vt:i4>0</vt:i4>
      </vt:variant>
      <vt:variant>
        <vt:i4>5</vt:i4>
      </vt:variant>
      <vt:variant>
        <vt:lpwstr/>
      </vt:variant>
      <vt:variant>
        <vt:lpwstr>_Toc93308937</vt:lpwstr>
      </vt:variant>
      <vt:variant>
        <vt:i4>1769521</vt:i4>
      </vt:variant>
      <vt:variant>
        <vt:i4>152</vt:i4>
      </vt:variant>
      <vt:variant>
        <vt:i4>0</vt:i4>
      </vt:variant>
      <vt:variant>
        <vt:i4>5</vt:i4>
      </vt:variant>
      <vt:variant>
        <vt:lpwstr/>
      </vt:variant>
      <vt:variant>
        <vt:lpwstr>_Toc93308936</vt:lpwstr>
      </vt:variant>
      <vt:variant>
        <vt:i4>1572913</vt:i4>
      </vt:variant>
      <vt:variant>
        <vt:i4>146</vt:i4>
      </vt:variant>
      <vt:variant>
        <vt:i4>0</vt:i4>
      </vt:variant>
      <vt:variant>
        <vt:i4>5</vt:i4>
      </vt:variant>
      <vt:variant>
        <vt:lpwstr/>
      </vt:variant>
      <vt:variant>
        <vt:lpwstr>_Toc93308935</vt:lpwstr>
      </vt:variant>
      <vt:variant>
        <vt:i4>1638449</vt:i4>
      </vt:variant>
      <vt:variant>
        <vt:i4>140</vt:i4>
      </vt:variant>
      <vt:variant>
        <vt:i4>0</vt:i4>
      </vt:variant>
      <vt:variant>
        <vt:i4>5</vt:i4>
      </vt:variant>
      <vt:variant>
        <vt:lpwstr/>
      </vt:variant>
      <vt:variant>
        <vt:lpwstr>_Toc93308934</vt:lpwstr>
      </vt:variant>
      <vt:variant>
        <vt:i4>1966129</vt:i4>
      </vt:variant>
      <vt:variant>
        <vt:i4>137</vt:i4>
      </vt:variant>
      <vt:variant>
        <vt:i4>0</vt:i4>
      </vt:variant>
      <vt:variant>
        <vt:i4>5</vt:i4>
      </vt:variant>
      <vt:variant>
        <vt:lpwstr/>
      </vt:variant>
      <vt:variant>
        <vt:lpwstr>_Toc93308933</vt:lpwstr>
      </vt:variant>
      <vt:variant>
        <vt:i4>2031665</vt:i4>
      </vt:variant>
      <vt:variant>
        <vt:i4>134</vt:i4>
      </vt:variant>
      <vt:variant>
        <vt:i4>0</vt:i4>
      </vt:variant>
      <vt:variant>
        <vt:i4>5</vt:i4>
      </vt:variant>
      <vt:variant>
        <vt:lpwstr/>
      </vt:variant>
      <vt:variant>
        <vt:lpwstr>_Toc93308932</vt:lpwstr>
      </vt:variant>
      <vt:variant>
        <vt:i4>1835057</vt:i4>
      </vt:variant>
      <vt:variant>
        <vt:i4>128</vt:i4>
      </vt:variant>
      <vt:variant>
        <vt:i4>0</vt:i4>
      </vt:variant>
      <vt:variant>
        <vt:i4>5</vt:i4>
      </vt:variant>
      <vt:variant>
        <vt:lpwstr/>
      </vt:variant>
      <vt:variant>
        <vt:lpwstr>_Toc93308931</vt:lpwstr>
      </vt:variant>
      <vt:variant>
        <vt:i4>1900593</vt:i4>
      </vt:variant>
      <vt:variant>
        <vt:i4>125</vt:i4>
      </vt:variant>
      <vt:variant>
        <vt:i4>0</vt:i4>
      </vt:variant>
      <vt:variant>
        <vt:i4>5</vt:i4>
      </vt:variant>
      <vt:variant>
        <vt:lpwstr/>
      </vt:variant>
      <vt:variant>
        <vt:lpwstr>_Toc93308930</vt:lpwstr>
      </vt:variant>
      <vt:variant>
        <vt:i4>1310768</vt:i4>
      </vt:variant>
      <vt:variant>
        <vt:i4>119</vt:i4>
      </vt:variant>
      <vt:variant>
        <vt:i4>0</vt:i4>
      </vt:variant>
      <vt:variant>
        <vt:i4>5</vt:i4>
      </vt:variant>
      <vt:variant>
        <vt:lpwstr/>
      </vt:variant>
      <vt:variant>
        <vt:lpwstr>_Toc93308929</vt:lpwstr>
      </vt:variant>
      <vt:variant>
        <vt:i4>1376304</vt:i4>
      </vt:variant>
      <vt:variant>
        <vt:i4>113</vt:i4>
      </vt:variant>
      <vt:variant>
        <vt:i4>0</vt:i4>
      </vt:variant>
      <vt:variant>
        <vt:i4>5</vt:i4>
      </vt:variant>
      <vt:variant>
        <vt:lpwstr/>
      </vt:variant>
      <vt:variant>
        <vt:lpwstr>_Toc93308928</vt:lpwstr>
      </vt:variant>
      <vt:variant>
        <vt:i4>1703984</vt:i4>
      </vt:variant>
      <vt:variant>
        <vt:i4>107</vt:i4>
      </vt:variant>
      <vt:variant>
        <vt:i4>0</vt:i4>
      </vt:variant>
      <vt:variant>
        <vt:i4>5</vt:i4>
      </vt:variant>
      <vt:variant>
        <vt:lpwstr/>
      </vt:variant>
      <vt:variant>
        <vt:lpwstr>_Toc93308927</vt:lpwstr>
      </vt:variant>
      <vt:variant>
        <vt:i4>1769520</vt:i4>
      </vt:variant>
      <vt:variant>
        <vt:i4>101</vt:i4>
      </vt:variant>
      <vt:variant>
        <vt:i4>0</vt:i4>
      </vt:variant>
      <vt:variant>
        <vt:i4>5</vt:i4>
      </vt:variant>
      <vt:variant>
        <vt:lpwstr/>
      </vt:variant>
      <vt:variant>
        <vt:lpwstr>_Toc93308926</vt:lpwstr>
      </vt:variant>
      <vt:variant>
        <vt:i4>1572912</vt:i4>
      </vt:variant>
      <vt:variant>
        <vt:i4>95</vt:i4>
      </vt:variant>
      <vt:variant>
        <vt:i4>0</vt:i4>
      </vt:variant>
      <vt:variant>
        <vt:i4>5</vt:i4>
      </vt:variant>
      <vt:variant>
        <vt:lpwstr/>
      </vt:variant>
      <vt:variant>
        <vt:lpwstr>_Toc93308925</vt:lpwstr>
      </vt:variant>
      <vt:variant>
        <vt:i4>1638448</vt:i4>
      </vt:variant>
      <vt:variant>
        <vt:i4>89</vt:i4>
      </vt:variant>
      <vt:variant>
        <vt:i4>0</vt:i4>
      </vt:variant>
      <vt:variant>
        <vt:i4>5</vt:i4>
      </vt:variant>
      <vt:variant>
        <vt:lpwstr/>
      </vt:variant>
      <vt:variant>
        <vt:lpwstr>_Toc93308924</vt:lpwstr>
      </vt:variant>
      <vt:variant>
        <vt:i4>1966128</vt:i4>
      </vt:variant>
      <vt:variant>
        <vt:i4>83</vt:i4>
      </vt:variant>
      <vt:variant>
        <vt:i4>0</vt:i4>
      </vt:variant>
      <vt:variant>
        <vt:i4>5</vt:i4>
      </vt:variant>
      <vt:variant>
        <vt:lpwstr/>
      </vt:variant>
      <vt:variant>
        <vt:lpwstr>_Toc93308923</vt:lpwstr>
      </vt:variant>
      <vt:variant>
        <vt:i4>2031664</vt:i4>
      </vt:variant>
      <vt:variant>
        <vt:i4>77</vt:i4>
      </vt:variant>
      <vt:variant>
        <vt:i4>0</vt:i4>
      </vt:variant>
      <vt:variant>
        <vt:i4>5</vt:i4>
      </vt:variant>
      <vt:variant>
        <vt:lpwstr/>
      </vt:variant>
      <vt:variant>
        <vt:lpwstr>_Toc93308922</vt:lpwstr>
      </vt:variant>
      <vt:variant>
        <vt:i4>1835056</vt:i4>
      </vt:variant>
      <vt:variant>
        <vt:i4>71</vt:i4>
      </vt:variant>
      <vt:variant>
        <vt:i4>0</vt:i4>
      </vt:variant>
      <vt:variant>
        <vt:i4>5</vt:i4>
      </vt:variant>
      <vt:variant>
        <vt:lpwstr/>
      </vt:variant>
      <vt:variant>
        <vt:lpwstr>_Toc93308921</vt:lpwstr>
      </vt:variant>
      <vt:variant>
        <vt:i4>1900592</vt:i4>
      </vt:variant>
      <vt:variant>
        <vt:i4>65</vt:i4>
      </vt:variant>
      <vt:variant>
        <vt:i4>0</vt:i4>
      </vt:variant>
      <vt:variant>
        <vt:i4>5</vt:i4>
      </vt:variant>
      <vt:variant>
        <vt:lpwstr/>
      </vt:variant>
      <vt:variant>
        <vt:lpwstr>_Toc93308920</vt:lpwstr>
      </vt:variant>
      <vt:variant>
        <vt:i4>1310771</vt:i4>
      </vt:variant>
      <vt:variant>
        <vt:i4>59</vt:i4>
      </vt:variant>
      <vt:variant>
        <vt:i4>0</vt:i4>
      </vt:variant>
      <vt:variant>
        <vt:i4>5</vt:i4>
      </vt:variant>
      <vt:variant>
        <vt:lpwstr/>
      </vt:variant>
      <vt:variant>
        <vt:lpwstr>_Toc93308919</vt:lpwstr>
      </vt:variant>
      <vt:variant>
        <vt:i4>1376307</vt:i4>
      </vt:variant>
      <vt:variant>
        <vt:i4>53</vt:i4>
      </vt:variant>
      <vt:variant>
        <vt:i4>0</vt:i4>
      </vt:variant>
      <vt:variant>
        <vt:i4>5</vt:i4>
      </vt:variant>
      <vt:variant>
        <vt:lpwstr/>
      </vt:variant>
      <vt:variant>
        <vt:lpwstr>_Toc93308918</vt:lpwstr>
      </vt:variant>
      <vt:variant>
        <vt:i4>1703987</vt:i4>
      </vt:variant>
      <vt:variant>
        <vt:i4>47</vt:i4>
      </vt:variant>
      <vt:variant>
        <vt:i4>0</vt:i4>
      </vt:variant>
      <vt:variant>
        <vt:i4>5</vt:i4>
      </vt:variant>
      <vt:variant>
        <vt:lpwstr/>
      </vt:variant>
      <vt:variant>
        <vt:lpwstr>_Toc93308917</vt:lpwstr>
      </vt:variant>
      <vt:variant>
        <vt:i4>1769523</vt:i4>
      </vt:variant>
      <vt:variant>
        <vt:i4>41</vt:i4>
      </vt:variant>
      <vt:variant>
        <vt:i4>0</vt:i4>
      </vt:variant>
      <vt:variant>
        <vt:i4>5</vt:i4>
      </vt:variant>
      <vt:variant>
        <vt:lpwstr/>
      </vt:variant>
      <vt:variant>
        <vt:lpwstr>_Toc93308916</vt:lpwstr>
      </vt:variant>
      <vt:variant>
        <vt:i4>1572915</vt:i4>
      </vt:variant>
      <vt:variant>
        <vt:i4>35</vt:i4>
      </vt:variant>
      <vt:variant>
        <vt:i4>0</vt:i4>
      </vt:variant>
      <vt:variant>
        <vt:i4>5</vt:i4>
      </vt:variant>
      <vt:variant>
        <vt:lpwstr/>
      </vt:variant>
      <vt:variant>
        <vt:lpwstr>_Toc93308915</vt:lpwstr>
      </vt:variant>
      <vt:variant>
        <vt:i4>1638451</vt:i4>
      </vt:variant>
      <vt:variant>
        <vt:i4>29</vt:i4>
      </vt:variant>
      <vt:variant>
        <vt:i4>0</vt:i4>
      </vt:variant>
      <vt:variant>
        <vt:i4>5</vt:i4>
      </vt:variant>
      <vt:variant>
        <vt:lpwstr/>
      </vt:variant>
      <vt:variant>
        <vt:lpwstr>_Toc93308914</vt:lpwstr>
      </vt:variant>
      <vt:variant>
        <vt:i4>1966131</vt:i4>
      </vt:variant>
      <vt:variant>
        <vt:i4>23</vt:i4>
      </vt:variant>
      <vt:variant>
        <vt:i4>0</vt:i4>
      </vt:variant>
      <vt:variant>
        <vt:i4>5</vt:i4>
      </vt:variant>
      <vt:variant>
        <vt:lpwstr/>
      </vt:variant>
      <vt:variant>
        <vt:lpwstr>_Toc93308913</vt:lpwstr>
      </vt:variant>
      <vt:variant>
        <vt:i4>2031667</vt:i4>
      </vt:variant>
      <vt:variant>
        <vt:i4>17</vt:i4>
      </vt:variant>
      <vt:variant>
        <vt:i4>0</vt:i4>
      </vt:variant>
      <vt:variant>
        <vt:i4>5</vt:i4>
      </vt:variant>
      <vt:variant>
        <vt:lpwstr/>
      </vt:variant>
      <vt:variant>
        <vt:lpwstr>_Toc93308912</vt:lpwstr>
      </vt:variant>
      <vt:variant>
        <vt:i4>1835059</vt:i4>
      </vt:variant>
      <vt:variant>
        <vt:i4>11</vt:i4>
      </vt:variant>
      <vt:variant>
        <vt:i4>0</vt:i4>
      </vt:variant>
      <vt:variant>
        <vt:i4>5</vt:i4>
      </vt:variant>
      <vt:variant>
        <vt:lpwstr/>
      </vt:variant>
      <vt:variant>
        <vt:lpwstr>_Toc93308911</vt:lpwstr>
      </vt:variant>
      <vt:variant>
        <vt:i4>1900595</vt:i4>
      </vt:variant>
      <vt:variant>
        <vt:i4>8</vt:i4>
      </vt:variant>
      <vt:variant>
        <vt:i4>0</vt:i4>
      </vt:variant>
      <vt:variant>
        <vt:i4>5</vt:i4>
      </vt:variant>
      <vt:variant>
        <vt:lpwstr/>
      </vt:variant>
      <vt:variant>
        <vt:lpwstr>_Toc93308910</vt:lpwstr>
      </vt:variant>
      <vt:variant>
        <vt:i4>4259873</vt:i4>
      </vt:variant>
      <vt:variant>
        <vt:i4>0</vt:i4>
      </vt:variant>
      <vt:variant>
        <vt:i4>0</vt:i4>
      </vt:variant>
      <vt:variant>
        <vt:i4>5</vt:i4>
      </vt:variant>
      <vt:variant>
        <vt:lpwstr>mailto:Legal-Purchasing@winnipeg.ca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Bid Opportunity Template, electonric</dc:title>
  <dc:subject>Construction - Basic civil works</dc:subject>
  <dc:creator>Groening, Coleen</dc:creator>
  <cp:keywords/>
  <dc:description>June 15 2026 - updated Contract security now send to CA not legal_x000d_
Nov 2025 updated Insurance clauses_x000d_
Oct 2025 updated GC's and corresponding clauses removed/modified_x000d_
added funds available back in_x000d_
June 2025 added MRST clause to evaluation_x000d_
April 1  2024 - Measurement &amp; Payment &amp; Supplier Code of Conduct added - full web addresses updated_x000d_
Dec 2024 - Bid &amp; Contract Security updated links to forms and removed hard forms_x000d_
Oct 2024 Security Clearance - added "Bidder/"Contractor shall_x000d_
June 13 2024 - updated spec note in payment schedule clause &amp; updated legal email with LSR link_x000d_
2024 name change from MM to Purchasing_x000d_
July 2023 added Indemnity_x000d_
May 2023 - replaced covid-19 clause with supply chain disruption_x000d_
Feb 2023  added Site Inv Due Diligence &amp; Risk clauses_x000d_
Dec 2022 added Unfair Labour Practices_x000d_
Oct 7 2022 added spec note to quaifications_x000d_
Sept 2022 removed city solicitor from contract security &amp; deleted notices clause_x000d_
June 2022 added fuel escalation clause &amp; ver#_x000d_
May 2022 updated Dispute Resolution clause_x000d_
March 2022 various new clauses &amp; version #_x000d_
Nov 2021 version # &amp; payment clause_x000d_
April 2021 W&amp;W security clause updated_x000d_
Jan 2021 added Track Changes spec note_x000d_
Sept 2020 - additional third party wording_x000d_
Aug 2020 - Contract Security clauses updated_x000d_
July 2020 - Covid 19 clause_x000d_
May 2020 Added Form of Contract Documents and revised Furnishing of Documents_x000d_
Jan 2020 GC's update and cross references_x000d_
Sept 2019 - e version_x000d_
Jan 2019 - ver # chg, Bid Op to Tender, revised Form A Contract clause, revised wording in evaluation, award &amp; E1 re substitutes &amp; 3rd party funding wording_x000d_
Oct 2018 - version # change - see template changes list_x000d_
April 2018 form b changed "figures" to "numbers", updated hidden text in disclosure &amp; fixed cross reference in evaluation_x000d_
March 2018 Added Conflict of Interest &amp; Good Faith clause and updated Indigenous clause again_x000d_
Feb 2018 update Indigenous clause_x000d_
Jan 2018 version numb chg, Opening of bids clause re FIPA &amp; note to cover page_x000d_
Dec 2017 version numb chg, added indigenous declaration on Form A_x000d_
Nov 2017 added "their address(es)" to Opening of Bids and Release of Information_x000d_
- added spec note to Part E re Single Source_x000d_
March update security clearance and qualification _x000d_
Feb 2017 revised b14_x000d_
April 2016 Updated D# Notices_x000d_
August 2015 removal clause from Sub, update weblinks_x000d_
Jan 2015 Disclosure, 3rd version SP TP_x000d_
J2014 Add to the Substitutes clause_x000d_
M28 Added to  Confidentiality Clause_x000d_
Nov 2013 Update the Qualification Clause</dc:description>
  <cp:lastModifiedBy>Groening, Coleen</cp:lastModifiedBy>
  <cp:revision>30</cp:revision>
  <cp:lastPrinted>2003-10-29T17:41:00Z</cp:lastPrinted>
  <dcterms:created xsi:type="dcterms:W3CDTF">2024-01-19T15:32:00Z</dcterms:created>
  <dcterms:modified xsi:type="dcterms:W3CDTF">2026-06-15T16:34:00Z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2025 11 01 - C BCivil</vt:lpwstr>
  </property>
  <property fmtid="{D5CDD505-2E9C-101B-9397-08002B2CF9AE}" pid="3" name="ContentTypeId">
    <vt:lpwstr>0x0101007098C009B674764A989CDA872E7B1DC8</vt:lpwstr>
  </property>
</Properties>
</file>